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B1584" w14:textId="49B97997" w:rsidR="00381AF9" w:rsidRDefault="00381AF9" w:rsidP="00757950">
      <w:pPr>
        <w:pStyle w:val="Titre1"/>
      </w:pPr>
      <w:r>
        <w:t xml:space="preserve">Atoo-Sync GesCom – </w:t>
      </w:r>
      <w:r w:rsidR="00E642E5">
        <w:t>Sage 50 Migration données locales en données mobiles</w:t>
      </w:r>
      <w:r w:rsidR="00E642E5">
        <w:br/>
      </w:r>
      <w:r w:rsidR="00E642E5">
        <w:br/>
      </w:r>
      <w:bookmarkStart w:id="0" w:name="_Hlk192680419"/>
      <w:r w:rsidR="00E642E5">
        <w:t>Sauvegarde</w:t>
      </w:r>
      <w:bookmarkEnd w:id="0"/>
    </w:p>
    <w:p w14:paraId="0993FBD2" w14:textId="77777777" w:rsidR="00DC6D74" w:rsidRDefault="00147FC9" w:rsidP="00DC6D74">
      <w:pPr>
        <w:numPr>
          <w:ilvl w:val="0"/>
          <w:numId w:val="2"/>
        </w:numPr>
        <w:spacing w:after="0"/>
        <w:ind w:left="360"/>
        <w:rPr>
          <w:sz w:val="20"/>
          <w:szCs w:val="20"/>
        </w:rPr>
      </w:pPr>
      <w:r w:rsidRPr="00586440">
        <w:t xml:space="preserve">Sauvegarde de </w:t>
      </w:r>
      <w:r>
        <w:t xml:space="preserve">la </w:t>
      </w:r>
      <w:r w:rsidRPr="00586440">
        <w:t>base Sage</w:t>
      </w:r>
    </w:p>
    <w:p w14:paraId="0F31B219" w14:textId="260ADB83" w:rsidR="00DC6D74" w:rsidRPr="00DC6D74" w:rsidRDefault="00DC6D74" w:rsidP="00DC6D74">
      <w:pPr>
        <w:numPr>
          <w:ilvl w:val="0"/>
          <w:numId w:val="2"/>
        </w:numPr>
        <w:spacing w:after="0"/>
        <w:ind w:left="360"/>
        <w:rPr>
          <w:sz w:val="20"/>
          <w:szCs w:val="20"/>
        </w:rPr>
      </w:pPr>
      <w:r>
        <w:t xml:space="preserve">Copier la sauvegarde et la stocker dans le dossier client situé </w:t>
      </w:r>
      <w:r w:rsidRPr="00E642E5">
        <w:t>T:\CLIENTS</w:t>
      </w:r>
    </w:p>
    <w:p w14:paraId="5B3CDB79" w14:textId="3F60C587" w:rsidR="003C25FF" w:rsidRPr="00DC6D74" w:rsidRDefault="006A1E96" w:rsidP="00DC6D74">
      <w:pPr>
        <w:spacing w:after="0"/>
        <w:ind w:left="360"/>
        <w:rPr>
          <w:sz w:val="20"/>
          <w:szCs w:val="20"/>
        </w:rPr>
      </w:pPr>
      <w:r>
        <w:br/>
      </w:r>
      <w:r w:rsidR="003C25FF" w:rsidRPr="00DC6D74">
        <w:rPr>
          <w:sz w:val="20"/>
          <w:szCs w:val="20"/>
        </w:rPr>
        <w:t>1. Ouvrez Sage 50</w:t>
      </w:r>
    </w:p>
    <w:p w14:paraId="06812AA0" w14:textId="6CD579F4" w:rsidR="003C25FF" w:rsidRPr="00B560A9" w:rsidRDefault="003C25FF" w:rsidP="006A1E96">
      <w:pPr>
        <w:spacing w:after="0"/>
        <w:ind w:left="360" w:firstLine="348"/>
        <w:rPr>
          <w:sz w:val="20"/>
          <w:szCs w:val="20"/>
        </w:rPr>
      </w:pPr>
      <w:r w:rsidRPr="00B560A9">
        <w:rPr>
          <w:sz w:val="20"/>
          <w:szCs w:val="20"/>
        </w:rPr>
        <w:t>Lancez le logiciel Sage 50 sur votre ordinateur.</w:t>
      </w:r>
    </w:p>
    <w:p w14:paraId="244D0016" w14:textId="77777777" w:rsidR="003C25FF" w:rsidRPr="00B560A9" w:rsidRDefault="003C25FF" w:rsidP="00B560A9">
      <w:pPr>
        <w:spacing w:after="0"/>
        <w:ind w:left="360"/>
        <w:rPr>
          <w:sz w:val="20"/>
          <w:szCs w:val="20"/>
        </w:rPr>
      </w:pPr>
      <w:r w:rsidRPr="00B560A9">
        <w:rPr>
          <w:sz w:val="20"/>
          <w:szCs w:val="20"/>
        </w:rPr>
        <w:t>2. Accédez au module de sauvegarde</w:t>
      </w:r>
    </w:p>
    <w:p w14:paraId="39091C2B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Allez dans le menu Fichier en haut à gauche.</w:t>
      </w:r>
    </w:p>
    <w:p w14:paraId="30612638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Sélectionnez Sauvegarder dans le menu déroulant.</w:t>
      </w:r>
    </w:p>
    <w:p w14:paraId="25185DFE" w14:textId="77777777" w:rsidR="003C25FF" w:rsidRPr="00B560A9" w:rsidRDefault="003C25FF" w:rsidP="00B560A9">
      <w:pPr>
        <w:spacing w:after="0"/>
        <w:ind w:left="360"/>
        <w:rPr>
          <w:sz w:val="20"/>
          <w:szCs w:val="20"/>
        </w:rPr>
      </w:pPr>
      <w:r w:rsidRPr="00B560A9">
        <w:rPr>
          <w:sz w:val="20"/>
          <w:szCs w:val="20"/>
        </w:rPr>
        <w:t>3. Sélectionnez le dossier à sauvegarder</w:t>
      </w:r>
    </w:p>
    <w:p w14:paraId="32DAB044" w14:textId="77777777" w:rsidR="003C25FF" w:rsidRPr="00B560A9" w:rsidRDefault="003C25FF" w:rsidP="006A1E96">
      <w:pPr>
        <w:spacing w:after="0"/>
        <w:ind w:left="360" w:firstLine="348"/>
        <w:rPr>
          <w:sz w:val="20"/>
          <w:szCs w:val="20"/>
        </w:rPr>
      </w:pPr>
      <w:r w:rsidRPr="00B560A9">
        <w:rPr>
          <w:sz w:val="20"/>
          <w:szCs w:val="20"/>
        </w:rPr>
        <w:t>Si vous avez plusieurs dossiers ouverts, choisissez celui que vous souhaitez sauvegarder.</w:t>
      </w:r>
    </w:p>
    <w:p w14:paraId="0EF6DFCD" w14:textId="77777777" w:rsidR="003C25FF" w:rsidRPr="00B560A9" w:rsidRDefault="003C25FF" w:rsidP="00B560A9">
      <w:pPr>
        <w:spacing w:after="0"/>
        <w:ind w:left="360"/>
        <w:rPr>
          <w:sz w:val="20"/>
          <w:szCs w:val="20"/>
        </w:rPr>
      </w:pPr>
      <w:r w:rsidRPr="00B560A9">
        <w:rPr>
          <w:sz w:val="20"/>
          <w:szCs w:val="20"/>
        </w:rPr>
        <w:t>4. Choisissez l'emplacement de la sauvegarde</w:t>
      </w:r>
    </w:p>
    <w:p w14:paraId="2FF47B76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Une fenêtre s'ouvrira pour vous permettre de choisir où enregistrer la sauvegarde.</w:t>
      </w:r>
    </w:p>
    <w:p w14:paraId="68E52468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Sélectionnez un emplacement sûr, comme un disque dur externe, une clé USB, ou un cloud.</w:t>
      </w:r>
    </w:p>
    <w:p w14:paraId="125326B6" w14:textId="77777777" w:rsidR="003C25FF" w:rsidRPr="00B560A9" w:rsidRDefault="003C25FF" w:rsidP="00B560A9">
      <w:pPr>
        <w:spacing w:after="0"/>
        <w:ind w:left="360"/>
        <w:rPr>
          <w:sz w:val="20"/>
          <w:szCs w:val="20"/>
        </w:rPr>
      </w:pPr>
      <w:r w:rsidRPr="00B560A9">
        <w:rPr>
          <w:sz w:val="20"/>
          <w:szCs w:val="20"/>
        </w:rPr>
        <w:t>5. Nommez votre fichier de sauvegarde</w:t>
      </w:r>
    </w:p>
    <w:p w14:paraId="1B00C559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Donnez un nom clair à votre fichier de sauvegarde pour faciliter son identification ultérieure.</w:t>
      </w:r>
    </w:p>
    <w:p w14:paraId="12F41280" w14:textId="77777777" w:rsidR="003C25FF" w:rsidRPr="00B560A9" w:rsidRDefault="003C25FF" w:rsidP="00B560A9">
      <w:pPr>
        <w:spacing w:after="0"/>
        <w:ind w:left="360"/>
        <w:rPr>
          <w:sz w:val="20"/>
          <w:szCs w:val="20"/>
        </w:rPr>
      </w:pPr>
      <w:r w:rsidRPr="00B560A9">
        <w:rPr>
          <w:sz w:val="20"/>
          <w:szCs w:val="20"/>
        </w:rPr>
        <w:t>6. Lancez la sauvegarde</w:t>
      </w:r>
    </w:p>
    <w:p w14:paraId="38767B7D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Cliquez sur Sauvegarder pour démarrer le processus.</w:t>
      </w:r>
    </w:p>
    <w:p w14:paraId="34FC8588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Une barre de progression indiquera l'avancement de la sauvegarde.</w:t>
      </w:r>
    </w:p>
    <w:p w14:paraId="26C2312F" w14:textId="77777777" w:rsidR="003C25FF" w:rsidRPr="00B560A9" w:rsidRDefault="003C25FF" w:rsidP="00B560A9">
      <w:pPr>
        <w:spacing w:after="0"/>
        <w:ind w:left="360"/>
        <w:rPr>
          <w:sz w:val="20"/>
          <w:szCs w:val="20"/>
        </w:rPr>
      </w:pPr>
      <w:r w:rsidRPr="00B560A9">
        <w:rPr>
          <w:sz w:val="20"/>
          <w:szCs w:val="20"/>
        </w:rPr>
        <w:t>7. Vérifiez la sauvegarde</w:t>
      </w:r>
    </w:p>
    <w:p w14:paraId="02E59D16" w14:textId="77777777" w:rsidR="003C25FF" w:rsidRPr="00B560A9" w:rsidRDefault="003C25FF" w:rsidP="006A1E96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Une fois terminé, vérifiez que le fichier de sauvegarde est bien présent à l'emplacement choisi.</w:t>
      </w:r>
    </w:p>
    <w:p w14:paraId="3FA60200" w14:textId="77777777" w:rsidR="003C25FF" w:rsidRPr="00B560A9" w:rsidRDefault="003C25FF" w:rsidP="00B560A9">
      <w:pPr>
        <w:spacing w:after="0"/>
        <w:ind w:left="360"/>
        <w:rPr>
          <w:sz w:val="20"/>
          <w:szCs w:val="20"/>
        </w:rPr>
      </w:pPr>
      <w:r w:rsidRPr="00B560A9">
        <w:rPr>
          <w:sz w:val="20"/>
          <w:szCs w:val="20"/>
        </w:rPr>
        <w:t>8. Fermez Sage 50</w:t>
      </w:r>
    </w:p>
    <w:p w14:paraId="04E60278" w14:textId="77777777" w:rsidR="00DC6D74" w:rsidRDefault="003C25FF" w:rsidP="00DC6D74">
      <w:pPr>
        <w:spacing w:after="0"/>
        <w:ind w:left="708"/>
        <w:rPr>
          <w:sz w:val="20"/>
          <w:szCs w:val="20"/>
        </w:rPr>
      </w:pPr>
      <w:r w:rsidRPr="00B560A9">
        <w:rPr>
          <w:sz w:val="20"/>
          <w:szCs w:val="20"/>
        </w:rPr>
        <w:t>Fermez le logiciel une fois la sauvegarde terminée.</w:t>
      </w:r>
    </w:p>
    <w:p w14:paraId="113060BA" w14:textId="77777777" w:rsidR="00DC6D74" w:rsidRDefault="00DC6D74" w:rsidP="00DC6D74">
      <w:pPr>
        <w:spacing w:after="0"/>
        <w:rPr>
          <w:sz w:val="20"/>
          <w:szCs w:val="20"/>
        </w:rPr>
      </w:pPr>
    </w:p>
    <w:p w14:paraId="5D5BB7C2" w14:textId="566AAEA8" w:rsidR="00E642E5" w:rsidRPr="00DC6D74" w:rsidRDefault="00147FC9" w:rsidP="00DC6D74">
      <w:pPr>
        <w:pStyle w:val="Paragraphedeliste"/>
        <w:numPr>
          <w:ilvl w:val="0"/>
          <w:numId w:val="2"/>
        </w:numPr>
        <w:spacing w:after="0"/>
        <w:rPr>
          <w:sz w:val="20"/>
          <w:szCs w:val="20"/>
        </w:rPr>
      </w:pPr>
      <w:r>
        <w:t>Copier</w:t>
      </w:r>
      <w:r w:rsidR="00E642E5">
        <w:t xml:space="preserve"> la sauvegarde et la stocker dans le dossier client situé </w:t>
      </w:r>
      <w:r w:rsidR="00E642E5" w:rsidRPr="00E642E5">
        <w:t>T:\CLIENTS</w:t>
      </w:r>
    </w:p>
    <w:p w14:paraId="560CEF74" w14:textId="3298914C" w:rsidR="002B4EA5" w:rsidRDefault="002B4EA5" w:rsidP="002B4EA5">
      <w:pPr>
        <w:pStyle w:val="Titre2"/>
      </w:pPr>
      <w:r w:rsidRPr="00203A5D">
        <w:t>Activation des Données Mobiles</w:t>
      </w:r>
      <w:r w:rsidR="00155932">
        <w:t xml:space="preserve"> – Mme Seychelles</w:t>
      </w:r>
    </w:p>
    <w:p w14:paraId="7272DAD3" w14:textId="47D2DECC" w:rsidR="00586440" w:rsidRDefault="00586440" w:rsidP="0086577D">
      <w:pPr>
        <w:numPr>
          <w:ilvl w:val="0"/>
          <w:numId w:val="2"/>
        </w:numPr>
        <w:spacing w:after="0"/>
      </w:pPr>
      <w:r>
        <w:t>D</w:t>
      </w:r>
      <w:r w:rsidRPr="00586440">
        <w:t>emande à Sage de vous basculer en Sage Données Mobiles (cela prend 30 minutes chez eux)</w:t>
      </w:r>
    </w:p>
    <w:p w14:paraId="3669EC54" w14:textId="77777777" w:rsidR="00203A5D" w:rsidRDefault="00203A5D" w:rsidP="0086577D">
      <w:pPr>
        <w:pStyle w:val="Paragraphedeliste"/>
        <w:numPr>
          <w:ilvl w:val="0"/>
          <w:numId w:val="2"/>
        </w:numPr>
        <w:spacing w:after="0"/>
      </w:pPr>
      <w:r>
        <w:t>Connectez-vous à votre application Sage 50.</w:t>
      </w:r>
    </w:p>
    <w:p w14:paraId="189C2829" w14:textId="77777777" w:rsidR="00203A5D" w:rsidRDefault="00203A5D" w:rsidP="0086577D">
      <w:pPr>
        <w:pStyle w:val="Paragraphedeliste"/>
        <w:numPr>
          <w:ilvl w:val="0"/>
          <w:numId w:val="2"/>
        </w:numPr>
        <w:spacing w:after="0"/>
      </w:pPr>
      <w:r>
        <w:t>Allez dans les Services connectés via l'URL suivante : https://votreapplicationsage.ciel.com.</w:t>
      </w:r>
    </w:p>
    <w:p w14:paraId="65A23EFC" w14:textId="6251C7DE" w:rsidR="00203A5D" w:rsidRDefault="00203A5D" w:rsidP="0086577D">
      <w:pPr>
        <w:pStyle w:val="Paragraphedeliste"/>
        <w:numPr>
          <w:ilvl w:val="0"/>
          <w:numId w:val="2"/>
        </w:numPr>
        <w:spacing w:after="0"/>
      </w:pPr>
      <w:r>
        <w:t>Activez les Données Mobiles pour votre compte. Cette étape est cruciale pour que vous puissiez accéder aux sauvegardes en ligne.</w:t>
      </w:r>
    </w:p>
    <w:p w14:paraId="62A7C1B6" w14:textId="37857D2A" w:rsidR="00AF5DF9" w:rsidRDefault="00AF5DF9" w:rsidP="00AF5DF9">
      <w:pPr>
        <w:spacing w:after="0"/>
      </w:pPr>
      <w:r w:rsidRPr="00AF5DF9">
        <w:lastRenderedPageBreak/>
        <w:drawing>
          <wp:inline distT="0" distB="0" distL="0" distR="0" wp14:anchorId="5668C883" wp14:editId="4DCECB96">
            <wp:extent cx="6645910" cy="3728720"/>
            <wp:effectExtent l="0" t="0" r="2540" b="5080"/>
            <wp:docPr id="535214355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14355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7E5">
        <w:br/>
      </w:r>
      <w:r w:rsidR="00EA27E5">
        <w:br/>
        <w:t>Menu &gt; Hébergement des sonnées</w:t>
      </w:r>
      <w:r w:rsidR="00EA27E5">
        <w:br/>
        <w:t>Activer Ciel Données Mobiles</w:t>
      </w:r>
      <w:r w:rsidR="00EA27E5">
        <w:br/>
      </w:r>
      <w:r w:rsidR="00EA27E5">
        <w:br/>
      </w:r>
      <w:r w:rsidR="00EA27E5" w:rsidRPr="00EA27E5">
        <w:drawing>
          <wp:inline distT="0" distB="0" distL="0" distR="0" wp14:anchorId="6BFFBC86" wp14:editId="5C543A3D">
            <wp:extent cx="6645910" cy="4326255"/>
            <wp:effectExtent l="0" t="0" r="2540" b="0"/>
            <wp:docPr id="1231399978" name="Image 1" descr="Une image contenant texte, capture d’écran, Page web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99978" name="Image 1" descr="Une image contenant texte, capture d’écran, Page web, logiciel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32CA8B3D" w14:textId="100A5ECB" w:rsidR="002B4EA5" w:rsidRDefault="002B4EA5" w:rsidP="002B4EA5">
      <w:pPr>
        <w:pStyle w:val="Titre2"/>
      </w:pPr>
      <w:r>
        <w:t xml:space="preserve">Migration Sage 50 </w:t>
      </w:r>
      <w:r w:rsidR="00147FC9">
        <w:t>données locales vers Sage 50</w:t>
      </w:r>
      <w:r w:rsidRPr="00203A5D">
        <w:t xml:space="preserve"> Données Mobiles</w:t>
      </w:r>
    </w:p>
    <w:p w14:paraId="2E7C193B" w14:textId="77777777" w:rsidR="00155932" w:rsidRDefault="00586440" w:rsidP="00155932">
      <w:pPr>
        <w:numPr>
          <w:ilvl w:val="0"/>
          <w:numId w:val="2"/>
        </w:numPr>
        <w:spacing w:after="0"/>
        <w:ind w:left="360"/>
      </w:pPr>
      <w:r>
        <w:t>PMAD chez le client</w:t>
      </w:r>
    </w:p>
    <w:p w14:paraId="6E63B0DA" w14:textId="59F887BC" w:rsidR="008152FB" w:rsidRDefault="00586440" w:rsidP="00155932">
      <w:pPr>
        <w:numPr>
          <w:ilvl w:val="0"/>
          <w:numId w:val="2"/>
        </w:numPr>
        <w:spacing w:after="0"/>
        <w:ind w:left="360"/>
      </w:pPr>
      <w:r w:rsidRPr="00586440">
        <w:lastRenderedPageBreak/>
        <w:t>Téléchargement de la dernière version de Sage 50</w:t>
      </w:r>
    </w:p>
    <w:p w14:paraId="4C50A8D4" w14:textId="77777777" w:rsidR="00155932" w:rsidRDefault="00586440" w:rsidP="00971B0C">
      <w:pPr>
        <w:numPr>
          <w:ilvl w:val="0"/>
          <w:numId w:val="2"/>
        </w:numPr>
        <w:spacing w:after="0"/>
        <w:ind w:left="360"/>
      </w:pPr>
      <w:r w:rsidRPr="00586440">
        <w:t>Installation sur votre poste</w:t>
      </w:r>
    </w:p>
    <w:p w14:paraId="49A9DE18" w14:textId="5E60721D" w:rsidR="008152FB" w:rsidRDefault="00586440" w:rsidP="00971B0C">
      <w:pPr>
        <w:numPr>
          <w:ilvl w:val="0"/>
          <w:numId w:val="2"/>
        </w:numPr>
        <w:spacing w:after="0"/>
        <w:ind w:left="360"/>
      </w:pPr>
      <w:r w:rsidRPr="00586440">
        <w:t>Envoi de votre base sur Données Mobiles – l’envoi prend environ plus ou moins 2 heures (temps constaté sur notre serveur)</w:t>
      </w:r>
      <w:r w:rsidR="008152FB">
        <w:rPr>
          <w:noProof/>
        </w:rPr>
        <w:drawing>
          <wp:inline distT="0" distB="0" distL="0" distR="0" wp14:anchorId="14C37F44" wp14:editId="3DC86822">
            <wp:extent cx="5683803" cy="3205217"/>
            <wp:effectExtent l="0" t="0" r="0" b="0"/>
            <wp:docPr id="1256515270" name="Image 1" descr="Une image contenant logiciel, capture d’écran, Logiciel multimédia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15270" name="Image 1" descr="Une image contenant logiciel, capture d’écran, Logiciel multimédia, texte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402" cy="32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F6E">
        <w:br/>
      </w:r>
      <w:r w:rsidR="003C2F6E">
        <w:br/>
      </w:r>
      <w:r w:rsidR="003C2F6E" w:rsidRPr="003C2F6E">
        <w:lastRenderedPageBreak/>
        <w:drawing>
          <wp:inline distT="0" distB="0" distL="0" distR="0" wp14:anchorId="7C69E7B7" wp14:editId="5FA6E9FC">
            <wp:extent cx="6645910" cy="6156325"/>
            <wp:effectExtent l="0" t="0" r="2540" b="0"/>
            <wp:docPr id="1103829322" name="Image 1" descr="Une image contenant texte, capture d’écran, logiciel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29322" name="Image 1" descr="Une image contenant texte, capture d’écran, logiciel, ordinateur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B36">
        <w:br/>
      </w:r>
      <w:r w:rsidR="00600B36">
        <w:br/>
      </w:r>
      <w:r w:rsidR="00600B36" w:rsidRPr="00600B36">
        <w:drawing>
          <wp:inline distT="0" distB="0" distL="0" distR="0" wp14:anchorId="0BAC9E78" wp14:editId="0328E503">
            <wp:extent cx="5449060" cy="1276528"/>
            <wp:effectExtent l="0" t="0" r="0" b="0"/>
            <wp:docPr id="223506649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06649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643">
        <w:br/>
      </w:r>
      <w:r w:rsidR="00925643">
        <w:br/>
      </w:r>
      <w:r w:rsidR="00925643" w:rsidRPr="00925643">
        <w:lastRenderedPageBreak/>
        <w:drawing>
          <wp:inline distT="0" distB="0" distL="0" distR="0" wp14:anchorId="34165963" wp14:editId="11F081D7">
            <wp:extent cx="6645910" cy="3367405"/>
            <wp:effectExtent l="0" t="0" r="2540" b="4445"/>
            <wp:docPr id="1299936910" name="Image 1" descr="Une image contenant texte, capture d’écran, affichag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36910" name="Image 1" descr="Une image contenant texte, capture d’écran, affichage, logiciel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12F">
        <w:br/>
      </w:r>
      <w:r w:rsidR="0064712F">
        <w:br/>
      </w:r>
      <w:r w:rsidR="0064712F" w:rsidRPr="0064712F">
        <w:drawing>
          <wp:inline distT="0" distB="0" distL="0" distR="0" wp14:anchorId="5DF4052A" wp14:editId="6CB3A38D">
            <wp:extent cx="6645910" cy="3173730"/>
            <wp:effectExtent l="0" t="0" r="2540" b="7620"/>
            <wp:docPr id="1879011816" name="Image 1" descr="Une image contenant logiciel, ordinateur, texte, Système d’exploi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11816" name="Image 1" descr="Une image contenant logiciel, ordinateur, texte, Système d’exploitation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F9">
        <w:br/>
      </w:r>
      <w:r w:rsidR="00664BF9">
        <w:br/>
      </w:r>
      <w:r w:rsidR="00664BF9" w:rsidRPr="00664BF9">
        <w:lastRenderedPageBreak/>
        <w:drawing>
          <wp:inline distT="0" distB="0" distL="0" distR="0" wp14:anchorId="3506B806" wp14:editId="53F7AA5B">
            <wp:extent cx="6645910" cy="3598545"/>
            <wp:effectExtent l="0" t="0" r="2540" b="1905"/>
            <wp:docPr id="2057937936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37936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932">
        <w:br/>
      </w:r>
    </w:p>
    <w:p w14:paraId="1BAED13E" w14:textId="77777777" w:rsidR="00155932" w:rsidRDefault="00586440" w:rsidP="00155932">
      <w:pPr>
        <w:numPr>
          <w:ilvl w:val="0"/>
          <w:numId w:val="2"/>
        </w:numPr>
        <w:spacing w:after="0"/>
        <w:ind w:left="360"/>
      </w:pPr>
      <w:r w:rsidRPr="00586440">
        <w:t>Activation de Données Mobiles</w:t>
      </w:r>
    </w:p>
    <w:p w14:paraId="02C015CD" w14:textId="79FDE107" w:rsidR="008152FB" w:rsidRDefault="008152FB" w:rsidP="00155932">
      <w:pPr>
        <w:numPr>
          <w:ilvl w:val="0"/>
          <w:numId w:val="2"/>
        </w:numPr>
        <w:spacing w:after="0"/>
        <w:ind w:left="360"/>
      </w:pPr>
      <w:r>
        <w:t>C</w:t>
      </w:r>
      <w:r w:rsidR="00586440" w:rsidRPr="00586440">
        <w:t xml:space="preserve">onnexion sur les deux autres </w:t>
      </w:r>
      <w:proofErr w:type="spellStart"/>
      <w:r w:rsidR="00586440" w:rsidRPr="00586440">
        <w:t>PCs</w:t>
      </w:r>
      <w:proofErr w:type="spellEnd"/>
      <w:r w:rsidR="00586440" w:rsidRPr="00586440">
        <w:t> </w:t>
      </w:r>
    </w:p>
    <w:p w14:paraId="3F8C804E" w14:textId="77777777" w:rsidR="008152FB" w:rsidRDefault="00586440" w:rsidP="00155932">
      <w:pPr>
        <w:numPr>
          <w:ilvl w:val="0"/>
          <w:numId w:val="2"/>
        </w:numPr>
        <w:spacing w:after="0"/>
        <w:ind w:left="360"/>
      </w:pPr>
      <w:r w:rsidRPr="00586440">
        <w:t>Installation de l’application Sage 50 </w:t>
      </w:r>
    </w:p>
    <w:p w14:paraId="5984C2E2" w14:textId="4BF63643" w:rsidR="00586440" w:rsidRPr="00586440" w:rsidRDefault="00586440" w:rsidP="00155932">
      <w:pPr>
        <w:numPr>
          <w:ilvl w:val="0"/>
          <w:numId w:val="2"/>
        </w:numPr>
        <w:spacing w:after="0"/>
        <w:ind w:left="360"/>
      </w:pPr>
      <w:r w:rsidRPr="00586440">
        <w:t>Connexion à la base Sage 50 Données Mobiles</w:t>
      </w:r>
    </w:p>
    <w:p w14:paraId="55353084" w14:textId="472645A4" w:rsidR="00586440" w:rsidRPr="00586440" w:rsidRDefault="00586440" w:rsidP="008152FB">
      <w:pPr>
        <w:ind w:left="-1395"/>
      </w:pPr>
    </w:p>
    <w:p w14:paraId="31B487FD" w14:textId="344EAF14" w:rsidR="00232CD2" w:rsidRDefault="004E5376" w:rsidP="00E642E5">
      <w:r>
        <w:t>+ modification du chemin pour le dossier Modèles Documents</w:t>
      </w:r>
    </w:p>
    <w:p w14:paraId="0CFB2D2B" w14:textId="77777777" w:rsidR="00232CD2" w:rsidRDefault="00232CD2" w:rsidP="00E642E5"/>
    <w:p w14:paraId="68FBCEA8" w14:textId="77777777" w:rsidR="00E642E5" w:rsidRPr="00E642E5" w:rsidRDefault="00E642E5" w:rsidP="00E642E5"/>
    <w:p w14:paraId="6FFB680A" w14:textId="77777777" w:rsidR="00450048" w:rsidRDefault="006C1C13" w:rsidP="00AA037D">
      <w:r>
        <w:br/>
      </w:r>
      <w:r>
        <w:br/>
      </w:r>
      <w:r w:rsidR="00B85EFE">
        <w:t>POSTE</w:t>
      </w:r>
      <w:r w:rsidR="00A16291">
        <w:t xml:space="preserve"> 2 </w:t>
      </w:r>
    </w:p>
    <w:p w14:paraId="741666D6" w14:textId="481D2C35" w:rsidR="00B87A66" w:rsidRDefault="00930725" w:rsidP="00AA037D">
      <w:r>
        <w:t>Install MAJ Sage 50</w:t>
      </w:r>
      <w:r w:rsidR="005C49C4">
        <w:t xml:space="preserve"> - </w:t>
      </w:r>
      <w:r w:rsidR="005C49C4" w:rsidRPr="005C49C4">
        <w:t>WS50S600</w:t>
      </w:r>
      <w:r>
        <w:br/>
        <w:t>Test ouverture dossier</w:t>
      </w:r>
    </w:p>
    <w:p w14:paraId="5C751C6D" w14:textId="0F05A7E9" w:rsidR="00381AF9" w:rsidRDefault="00CC43FB" w:rsidP="00B87A66">
      <w:r>
        <w:t>Pb réin</w:t>
      </w:r>
      <w:r w:rsidR="00554687">
        <w:t xml:space="preserve">itialisation mot de passe du compte </w:t>
      </w:r>
      <w:r w:rsidR="00554687">
        <w:br/>
      </w:r>
      <w:r w:rsidR="00B87A66">
        <w:t>demande@fruitselect.com</w:t>
      </w:r>
      <w:r w:rsidR="006C1C13">
        <w:br/>
      </w:r>
      <w:r w:rsidR="00554687">
        <w:br/>
        <w:t xml:space="preserve">&gt; le numéro de téléphone </w:t>
      </w:r>
      <w:r w:rsidR="00EC1F61">
        <w:t xml:space="preserve">relié au compte </w:t>
      </w:r>
      <w:hyperlink r:id="rId16" w:history="1">
        <w:r w:rsidR="00EC1F61" w:rsidRPr="007A1458">
          <w:rPr>
            <w:rStyle w:val="Lienhypertexte"/>
          </w:rPr>
          <w:t>demande@fruitselect.com</w:t>
        </w:r>
      </w:hyperlink>
      <w:r w:rsidR="00EC1F61">
        <w:t xml:space="preserve"> n’est plus d’actualité (portable perso, d’une ancienne salarié)</w:t>
      </w:r>
    </w:p>
    <w:p w14:paraId="76792363" w14:textId="30851FBD" w:rsidR="00B87A66" w:rsidRDefault="00EC1F61" w:rsidP="00AA037D">
      <w:pPr>
        <w:pStyle w:val="Paragraphedeliste"/>
        <w:numPr>
          <w:ilvl w:val="0"/>
          <w:numId w:val="6"/>
        </w:numPr>
      </w:pPr>
      <w:r>
        <w:t>Aucun de mettre à jour depuis le compte admin le numéro rattaché à ce compte.</w:t>
      </w:r>
    </w:p>
    <w:p w14:paraId="28040FA4" w14:textId="75787859" w:rsidR="00B87A66" w:rsidRDefault="00BE2CD2" w:rsidP="00AA037D">
      <w:r>
        <w:t>POSTE 3</w:t>
      </w:r>
      <w:r w:rsidR="005C49C4">
        <w:t xml:space="preserve"> -</w:t>
      </w:r>
    </w:p>
    <w:p w14:paraId="48C63E3B" w14:textId="6E5953C0" w:rsidR="0088153C" w:rsidRDefault="00BE2CD2" w:rsidP="00AA037D">
      <w:r>
        <w:t>Install MAJ Sage 50</w:t>
      </w:r>
      <w:r w:rsidR="005C49C4">
        <w:t xml:space="preserve"> - </w:t>
      </w:r>
      <w:r w:rsidR="005C49C4" w:rsidRPr="005C49C4">
        <w:t>WS50S600</w:t>
      </w:r>
      <w:r w:rsidR="004E5376">
        <w:br/>
        <w:t>+ modification du chemin pour le dossier Modèles Documents</w:t>
      </w:r>
      <w:r w:rsidR="004E5376">
        <w:br/>
      </w:r>
      <w:r w:rsidR="004E5376">
        <w:lastRenderedPageBreak/>
        <w:br/>
      </w:r>
      <w:r w:rsidR="0088153C">
        <w:rPr>
          <w:noProof/>
        </w:rPr>
        <w:drawing>
          <wp:inline distT="0" distB="0" distL="0" distR="0" wp14:anchorId="376C5423" wp14:editId="77264E97">
            <wp:extent cx="6645910" cy="4051935"/>
            <wp:effectExtent l="0" t="0" r="2540" b="5715"/>
            <wp:docPr id="18434150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1507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F71B" w14:textId="77777777" w:rsidR="001303AF" w:rsidRDefault="001303AF" w:rsidP="00AA037D"/>
    <w:p w14:paraId="40B3007C" w14:textId="77777777" w:rsidR="001303AF" w:rsidRDefault="001303AF" w:rsidP="001303AF">
      <w:r>
        <w:t xml:space="preserve">Sage 50 - Migration données locales en données mobiles </w:t>
      </w:r>
    </w:p>
    <w:p w14:paraId="2E267B7A" w14:textId="77777777" w:rsidR="001303AF" w:rsidRDefault="001303AF" w:rsidP="001303AF">
      <w:r>
        <w:t>Modification du dossier pour les modèles de document</w:t>
      </w:r>
    </w:p>
    <w:p w14:paraId="7A71B1BC" w14:textId="77777777" w:rsidR="001303AF" w:rsidRDefault="001303AF" w:rsidP="001303AF">
      <w:r>
        <w:t>Le dossier est désormais partagé ici</w:t>
      </w:r>
    </w:p>
    <w:p w14:paraId="76BC6018" w14:textId="77777777" w:rsidR="001303AF" w:rsidRDefault="001303AF" w:rsidP="001303AF">
      <w:r>
        <w:t>\\LITCHI\Office\sage\MODELES_SAGE</w:t>
      </w:r>
    </w:p>
    <w:p w14:paraId="54C53983" w14:textId="77777777" w:rsidR="001303AF" w:rsidRDefault="001303AF" w:rsidP="001303AF">
      <w:r>
        <w:t>POSTE 1 &gt; MAJ Sage OK + Modèles Doc</w:t>
      </w:r>
    </w:p>
    <w:p w14:paraId="2D3C463C" w14:textId="77777777" w:rsidR="001303AF" w:rsidRDefault="001303AF" w:rsidP="001303AF">
      <w:r>
        <w:t xml:space="preserve">POSTE 2 &gt; MAJ Sage OK - (Pb réinitialisation mot de passe du compte </w:t>
      </w:r>
    </w:p>
    <w:p w14:paraId="7C5F37FF" w14:textId="77777777" w:rsidR="001303AF" w:rsidRDefault="001303AF" w:rsidP="001303AF">
      <w:r>
        <w:t>demande@fruitselect.com )</w:t>
      </w:r>
    </w:p>
    <w:p w14:paraId="6BF4276C" w14:textId="77777777" w:rsidR="001303AF" w:rsidRDefault="001303AF" w:rsidP="001303AF">
      <w:r>
        <w:t>POSTE 3 &gt; MAJ Sage OK + Modèles Doc</w:t>
      </w:r>
    </w:p>
    <w:p w14:paraId="14EC58C3" w14:textId="16AA807D" w:rsidR="001303AF" w:rsidRDefault="001303AF" w:rsidP="001303AF">
      <w:r>
        <w:t>demande@fruitselect.com - nouveau n° pour le compte (</w:t>
      </w:r>
      <w:proofErr w:type="spellStart"/>
      <w:r>
        <w:t>Auth</w:t>
      </w:r>
      <w:proofErr w:type="spellEnd"/>
      <w:r>
        <w:t xml:space="preserve"> 2Fac) 0668767579</w:t>
      </w:r>
    </w:p>
    <w:p w14:paraId="5A6D9305" w14:textId="77777777" w:rsidR="004A2D95" w:rsidRDefault="004A2D95" w:rsidP="00AA037D">
      <w:r>
        <w:rPr>
          <w:noProof/>
        </w:rPr>
        <w:lastRenderedPageBreak/>
        <w:drawing>
          <wp:inline distT="0" distB="0" distL="0" distR="0" wp14:anchorId="0E44F910" wp14:editId="1E05DCC8">
            <wp:extent cx="6645910" cy="5865495"/>
            <wp:effectExtent l="0" t="0" r="2540" b="1905"/>
            <wp:docPr id="8997562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5624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1BCA" w14:textId="1A47D15F" w:rsidR="004A2D95" w:rsidRDefault="004E5376" w:rsidP="00AA037D">
      <w:r w:rsidRPr="004E5376">
        <w:drawing>
          <wp:inline distT="0" distB="0" distL="0" distR="0" wp14:anchorId="5037DCE9" wp14:editId="73546EA0">
            <wp:extent cx="4182059" cy="2705478"/>
            <wp:effectExtent l="0" t="0" r="0" b="0"/>
            <wp:docPr id="239968531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68531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79F7" w14:textId="77777777" w:rsidR="004A2D95" w:rsidRPr="004A2D95" w:rsidRDefault="004A2D95" w:rsidP="004A2D95">
      <w:r w:rsidRPr="004A2D95">
        <w:t>\\LITCHI\Office\sage\MODELES_SAGE</w:t>
      </w:r>
    </w:p>
    <w:p w14:paraId="470B15A1" w14:textId="77777777" w:rsidR="004A2D95" w:rsidRDefault="004A2D95" w:rsidP="00AA037D"/>
    <w:p w14:paraId="234E8C78" w14:textId="77777777" w:rsidR="00BE2CD2" w:rsidRPr="00C44132" w:rsidRDefault="00BE2CD2" w:rsidP="00AA037D"/>
    <w:sectPr w:rsidR="00BE2CD2" w:rsidRPr="00C44132" w:rsidSect="00CE56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3BF"/>
    <w:multiLevelType w:val="multilevel"/>
    <w:tmpl w:val="51C6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FF2408"/>
    <w:multiLevelType w:val="multilevel"/>
    <w:tmpl w:val="E5A22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BF0D79"/>
    <w:multiLevelType w:val="multilevel"/>
    <w:tmpl w:val="2056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1313AB"/>
    <w:multiLevelType w:val="multilevel"/>
    <w:tmpl w:val="883AB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4E4D31"/>
    <w:multiLevelType w:val="multilevel"/>
    <w:tmpl w:val="2714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9D702A2"/>
    <w:multiLevelType w:val="hybridMultilevel"/>
    <w:tmpl w:val="3B466B3E"/>
    <w:lvl w:ilvl="0" w:tplc="5B2AE426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839314">
    <w:abstractNumId w:val="2"/>
  </w:num>
  <w:num w:numId="2" w16cid:durableId="1274629304">
    <w:abstractNumId w:val="0"/>
  </w:num>
  <w:num w:numId="3" w16cid:durableId="191268948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520788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66778693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867214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2E5"/>
    <w:rsid w:val="00046292"/>
    <w:rsid w:val="00080BE0"/>
    <w:rsid w:val="001303AF"/>
    <w:rsid w:val="00147FC9"/>
    <w:rsid w:val="00155932"/>
    <w:rsid w:val="001774ED"/>
    <w:rsid w:val="001D720C"/>
    <w:rsid w:val="00203A5D"/>
    <w:rsid w:val="00232CD2"/>
    <w:rsid w:val="002B4EA5"/>
    <w:rsid w:val="002B532F"/>
    <w:rsid w:val="002F3EC3"/>
    <w:rsid w:val="00363F2D"/>
    <w:rsid w:val="00381AF9"/>
    <w:rsid w:val="003C25FF"/>
    <w:rsid w:val="003C2F6E"/>
    <w:rsid w:val="00450048"/>
    <w:rsid w:val="004A2D95"/>
    <w:rsid w:val="004E5376"/>
    <w:rsid w:val="005369F2"/>
    <w:rsid w:val="00554687"/>
    <w:rsid w:val="005851BB"/>
    <w:rsid w:val="00586440"/>
    <w:rsid w:val="005A59BA"/>
    <w:rsid w:val="005C49C4"/>
    <w:rsid w:val="00600B36"/>
    <w:rsid w:val="0064712F"/>
    <w:rsid w:val="00664BF9"/>
    <w:rsid w:val="006A1E96"/>
    <w:rsid w:val="006C1C13"/>
    <w:rsid w:val="00757950"/>
    <w:rsid w:val="007A537D"/>
    <w:rsid w:val="008152FB"/>
    <w:rsid w:val="00816432"/>
    <w:rsid w:val="0086577D"/>
    <w:rsid w:val="0088153C"/>
    <w:rsid w:val="00895BDB"/>
    <w:rsid w:val="008C259D"/>
    <w:rsid w:val="008E36C2"/>
    <w:rsid w:val="00925643"/>
    <w:rsid w:val="00930725"/>
    <w:rsid w:val="00956A59"/>
    <w:rsid w:val="009963AC"/>
    <w:rsid w:val="009A58A9"/>
    <w:rsid w:val="00A01E0F"/>
    <w:rsid w:val="00A16291"/>
    <w:rsid w:val="00A7328C"/>
    <w:rsid w:val="00AA037D"/>
    <w:rsid w:val="00AA3ABF"/>
    <w:rsid w:val="00AF5DF9"/>
    <w:rsid w:val="00B25E32"/>
    <w:rsid w:val="00B560A9"/>
    <w:rsid w:val="00B76545"/>
    <w:rsid w:val="00B85EFE"/>
    <w:rsid w:val="00B87A66"/>
    <w:rsid w:val="00BE2CD2"/>
    <w:rsid w:val="00BF60E6"/>
    <w:rsid w:val="00C44132"/>
    <w:rsid w:val="00CC43FB"/>
    <w:rsid w:val="00CE56BF"/>
    <w:rsid w:val="00D46F73"/>
    <w:rsid w:val="00D73AD0"/>
    <w:rsid w:val="00DC6D74"/>
    <w:rsid w:val="00DF2176"/>
    <w:rsid w:val="00E642E5"/>
    <w:rsid w:val="00EA27E5"/>
    <w:rsid w:val="00EC1F61"/>
    <w:rsid w:val="00FA66F2"/>
    <w:rsid w:val="00FC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6B9C0"/>
  <w15:chartTrackingRefBased/>
  <w15:docId w15:val="{25366091-A1C6-4AFE-B736-F6CD2F6E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6C2"/>
  </w:style>
  <w:style w:type="paragraph" w:styleId="Titre1">
    <w:name w:val="heading 1"/>
    <w:basedOn w:val="Normal"/>
    <w:next w:val="Normal"/>
    <w:link w:val="Titre1Car"/>
    <w:uiPriority w:val="9"/>
    <w:qFormat/>
    <w:rsid w:val="00816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6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59BA"/>
    <w:pPr>
      <w:keepNext/>
      <w:keepLines/>
      <w:spacing w:before="160" w:after="80"/>
      <w:outlineLvl w:val="2"/>
    </w:pPr>
    <w:rPr>
      <w:rFonts w:eastAsiaTheme="majorEastAsia" w:cstheme="majorBidi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16432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5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9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9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9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59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6432"/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16432"/>
    <w:rPr>
      <w:rFonts w:asciiTheme="majorHAnsi" w:eastAsiaTheme="majorEastAsia" w:hAnsiTheme="majorHAnsi" w:cstheme="majorBidi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A59BA"/>
    <w:rPr>
      <w:rFonts w:eastAsiaTheme="majorEastAsia" w:cstheme="majorBidi"/>
      <w:sz w:val="24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16432"/>
    <w:rPr>
      <w:rFonts w:eastAsiaTheme="majorEastAsia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A59B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9B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59B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59B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59B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59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5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5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5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5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59B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59B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4132"/>
    <w:rPr>
      <w:i/>
      <w:iCs/>
      <w:color w:val="auto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41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4132"/>
    <w:rPr>
      <w:i/>
      <w:iCs/>
    </w:rPr>
  </w:style>
  <w:style w:type="character" w:styleId="Rfrenceintense">
    <w:name w:val="Intense Reference"/>
    <w:basedOn w:val="Policepardfaut"/>
    <w:uiPriority w:val="32"/>
    <w:qFormat/>
    <w:rsid w:val="00C44132"/>
    <w:rPr>
      <w:b/>
      <w:bCs/>
      <w:smallCaps/>
      <w:color w:val="auto"/>
      <w:spacing w:val="5"/>
    </w:rPr>
  </w:style>
  <w:style w:type="character" w:styleId="Lienhypertexte">
    <w:name w:val="Hyperlink"/>
    <w:basedOn w:val="Policepardfaut"/>
    <w:uiPriority w:val="99"/>
    <w:unhideWhenUsed/>
    <w:rsid w:val="00AA037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0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mailto:demande@fruitselect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e\Documents\Mod&#232;les%20Office%20personnalis&#233;s\ATOO_MODELE_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0877610B93AE488994DB3103B46119" ma:contentTypeVersion="15" ma:contentTypeDescription="Crée un document." ma:contentTypeScope="" ma:versionID="75c25a0e05656e3e4b5d5fab4d717fb0">
  <xsd:schema xmlns:xsd="http://www.w3.org/2001/XMLSchema" xmlns:xs="http://www.w3.org/2001/XMLSchema" xmlns:p="http://schemas.microsoft.com/office/2006/metadata/properties" xmlns:ns3="a92ece02-d817-456f-a295-7a8afb19de65" xmlns:ns4="0dc22da2-6a73-48f3-89df-a99757c9a402" targetNamespace="http://schemas.microsoft.com/office/2006/metadata/properties" ma:root="true" ma:fieldsID="c1051c64e2e46941cf34a4fb0cabdf19" ns3:_="" ns4:_="">
    <xsd:import namespace="a92ece02-d817-456f-a295-7a8afb19de65"/>
    <xsd:import namespace="0dc22da2-6a73-48f3-89df-a99757c9a402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ece02-d817-456f-a295-7a8afb19de6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22da2-6a73-48f3-89df-a99757c9a40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2ece02-d817-456f-a295-7a8afb19de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6B8EF5-90DF-4B9B-BAB8-DDAEA328E9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ece02-d817-456f-a295-7a8afb19de65"/>
    <ds:schemaRef ds:uri="0dc22da2-6a73-48f3-89df-a99757c9a4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7AB6AE-9057-4411-87CA-E3804523371C}">
  <ds:schemaRefs>
    <ds:schemaRef ds:uri="a92ece02-d817-456f-a295-7a8afb19de65"/>
    <ds:schemaRef ds:uri="0dc22da2-6a73-48f3-89df-a99757c9a402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075D1D0-DCF2-4E3C-A3F3-9BCCBBC0B6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ATOO_MODELE_WORD.dotx</Template>
  <TotalTime>0</TotalTime>
  <Pages>8</Pages>
  <Words>493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2</cp:revision>
  <dcterms:created xsi:type="dcterms:W3CDTF">2025-03-12T16:37:00Z</dcterms:created>
  <dcterms:modified xsi:type="dcterms:W3CDTF">2025-03-12T16:37:00Z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0x010100340877610B93AE488994DB3103B46119</vt:lpwstr>
  </property>
</Properties>
</file>