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B97D8" w14:textId="105562FA" w:rsidR="00381AF9" w:rsidRDefault="00381AF9" w:rsidP="00DF2176">
      <w:pPr>
        <w:pStyle w:val="Titre1"/>
      </w:pPr>
      <w:r>
        <w:t xml:space="preserve">Atoo-Sync GesCom – </w:t>
      </w:r>
      <w:r w:rsidR="001264B4">
        <w:t>Custom ERP</w:t>
      </w:r>
    </w:p>
    <w:p w14:paraId="1E3E94B3" w14:textId="239D3D38" w:rsidR="001264B4" w:rsidRDefault="001264B4" w:rsidP="00AA037D">
      <w:r>
        <w:t>Fonctionnement de l’éditeur de requête pour les profil Custom ERP</w:t>
      </w:r>
    </w:p>
    <w:p w14:paraId="6DAD7D61" w14:textId="7FB760B6" w:rsidR="001264B4" w:rsidRDefault="001264B4" w:rsidP="00AA037D">
      <w:r>
        <w:t>Nouveau Profil</w:t>
      </w:r>
      <w:r w:rsidR="00FA68B8">
        <w:t xml:space="preserve"> Atoo-Sync GesCom</w:t>
      </w:r>
      <w:r w:rsidR="002317A3">
        <w:t xml:space="preserve"> </w:t>
      </w:r>
      <w:r w:rsidR="002317A3">
        <w:br/>
        <w:t xml:space="preserve">Nécessite </w:t>
      </w:r>
      <w:r w:rsidR="002317A3">
        <w:t>Licence Ultimate ou Custom ERP</w:t>
      </w:r>
    </w:p>
    <w:p w14:paraId="103A6561" w14:textId="0AC6518F" w:rsidR="00FA68B8" w:rsidRDefault="00FA68B8" w:rsidP="00AA037D">
      <w:r w:rsidRPr="00FA68B8">
        <w:drawing>
          <wp:inline distT="0" distB="0" distL="0" distR="0" wp14:anchorId="75339CBC" wp14:editId="1651DAA6">
            <wp:extent cx="5357324" cy="2438611"/>
            <wp:effectExtent l="0" t="0" r="0" b="0"/>
            <wp:docPr id="654028606" name="Image 1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028606" name="Image 1" descr="Une image contenant texte, capture d’écran, Police, ligne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7324" cy="243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EA88E" w14:textId="7774FFDC" w:rsidR="001264B4" w:rsidRDefault="001264B4" w:rsidP="00AA037D">
      <w:r>
        <w:t>Ouvrir le gestionnaire ODBC 32 bits</w:t>
      </w:r>
      <w:r w:rsidR="00176ADE">
        <w:t xml:space="preserve"> sur le Poste/Serveur</w:t>
      </w:r>
    </w:p>
    <w:p w14:paraId="124849C2" w14:textId="00B058BD" w:rsidR="00176ADE" w:rsidRDefault="00176ADE" w:rsidP="00AA037D">
      <w:r w:rsidRPr="00176ADE">
        <w:drawing>
          <wp:inline distT="0" distB="0" distL="0" distR="0" wp14:anchorId="0848EC3B" wp14:editId="12241CFE">
            <wp:extent cx="3116850" cy="602032"/>
            <wp:effectExtent l="0" t="0" r="7620" b="7620"/>
            <wp:docPr id="2083804478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804478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6850" cy="6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ADBB4" w14:textId="1F0718AC" w:rsidR="001264B4" w:rsidRDefault="001264B4" w:rsidP="00AA037D">
      <w:r w:rsidRPr="001264B4">
        <w:rPr>
          <w:noProof/>
        </w:rPr>
        <w:drawing>
          <wp:inline distT="0" distB="0" distL="0" distR="0" wp14:anchorId="6E4A2FC9" wp14:editId="4B886645">
            <wp:extent cx="4359018" cy="3193057"/>
            <wp:effectExtent l="0" t="0" r="3810" b="7620"/>
            <wp:docPr id="1173408573" name="Image 1" descr="Une image contenant texte, capture d’écran, logiciel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08573" name="Image 1" descr="Une image contenant texte, capture d’écran, logiciel, Icône d’ordinateur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018" cy="319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56E15" w14:textId="1EE69669" w:rsidR="001264B4" w:rsidRDefault="00176ADE" w:rsidP="00AA037D">
      <w:r>
        <w:t>Déplacez-vous dans l’o</w:t>
      </w:r>
      <w:r w:rsidR="001264B4">
        <w:t>nglet source de données système</w:t>
      </w:r>
    </w:p>
    <w:p w14:paraId="026307EA" w14:textId="6DB6664A" w:rsidR="001264B4" w:rsidRDefault="006444F4" w:rsidP="00AA037D">
      <w:r>
        <w:t>Cliquer sur Ajouter</w:t>
      </w:r>
      <w:r w:rsidR="00003AA9">
        <w:t xml:space="preserve"> </w:t>
      </w:r>
    </w:p>
    <w:p w14:paraId="39668302" w14:textId="77777777" w:rsidR="006444F4" w:rsidRDefault="006444F4" w:rsidP="00AA037D">
      <w:r>
        <w:rPr>
          <w:noProof/>
        </w:rPr>
        <w:drawing>
          <wp:inline distT="0" distB="0" distL="0" distR="0" wp14:anchorId="51706FE0" wp14:editId="24670623">
            <wp:extent cx="5700254" cy="4176122"/>
            <wp:effectExtent l="0" t="0" r="0" b="0"/>
            <wp:docPr id="15596666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6664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254" cy="417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51D10" w14:textId="0D749D19" w:rsidR="001264B4" w:rsidRDefault="006444F4" w:rsidP="00AA037D">
      <w:r>
        <w:t xml:space="preserve">Exemple </w:t>
      </w:r>
      <w:r w:rsidR="001A5C25">
        <w:t>de</w:t>
      </w:r>
      <w:r>
        <w:t xml:space="preserve"> </w:t>
      </w:r>
      <w:r w:rsidR="001A5C25">
        <w:t>c</w:t>
      </w:r>
      <w:r>
        <w:t>onnexion SQL Server</w:t>
      </w:r>
    </w:p>
    <w:p w14:paraId="644C5A25" w14:textId="67DFAF7D" w:rsidR="006444F4" w:rsidRDefault="006444F4" w:rsidP="00AA037D">
      <w:r w:rsidRPr="006444F4">
        <w:drawing>
          <wp:inline distT="0" distB="0" distL="0" distR="0" wp14:anchorId="0B5C446D" wp14:editId="0A12EE04">
            <wp:extent cx="4831499" cy="3322608"/>
            <wp:effectExtent l="0" t="0" r="7620" b="0"/>
            <wp:docPr id="487425633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425633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1499" cy="33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ED64E" w14:textId="77777777" w:rsidR="006444F4" w:rsidRDefault="006444F4" w:rsidP="00AA037D"/>
    <w:p w14:paraId="05A528F7" w14:textId="2C214188" w:rsidR="006444F4" w:rsidRDefault="006444F4" w:rsidP="00AA037D">
      <w:r>
        <w:rPr>
          <w:noProof/>
        </w:rPr>
        <w:drawing>
          <wp:inline distT="0" distB="0" distL="0" distR="0" wp14:anchorId="12DBC1EB" wp14:editId="7896D1FA">
            <wp:extent cx="4839119" cy="3429297"/>
            <wp:effectExtent l="0" t="0" r="0" b="0"/>
            <wp:docPr id="656833975" name="Image 2" descr="Une image contenant texte, capture d’écran, logiciel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833975" name="Image 2" descr="Une image contenant texte, capture d’écran, logiciel, Icône d’ordinateur&#10;&#10;Le contenu généré par l’IA peut êtr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119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3A03A" w14:textId="77777777" w:rsidR="006444F4" w:rsidRDefault="006444F4" w:rsidP="00AA037D"/>
    <w:p w14:paraId="7C0E226C" w14:textId="77777777" w:rsidR="006444F4" w:rsidRDefault="006444F4" w:rsidP="00AA037D">
      <w:r>
        <w:rPr>
          <w:noProof/>
        </w:rPr>
        <w:drawing>
          <wp:inline distT="0" distB="0" distL="0" distR="0" wp14:anchorId="7E252245" wp14:editId="10D975CD">
            <wp:extent cx="4816257" cy="3406435"/>
            <wp:effectExtent l="0" t="0" r="3810" b="3810"/>
            <wp:docPr id="31077629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77629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257" cy="34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329E" w14:textId="0188E6E2" w:rsidR="006444F4" w:rsidRDefault="006444F4" w:rsidP="00AA037D"/>
    <w:p w14:paraId="6C4B349B" w14:textId="77777777" w:rsidR="006444F4" w:rsidRDefault="006444F4" w:rsidP="00AA037D">
      <w:r>
        <w:rPr>
          <w:noProof/>
        </w:rPr>
        <w:drawing>
          <wp:inline distT="0" distB="0" distL="0" distR="0" wp14:anchorId="412A0D48" wp14:editId="5C967264">
            <wp:extent cx="4793395" cy="3429297"/>
            <wp:effectExtent l="0" t="0" r="7620" b="0"/>
            <wp:docPr id="14057040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0401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395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2E201" w14:textId="77777777" w:rsidR="006444F4" w:rsidRDefault="006444F4" w:rsidP="00AA037D">
      <w:r>
        <w:rPr>
          <w:noProof/>
        </w:rPr>
        <w:drawing>
          <wp:inline distT="0" distB="0" distL="0" distR="0" wp14:anchorId="7C25FA4B" wp14:editId="25A43191">
            <wp:extent cx="4816257" cy="3452159"/>
            <wp:effectExtent l="0" t="0" r="3810" b="0"/>
            <wp:docPr id="17949254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254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257" cy="34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2F7EA" w14:textId="77777777" w:rsidR="006444F4" w:rsidRDefault="006444F4" w:rsidP="00AA037D"/>
    <w:p w14:paraId="05C99C3C" w14:textId="77777777" w:rsidR="006444F4" w:rsidRDefault="006444F4" w:rsidP="00AA037D">
      <w:r>
        <w:rPr>
          <w:noProof/>
        </w:rPr>
        <w:drawing>
          <wp:inline distT="0" distB="0" distL="0" distR="0" wp14:anchorId="5786DEDD" wp14:editId="1D734F86">
            <wp:extent cx="5631668" cy="5067739"/>
            <wp:effectExtent l="0" t="0" r="7620" b="0"/>
            <wp:docPr id="44100815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0815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668" cy="506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265B5" w14:textId="386A2E39" w:rsidR="001264B4" w:rsidRDefault="006444F4" w:rsidP="00F06D2C">
      <w:pPr>
        <w:ind w:left="708"/>
      </w:pPr>
      <w:r>
        <w:t>La c</w:t>
      </w:r>
      <w:r w:rsidR="00D0041A">
        <w:t xml:space="preserve">onnexion </w:t>
      </w:r>
      <w:r>
        <w:t>est e</w:t>
      </w:r>
      <w:r w:rsidR="00D0041A">
        <w:t>n lecture de donnée uniquement</w:t>
      </w:r>
    </w:p>
    <w:p w14:paraId="1AD14775" w14:textId="40EB0714" w:rsidR="00D0041A" w:rsidRDefault="00D0041A" w:rsidP="00F06D2C">
      <w:pPr>
        <w:ind w:left="708"/>
      </w:pPr>
      <w:r>
        <w:t xml:space="preserve">Fichiers </w:t>
      </w:r>
      <w:proofErr w:type="spellStart"/>
      <w:r>
        <w:t>pla</w:t>
      </w:r>
      <w:proofErr w:type="spellEnd"/>
    </w:p>
    <w:p w14:paraId="3D7FFE18" w14:textId="31CD91CC" w:rsidR="00D0041A" w:rsidRDefault="00B054C2" w:rsidP="00F06D2C">
      <w:pPr>
        <w:ind w:left="708"/>
      </w:pPr>
      <w:r>
        <w:t>Pour les clients</w:t>
      </w:r>
    </w:p>
    <w:p w14:paraId="761F788C" w14:textId="2F2BABBD" w:rsidR="00B054C2" w:rsidRDefault="00B054C2" w:rsidP="00F06D2C">
      <w:pPr>
        <w:ind w:left="708"/>
      </w:pPr>
      <w:r>
        <w:t xml:space="preserve">Pour les commandes </w:t>
      </w:r>
    </w:p>
    <w:p w14:paraId="6ED7F9AE" w14:textId="037EF845" w:rsidR="00B054C2" w:rsidRDefault="00B054C2" w:rsidP="00F06D2C">
      <w:pPr>
        <w:pStyle w:val="Paragraphedeliste"/>
        <w:numPr>
          <w:ilvl w:val="0"/>
          <w:numId w:val="2"/>
        </w:numPr>
        <w:ind w:left="1428"/>
      </w:pPr>
      <w:r>
        <w:t>Soit un fichier de commande avec la données entête et la donnée ligne</w:t>
      </w:r>
    </w:p>
    <w:p w14:paraId="62B0B590" w14:textId="64030524" w:rsidR="00B054C2" w:rsidRDefault="00B054C2" w:rsidP="00F06D2C">
      <w:pPr>
        <w:pStyle w:val="Paragraphedeliste"/>
        <w:numPr>
          <w:ilvl w:val="0"/>
          <w:numId w:val="2"/>
        </w:numPr>
        <w:ind w:left="1428"/>
      </w:pPr>
      <w:r>
        <w:t xml:space="preserve">Soit 2 fichier 1 pour les </w:t>
      </w:r>
      <w:r w:rsidR="00320E11">
        <w:t>entêtes</w:t>
      </w:r>
      <w:r>
        <w:t xml:space="preserve"> de doc et 1 pour les lignes d’article du doc</w:t>
      </w:r>
    </w:p>
    <w:p w14:paraId="104EF0AB" w14:textId="77777777" w:rsidR="00B054C2" w:rsidRDefault="00B054C2" w:rsidP="00B054C2"/>
    <w:p w14:paraId="72482609" w14:textId="38764D67" w:rsidR="00683799" w:rsidRDefault="0064215E" w:rsidP="00B054C2">
      <w:r>
        <w:t>Connexion de la base de données dans l’onglet Gestion Commerciale d’Atoo-Sync</w:t>
      </w:r>
    </w:p>
    <w:p w14:paraId="3FCAFCBF" w14:textId="426E1826" w:rsidR="0064215E" w:rsidRDefault="0064215E" w:rsidP="00B054C2">
      <w:r w:rsidRPr="0064215E">
        <w:drawing>
          <wp:inline distT="0" distB="0" distL="0" distR="0" wp14:anchorId="14A1484B" wp14:editId="7FB406D0">
            <wp:extent cx="8961897" cy="3360711"/>
            <wp:effectExtent l="0" t="0" r="0" b="0"/>
            <wp:docPr id="1423507275" name="Image 1" descr="Une image contenant texte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07275" name="Image 1" descr="Une image contenant texte, capture d’écran, logiciel&#10;&#10;Le contenu généré par l’IA peut êtr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61897" cy="336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23879" w14:textId="488690F1" w:rsidR="00B0166D" w:rsidRDefault="0064215E" w:rsidP="0064215E">
      <w:pPr>
        <w:pStyle w:val="Paragraphedeliste"/>
      </w:pPr>
      <w:r>
        <w:t>*laissez user/</w:t>
      </w:r>
      <w:proofErr w:type="spellStart"/>
      <w:r>
        <w:t>psw</w:t>
      </w:r>
      <w:proofErr w:type="spellEnd"/>
      <w:r>
        <w:t xml:space="preserve"> vide si connexion SQL Server Windows</w:t>
      </w:r>
    </w:p>
    <w:p w14:paraId="42F65BA0" w14:textId="4040588F" w:rsidR="00737722" w:rsidRDefault="00737722" w:rsidP="00737722">
      <w:r>
        <w:t>Editez le format du fichier client</w:t>
      </w:r>
    </w:p>
    <w:p w14:paraId="3A658AA5" w14:textId="1C012B1B" w:rsidR="0064215E" w:rsidRDefault="00737722" w:rsidP="0064215E">
      <w:r w:rsidRPr="00737722">
        <w:drawing>
          <wp:inline distT="0" distB="0" distL="0" distR="0" wp14:anchorId="73DF6D91" wp14:editId="5E64DB09">
            <wp:extent cx="7003387" cy="3048264"/>
            <wp:effectExtent l="0" t="0" r="7620" b="0"/>
            <wp:docPr id="553334235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334235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03387" cy="30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039A8" w14:textId="77777777" w:rsidR="00737722" w:rsidRDefault="00737722" w:rsidP="0064215E"/>
    <w:p w14:paraId="5DA579B6" w14:textId="029EE728" w:rsidR="00737722" w:rsidRDefault="00737722" w:rsidP="0064215E">
      <w:r>
        <w:t>Créer le fichier client en utilisant les champs de la base de données en fonction des besoins du client final.</w:t>
      </w:r>
    </w:p>
    <w:p w14:paraId="6F082D9B" w14:textId="65C8CA53" w:rsidR="00737722" w:rsidRDefault="00737722" w:rsidP="0064215E">
      <w:r>
        <w:t>Un fichier type contenant la structure sera fourni par le client.</w:t>
      </w:r>
    </w:p>
    <w:p w14:paraId="299D2EEF" w14:textId="2F403AD5" w:rsidR="00737722" w:rsidRDefault="00737722" w:rsidP="0064215E">
      <w:r w:rsidRPr="00737722">
        <w:drawing>
          <wp:inline distT="0" distB="0" distL="0" distR="0" wp14:anchorId="4E1DCDED" wp14:editId="73D39566">
            <wp:extent cx="8527519" cy="6104149"/>
            <wp:effectExtent l="0" t="0" r="6985" b="0"/>
            <wp:docPr id="1420138574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138574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27519" cy="610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C4BC8" w14:textId="10995E71" w:rsidR="00E6311A" w:rsidRDefault="00E6311A" w:rsidP="0064215E">
      <w:r>
        <w:t>Définissez ensuite le fichier texte qui contiendra les données</w:t>
      </w:r>
      <w:r w:rsidR="00FF3EC4">
        <w:t xml:space="preserve"> en choisissant le nom et l’emplacement de celui-ci :</w:t>
      </w:r>
    </w:p>
    <w:p w14:paraId="57DA7765" w14:textId="2D445100" w:rsidR="00E6311A" w:rsidRDefault="00E6311A" w:rsidP="0064215E">
      <w:r w:rsidRPr="00E6311A">
        <w:drawing>
          <wp:inline distT="0" distB="0" distL="0" distR="0" wp14:anchorId="30E44125" wp14:editId="11DE76FF">
            <wp:extent cx="6736664" cy="1165961"/>
            <wp:effectExtent l="0" t="0" r="7620" b="0"/>
            <wp:docPr id="1271906600" name="Image 1" descr="Une image contenant texte, Police, lign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06600" name="Image 1" descr="Une image contenant texte, Police, ligne, nombre&#10;&#10;Le contenu généré par l’IA peut êtr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36664" cy="116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DD5EF" w14:textId="77777777" w:rsidR="00FF3EC4" w:rsidRDefault="00FF3EC4" w:rsidP="0064215E"/>
    <w:p w14:paraId="60FA2E7E" w14:textId="77777777" w:rsidR="00FF3EC4" w:rsidRDefault="00FF3EC4" w:rsidP="0064215E"/>
    <w:p w14:paraId="725004EA" w14:textId="105C7F38" w:rsidR="00E6311A" w:rsidRDefault="00E6311A" w:rsidP="00E6311A">
      <w:r>
        <w:t xml:space="preserve">Editez le format du </w:t>
      </w:r>
      <w:r>
        <w:t xml:space="preserve">ou des </w:t>
      </w:r>
      <w:r>
        <w:t>fichier</w:t>
      </w:r>
      <w:r>
        <w:t>s de commandes</w:t>
      </w:r>
    </w:p>
    <w:p w14:paraId="3CFF3BFC" w14:textId="4EC4F532" w:rsidR="00737722" w:rsidRDefault="00E6311A" w:rsidP="0064215E">
      <w:r>
        <w:t>Si besoin de séparer les fichier pour l’entête des documents de vente et les lignes du document de vente, vous avez la possibilité d’éditer 2 fichiers de commandes.</w:t>
      </w:r>
      <w:r>
        <w:br/>
        <w:t xml:space="preserve">Sinon vous pouvez avoir 1 seul fichier contenant les </w:t>
      </w:r>
      <w:r>
        <w:t>pour l’entête des documents de vente et les lignes du document de vente</w:t>
      </w:r>
      <w:r>
        <w:t>.</w:t>
      </w:r>
    </w:p>
    <w:p w14:paraId="1D7A8A97" w14:textId="3D51E4D7" w:rsidR="00E6311A" w:rsidRDefault="00E6311A" w:rsidP="0064215E">
      <w:r w:rsidRPr="00E6311A">
        <w:drawing>
          <wp:inline distT="0" distB="0" distL="0" distR="0" wp14:anchorId="09C4F143" wp14:editId="3447375F">
            <wp:extent cx="7003387" cy="3048264"/>
            <wp:effectExtent l="0" t="0" r="7620" b="0"/>
            <wp:docPr id="1119599278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599278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03387" cy="30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E6870" w14:textId="1A46D6EC" w:rsidR="000F43E1" w:rsidRDefault="000F43E1" w:rsidP="000F43E1">
      <w:r>
        <w:t xml:space="preserve">Créer le fichier </w:t>
      </w:r>
      <w:r>
        <w:t>commande</w:t>
      </w:r>
      <w:r>
        <w:t xml:space="preserve"> en utilisant les champs de la base de données en fonction des besoins du client final.</w:t>
      </w:r>
    </w:p>
    <w:p w14:paraId="04298714" w14:textId="77777777" w:rsidR="000F43E1" w:rsidRDefault="000F43E1" w:rsidP="000F43E1">
      <w:r>
        <w:t>Un fichier type contenant la structure sera fourni par le client.</w:t>
      </w:r>
    </w:p>
    <w:p w14:paraId="28E51A26" w14:textId="38FFD18B" w:rsidR="00AA726E" w:rsidRDefault="00072280" w:rsidP="0064215E">
      <w:r>
        <w:t>Soit 1 fichier contenant les entêtes de document + 1 fichier contenant les ligne du document de vente</w:t>
      </w:r>
      <w:r w:rsidR="00475684">
        <w:br/>
        <w:t>Soit 1 fichier avec l’ensemble des données</w:t>
      </w:r>
    </w:p>
    <w:p w14:paraId="530E28DC" w14:textId="6A60B24C" w:rsidR="00AA726E" w:rsidRDefault="000F43E1" w:rsidP="0064215E">
      <w:r w:rsidRPr="000F43E1">
        <w:drawing>
          <wp:inline distT="0" distB="0" distL="0" distR="0" wp14:anchorId="1AA4F8FC" wp14:editId="38F964EE">
            <wp:extent cx="8497036" cy="6119390"/>
            <wp:effectExtent l="0" t="0" r="0" b="0"/>
            <wp:docPr id="888360880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360880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97036" cy="61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945A5" w14:textId="784A9664" w:rsidR="00AA726E" w:rsidRDefault="00A06722" w:rsidP="0064215E">
      <w:r>
        <w:t>Pour le second fichier de commande paramétrez de la même façon ici :</w:t>
      </w:r>
    </w:p>
    <w:p w14:paraId="45F0FCF6" w14:textId="7DD45CBA" w:rsidR="00AA726E" w:rsidRDefault="00AA726E" w:rsidP="0064215E">
      <w:r w:rsidRPr="00AA726E">
        <w:drawing>
          <wp:inline distT="0" distB="0" distL="0" distR="0" wp14:anchorId="56F6403C" wp14:editId="0388660C">
            <wp:extent cx="7003387" cy="3048264"/>
            <wp:effectExtent l="0" t="0" r="7620" b="0"/>
            <wp:docPr id="365621734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21734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03387" cy="30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CAB19" w14:textId="51533B96" w:rsidR="00A14D33" w:rsidRDefault="00A14D33" w:rsidP="0064215E">
      <w:r>
        <w:t>Une fois le paramétrage des fichier effectuez cliquez sur Modifier les requêtes SQL …</w:t>
      </w:r>
    </w:p>
    <w:p w14:paraId="3FE08106" w14:textId="76253F28" w:rsidR="00A14D33" w:rsidRDefault="00A14D33" w:rsidP="0064215E">
      <w:r w:rsidRPr="00A14D33">
        <w:drawing>
          <wp:inline distT="0" distB="0" distL="0" distR="0" wp14:anchorId="0DF4CF28" wp14:editId="58D1E078">
            <wp:extent cx="6629975" cy="883997"/>
            <wp:effectExtent l="0" t="0" r="0" b="0"/>
            <wp:docPr id="235268727" name="Image 1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68727" name="Image 1" descr="Une image contenant texte, capture d’écran, Police, ligne&#10;&#10;Le contenu généré par l’IA peut êtr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29975" cy="8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CF8BC" w14:textId="77777777" w:rsidR="00B0166D" w:rsidRDefault="00B0166D" w:rsidP="00AA037D"/>
    <w:p w14:paraId="138B4E73" w14:textId="77777777" w:rsidR="000E3BFC" w:rsidRDefault="000E3BFC" w:rsidP="00AA037D"/>
    <w:p w14:paraId="49F659D2" w14:textId="77777777" w:rsidR="000E3BFC" w:rsidRDefault="000E3BFC" w:rsidP="00AA037D"/>
    <w:p w14:paraId="0A087D0F" w14:textId="77777777" w:rsidR="00B0166D" w:rsidRDefault="00B0166D" w:rsidP="00AA037D"/>
    <w:p w14:paraId="101B7DA9" w14:textId="77777777" w:rsidR="00B0166D" w:rsidRPr="00C44132" w:rsidRDefault="00B0166D" w:rsidP="00AA037D"/>
    <w:sectPr w:rsidR="00B0166D" w:rsidRPr="00C44132" w:rsidSect="00CE56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F0D79"/>
    <w:multiLevelType w:val="multilevel"/>
    <w:tmpl w:val="2056D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996BAE"/>
    <w:multiLevelType w:val="hybridMultilevel"/>
    <w:tmpl w:val="F4ACFCCC"/>
    <w:lvl w:ilvl="0" w:tplc="1B82C6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884C15"/>
    <w:multiLevelType w:val="hybridMultilevel"/>
    <w:tmpl w:val="76287ADC"/>
    <w:lvl w:ilvl="0" w:tplc="71E26B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5839314">
    <w:abstractNumId w:val="0"/>
  </w:num>
  <w:num w:numId="2" w16cid:durableId="2008168429">
    <w:abstractNumId w:val="2"/>
  </w:num>
  <w:num w:numId="3" w16cid:durableId="5143452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4B4"/>
    <w:rsid w:val="00003AA9"/>
    <w:rsid w:val="00072280"/>
    <w:rsid w:val="00080BE0"/>
    <w:rsid w:val="000E3BFC"/>
    <w:rsid w:val="000F43E1"/>
    <w:rsid w:val="001264B4"/>
    <w:rsid w:val="00176ADE"/>
    <w:rsid w:val="001A5C25"/>
    <w:rsid w:val="001D720C"/>
    <w:rsid w:val="002317A3"/>
    <w:rsid w:val="002F3EC3"/>
    <w:rsid w:val="00320E11"/>
    <w:rsid w:val="00343C95"/>
    <w:rsid w:val="00381AF9"/>
    <w:rsid w:val="00475684"/>
    <w:rsid w:val="005851BB"/>
    <w:rsid w:val="005A59BA"/>
    <w:rsid w:val="005D0AB9"/>
    <w:rsid w:val="0064215E"/>
    <w:rsid w:val="006444F4"/>
    <w:rsid w:val="00683799"/>
    <w:rsid w:val="00737722"/>
    <w:rsid w:val="00742551"/>
    <w:rsid w:val="00780B19"/>
    <w:rsid w:val="00816432"/>
    <w:rsid w:val="00854C3E"/>
    <w:rsid w:val="008D322C"/>
    <w:rsid w:val="008E36C2"/>
    <w:rsid w:val="00A06722"/>
    <w:rsid w:val="00A14D33"/>
    <w:rsid w:val="00A7328C"/>
    <w:rsid w:val="00AA037D"/>
    <w:rsid w:val="00AA3ABF"/>
    <w:rsid w:val="00AA726E"/>
    <w:rsid w:val="00B0166D"/>
    <w:rsid w:val="00B054C2"/>
    <w:rsid w:val="00B21F28"/>
    <w:rsid w:val="00B872D7"/>
    <w:rsid w:val="00BF60E6"/>
    <w:rsid w:val="00C44132"/>
    <w:rsid w:val="00CD431F"/>
    <w:rsid w:val="00CE56BF"/>
    <w:rsid w:val="00D0041A"/>
    <w:rsid w:val="00DF2176"/>
    <w:rsid w:val="00E6311A"/>
    <w:rsid w:val="00F06D2C"/>
    <w:rsid w:val="00FA66F2"/>
    <w:rsid w:val="00FA68B8"/>
    <w:rsid w:val="00FF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56A43"/>
  <w15:chartTrackingRefBased/>
  <w15:docId w15:val="{EB73C5E0-CABF-4F0C-B1FC-DB2D22CA2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6C2"/>
  </w:style>
  <w:style w:type="paragraph" w:styleId="Titre1">
    <w:name w:val="heading 1"/>
    <w:basedOn w:val="Normal"/>
    <w:next w:val="Normal"/>
    <w:link w:val="Titre1Car"/>
    <w:uiPriority w:val="9"/>
    <w:qFormat/>
    <w:rsid w:val="008164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164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sz w:val="28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A59BA"/>
    <w:pPr>
      <w:keepNext/>
      <w:keepLines/>
      <w:spacing w:before="160" w:after="80"/>
      <w:outlineLvl w:val="2"/>
    </w:pPr>
    <w:rPr>
      <w:rFonts w:eastAsiaTheme="majorEastAsia" w:cstheme="majorBidi"/>
      <w:sz w:val="24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16432"/>
    <w:pPr>
      <w:keepNext/>
      <w:keepLines/>
      <w:spacing w:before="80" w:after="40"/>
      <w:outlineLvl w:val="3"/>
    </w:pPr>
    <w:rPr>
      <w:rFonts w:eastAsiaTheme="majorEastAsia" w:cstheme="majorBidi"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A59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A59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A59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A59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A59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16432"/>
    <w:rPr>
      <w:rFonts w:asciiTheme="majorHAnsi" w:eastAsiaTheme="majorEastAsia" w:hAnsiTheme="majorHAnsi" w:cstheme="majorBidi"/>
      <w:color w:val="000000" w:themeColor="text1"/>
      <w:sz w:val="32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816432"/>
    <w:rPr>
      <w:rFonts w:asciiTheme="majorHAnsi" w:eastAsiaTheme="majorEastAsia" w:hAnsiTheme="majorHAnsi" w:cstheme="majorBidi"/>
      <w:sz w:val="28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5A59BA"/>
    <w:rPr>
      <w:rFonts w:eastAsiaTheme="majorEastAsia" w:cstheme="majorBidi"/>
      <w:sz w:val="24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16432"/>
    <w:rPr>
      <w:rFonts w:eastAsiaTheme="majorEastAsia" w:cstheme="majorBidi"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5A59B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A59B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A59B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A59B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A59B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A59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A59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A59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A59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A59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A59B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A59B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44132"/>
    <w:rPr>
      <w:i/>
      <w:iCs/>
      <w:color w:val="auto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441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44132"/>
    <w:rPr>
      <w:i/>
      <w:iCs/>
    </w:rPr>
  </w:style>
  <w:style w:type="character" w:styleId="Rfrenceintense">
    <w:name w:val="Intense Reference"/>
    <w:basedOn w:val="Policepardfaut"/>
    <w:uiPriority w:val="32"/>
    <w:qFormat/>
    <w:rsid w:val="00C44132"/>
    <w:rPr>
      <w:b/>
      <w:bCs/>
      <w:smallCaps/>
      <w:color w:val="auto"/>
      <w:spacing w:val="5"/>
    </w:rPr>
  </w:style>
  <w:style w:type="character" w:styleId="Lienhypertexte">
    <w:name w:val="Hyperlink"/>
    <w:basedOn w:val="Policepardfaut"/>
    <w:uiPriority w:val="99"/>
    <w:unhideWhenUsed/>
    <w:rsid w:val="00AA037D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A03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06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e\Documents\Mod&#232;les%20Office%20personnalis&#233;s\ATOO_MODELE_WORD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47DE2-1670-45A9-BF78-8CA77A114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ATOO_MODELE_WORD.dotx</Template>
  <TotalTime>400</TotalTime>
  <Pages>1</Pages>
  <Words>294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CARION</dc:creator>
  <cp:keywords/>
  <dc:description/>
  <cp:lastModifiedBy>Emilie CARION</cp:lastModifiedBy>
  <cp:revision>31</cp:revision>
  <dcterms:created xsi:type="dcterms:W3CDTF">2025-02-13T12:58:00Z</dcterms:created>
  <dcterms:modified xsi:type="dcterms:W3CDTF">2025-02-14T13:41:00Z</dcterms:modified>
</cp:coreProperties>
</file>