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6A466" w14:textId="215D76A5" w:rsidR="00381AF9" w:rsidRDefault="006B6A7F" w:rsidP="00DF2176">
      <w:pPr>
        <w:pStyle w:val="Titre1"/>
      </w:pPr>
      <w:bookmarkStart w:id="0" w:name="_Toc158898300"/>
      <w:r>
        <w:t>ATOO-NEXT</w:t>
      </w:r>
      <w:r w:rsidR="006661EC">
        <w:t xml:space="preserve"> Next</w:t>
      </w:r>
      <w:r w:rsidR="00381AF9">
        <w:t xml:space="preserve"> </w:t>
      </w:r>
      <w:r>
        <w:t>|</w:t>
      </w:r>
      <w:r w:rsidR="00381AF9">
        <w:t xml:space="preserve"> </w:t>
      </w:r>
      <w:r>
        <w:t>Parcours nouveau client</w:t>
      </w:r>
      <w:bookmarkEnd w:id="0"/>
    </w:p>
    <w:sdt>
      <w:sdtPr>
        <w:rPr>
          <w:rFonts w:asciiTheme="minorHAnsi" w:eastAsiaTheme="minorHAnsi" w:hAnsiTheme="minorHAnsi" w:cstheme="minorBidi"/>
          <w:color w:val="auto"/>
          <w:kern w:val="2"/>
          <w:sz w:val="22"/>
          <w:szCs w:val="22"/>
          <w:lang w:eastAsia="en-US"/>
          <w14:ligatures w14:val="standardContextual"/>
        </w:rPr>
        <w:id w:val="1265654771"/>
        <w:docPartObj>
          <w:docPartGallery w:val="Table of Contents"/>
          <w:docPartUnique/>
        </w:docPartObj>
      </w:sdtPr>
      <w:sdtEndPr>
        <w:rPr>
          <w:b/>
          <w:bCs/>
        </w:rPr>
      </w:sdtEndPr>
      <w:sdtContent>
        <w:p w14:paraId="1496C61D" w14:textId="2A4017DE" w:rsidR="00703FEA" w:rsidRPr="00DF6227" w:rsidRDefault="00703FEA">
          <w:pPr>
            <w:pStyle w:val="En-ttedetabledesmatires"/>
            <w:rPr>
              <w:color w:val="auto"/>
            </w:rPr>
          </w:pPr>
          <w:r w:rsidRPr="00DF6227">
            <w:rPr>
              <w:color w:val="auto"/>
            </w:rPr>
            <w:t>Table des matières</w:t>
          </w:r>
        </w:p>
        <w:p w14:paraId="3A237453" w14:textId="442FDDEE" w:rsidR="00703FEA" w:rsidRDefault="00703FEA">
          <w:pPr>
            <w:pStyle w:val="TM1"/>
            <w:tabs>
              <w:tab w:val="right" w:leader="dot" w:pos="10456"/>
            </w:tabs>
            <w:rPr>
              <w:noProof/>
            </w:rPr>
          </w:pPr>
          <w:r>
            <w:fldChar w:fldCharType="begin"/>
          </w:r>
          <w:r>
            <w:instrText xml:space="preserve"> TOC \o "1-3" \h \z \u </w:instrText>
          </w:r>
          <w:r>
            <w:fldChar w:fldCharType="separate"/>
          </w:r>
          <w:hyperlink w:anchor="_Toc158898300" w:history="1">
            <w:r w:rsidRPr="00692336">
              <w:rPr>
                <w:rStyle w:val="Lienhypertexte"/>
                <w:noProof/>
              </w:rPr>
              <w:t>ATOO-NEXT Next | Parcours nouveau client</w:t>
            </w:r>
            <w:r>
              <w:rPr>
                <w:noProof/>
                <w:webHidden/>
              </w:rPr>
              <w:tab/>
            </w:r>
            <w:r>
              <w:rPr>
                <w:noProof/>
                <w:webHidden/>
              </w:rPr>
              <w:fldChar w:fldCharType="begin"/>
            </w:r>
            <w:r>
              <w:rPr>
                <w:noProof/>
                <w:webHidden/>
              </w:rPr>
              <w:instrText xml:space="preserve"> PAGEREF _Toc158898300 \h </w:instrText>
            </w:r>
            <w:r>
              <w:rPr>
                <w:noProof/>
                <w:webHidden/>
              </w:rPr>
            </w:r>
            <w:r>
              <w:rPr>
                <w:noProof/>
                <w:webHidden/>
              </w:rPr>
              <w:fldChar w:fldCharType="separate"/>
            </w:r>
            <w:r w:rsidR="00DF6227">
              <w:rPr>
                <w:noProof/>
                <w:webHidden/>
              </w:rPr>
              <w:t>1</w:t>
            </w:r>
            <w:r>
              <w:rPr>
                <w:noProof/>
                <w:webHidden/>
              </w:rPr>
              <w:fldChar w:fldCharType="end"/>
            </w:r>
          </w:hyperlink>
        </w:p>
        <w:p w14:paraId="7D3275DB" w14:textId="18462FA8" w:rsidR="00703FEA" w:rsidRDefault="00000000">
          <w:pPr>
            <w:pStyle w:val="TM2"/>
            <w:tabs>
              <w:tab w:val="right" w:leader="dot" w:pos="10456"/>
            </w:tabs>
            <w:rPr>
              <w:noProof/>
            </w:rPr>
          </w:pPr>
          <w:hyperlink w:anchor="_Toc158898301" w:history="1">
            <w:r w:rsidR="00703FEA" w:rsidRPr="00692336">
              <w:rPr>
                <w:rStyle w:val="Lienhypertexte"/>
                <w:noProof/>
              </w:rPr>
              <w:t>CAS N° 1 | Un nouveau client effectue une demande de licence gratuite depuis la boutique</w:t>
            </w:r>
            <w:r w:rsidR="00703FEA">
              <w:rPr>
                <w:noProof/>
                <w:webHidden/>
              </w:rPr>
              <w:tab/>
            </w:r>
            <w:r w:rsidR="00703FEA">
              <w:rPr>
                <w:noProof/>
                <w:webHidden/>
              </w:rPr>
              <w:fldChar w:fldCharType="begin"/>
            </w:r>
            <w:r w:rsidR="00703FEA">
              <w:rPr>
                <w:noProof/>
                <w:webHidden/>
              </w:rPr>
              <w:instrText xml:space="preserve"> PAGEREF _Toc158898301 \h </w:instrText>
            </w:r>
            <w:r w:rsidR="00703FEA">
              <w:rPr>
                <w:noProof/>
                <w:webHidden/>
              </w:rPr>
            </w:r>
            <w:r w:rsidR="00703FEA">
              <w:rPr>
                <w:noProof/>
                <w:webHidden/>
              </w:rPr>
              <w:fldChar w:fldCharType="separate"/>
            </w:r>
            <w:r w:rsidR="00DF6227">
              <w:rPr>
                <w:noProof/>
                <w:webHidden/>
              </w:rPr>
              <w:t>1</w:t>
            </w:r>
            <w:r w:rsidR="00703FEA">
              <w:rPr>
                <w:noProof/>
                <w:webHidden/>
              </w:rPr>
              <w:fldChar w:fldCharType="end"/>
            </w:r>
          </w:hyperlink>
        </w:p>
        <w:p w14:paraId="13E04D5E" w14:textId="4D2E9136" w:rsidR="00703FEA" w:rsidRDefault="00000000">
          <w:pPr>
            <w:pStyle w:val="TM2"/>
            <w:tabs>
              <w:tab w:val="right" w:leader="dot" w:pos="10456"/>
            </w:tabs>
            <w:rPr>
              <w:noProof/>
            </w:rPr>
          </w:pPr>
          <w:hyperlink w:anchor="_Toc158898302" w:history="1">
            <w:r w:rsidR="00703FEA" w:rsidRPr="00692336">
              <w:rPr>
                <w:rStyle w:val="Lienhypertexte"/>
                <w:noProof/>
              </w:rPr>
              <w:t>Améliorations demandées :</w:t>
            </w:r>
            <w:r w:rsidR="00703FEA">
              <w:rPr>
                <w:noProof/>
                <w:webHidden/>
              </w:rPr>
              <w:tab/>
            </w:r>
            <w:r w:rsidR="00703FEA">
              <w:rPr>
                <w:noProof/>
                <w:webHidden/>
              </w:rPr>
              <w:fldChar w:fldCharType="begin"/>
            </w:r>
            <w:r w:rsidR="00703FEA">
              <w:rPr>
                <w:noProof/>
                <w:webHidden/>
              </w:rPr>
              <w:instrText xml:space="preserve"> PAGEREF _Toc158898302 \h </w:instrText>
            </w:r>
            <w:r w:rsidR="00703FEA">
              <w:rPr>
                <w:noProof/>
                <w:webHidden/>
              </w:rPr>
            </w:r>
            <w:r w:rsidR="00703FEA">
              <w:rPr>
                <w:noProof/>
                <w:webHidden/>
              </w:rPr>
              <w:fldChar w:fldCharType="separate"/>
            </w:r>
            <w:r w:rsidR="00DF6227">
              <w:rPr>
                <w:noProof/>
                <w:webHidden/>
              </w:rPr>
              <w:t>6</w:t>
            </w:r>
            <w:r w:rsidR="00703FEA">
              <w:rPr>
                <w:noProof/>
                <w:webHidden/>
              </w:rPr>
              <w:fldChar w:fldCharType="end"/>
            </w:r>
          </w:hyperlink>
        </w:p>
        <w:p w14:paraId="1F04DDE7" w14:textId="312F2475" w:rsidR="00703FEA" w:rsidRDefault="00000000">
          <w:pPr>
            <w:pStyle w:val="TM2"/>
            <w:tabs>
              <w:tab w:val="right" w:leader="dot" w:pos="10456"/>
            </w:tabs>
            <w:rPr>
              <w:noProof/>
            </w:rPr>
          </w:pPr>
          <w:hyperlink w:anchor="_Toc158898303" w:history="1">
            <w:r w:rsidR="00703FEA" w:rsidRPr="00692336">
              <w:rPr>
                <w:rStyle w:val="Lienhypertexte"/>
                <w:noProof/>
              </w:rPr>
              <w:t>CAS N° 2 | Un nouveau client contact le Service Commerciale</w:t>
            </w:r>
            <w:r w:rsidR="00703FEA">
              <w:rPr>
                <w:noProof/>
                <w:webHidden/>
              </w:rPr>
              <w:tab/>
            </w:r>
            <w:r w:rsidR="00703FEA">
              <w:rPr>
                <w:noProof/>
                <w:webHidden/>
              </w:rPr>
              <w:fldChar w:fldCharType="begin"/>
            </w:r>
            <w:r w:rsidR="00703FEA">
              <w:rPr>
                <w:noProof/>
                <w:webHidden/>
              </w:rPr>
              <w:instrText xml:space="preserve"> PAGEREF _Toc158898303 \h </w:instrText>
            </w:r>
            <w:r w:rsidR="00703FEA">
              <w:rPr>
                <w:noProof/>
                <w:webHidden/>
              </w:rPr>
            </w:r>
            <w:r w:rsidR="00703FEA">
              <w:rPr>
                <w:noProof/>
                <w:webHidden/>
              </w:rPr>
              <w:fldChar w:fldCharType="separate"/>
            </w:r>
            <w:r w:rsidR="00DF6227">
              <w:rPr>
                <w:noProof/>
                <w:webHidden/>
              </w:rPr>
              <w:t>9</w:t>
            </w:r>
            <w:r w:rsidR="00703FEA">
              <w:rPr>
                <w:noProof/>
                <w:webHidden/>
              </w:rPr>
              <w:fldChar w:fldCharType="end"/>
            </w:r>
          </w:hyperlink>
        </w:p>
        <w:p w14:paraId="18C196BA" w14:textId="0C649D6C" w:rsidR="00703FEA" w:rsidRDefault="00000000">
          <w:pPr>
            <w:pStyle w:val="TM2"/>
            <w:tabs>
              <w:tab w:val="right" w:leader="dot" w:pos="10456"/>
            </w:tabs>
            <w:rPr>
              <w:noProof/>
            </w:rPr>
          </w:pPr>
          <w:hyperlink w:anchor="_Toc158898304" w:history="1">
            <w:r w:rsidR="00703FEA" w:rsidRPr="00692336">
              <w:rPr>
                <w:rStyle w:val="Lienhypertexte"/>
                <w:noProof/>
              </w:rPr>
              <w:t>Améliorations demandées :</w:t>
            </w:r>
            <w:r w:rsidR="00703FEA">
              <w:rPr>
                <w:noProof/>
                <w:webHidden/>
              </w:rPr>
              <w:tab/>
            </w:r>
            <w:r w:rsidR="00703FEA">
              <w:rPr>
                <w:noProof/>
                <w:webHidden/>
              </w:rPr>
              <w:fldChar w:fldCharType="begin"/>
            </w:r>
            <w:r w:rsidR="00703FEA">
              <w:rPr>
                <w:noProof/>
                <w:webHidden/>
              </w:rPr>
              <w:instrText xml:space="preserve"> PAGEREF _Toc158898304 \h </w:instrText>
            </w:r>
            <w:r w:rsidR="00703FEA">
              <w:rPr>
                <w:noProof/>
                <w:webHidden/>
              </w:rPr>
            </w:r>
            <w:r w:rsidR="00703FEA">
              <w:rPr>
                <w:noProof/>
                <w:webHidden/>
              </w:rPr>
              <w:fldChar w:fldCharType="separate"/>
            </w:r>
            <w:r w:rsidR="00DF6227">
              <w:rPr>
                <w:noProof/>
                <w:webHidden/>
              </w:rPr>
              <w:t>9</w:t>
            </w:r>
            <w:r w:rsidR="00703FEA">
              <w:rPr>
                <w:noProof/>
                <w:webHidden/>
              </w:rPr>
              <w:fldChar w:fldCharType="end"/>
            </w:r>
          </w:hyperlink>
        </w:p>
        <w:p w14:paraId="773AF61D" w14:textId="3ADF795F" w:rsidR="00703FEA" w:rsidRDefault="00703FEA">
          <w:r>
            <w:rPr>
              <w:b/>
              <w:bCs/>
            </w:rPr>
            <w:fldChar w:fldCharType="end"/>
          </w:r>
        </w:p>
      </w:sdtContent>
    </w:sdt>
    <w:p w14:paraId="457699F3" w14:textId="77777777" w:rsidR="006D0F08" w:rsidRDefault="006D0F08" w:rsidP="006D0F08"/>
    <w:p w14:paraId="0A47DAEA" w14:textId="5FB78A66" w:rsidR="006D0F08" w:rsidRPr="006D0F08" w:rsidRDefault="006D0F08" w:rsidP="006D0F08">
      <w:pPr>
        <w:pStyle w:val="Titre2"/>
      </w:pPr>
      <w:bookmarkStart w:id="1" w:name="_Toc158898301"/>
      <w:r>
        <w:t>CAS N° 1 | Un nouveau client effectue une demande de licence gratuite depuis la boutique</w:t>
      </w:r>
      <w:bookmarkEnd w:id="1"/>
    </w:p>
    <w:p w14:paraId="02D772D3" w14:textId="598A6F64" w:rsidR="006661EC" w:rsidRDefault="0064126A" w:rsidP="006661EC">
      <w:r>
        <w:t>TESTY1</w:t>
      </w:r>
      <w:r w:rsidR="006D0F08">
        <w:t xml:space="preserve"> ENTREPRISE</w:t>
      </w:r>
      <w:r>
        <w:t xml:space="preserve"> </w:t>
      </w:r>
      <w:r w:rsidR="006D0F08">
        <w:t>effectue une demande</w:t>
      </w:r>
      <w:r>
        <w:t xml:space="preserve"> de licence gratuite</w:t>
      </w:r>
      <w:r w:rsidR="006D0F08">
        <w:t xml:space="preserve"> GesCom PrestaShop - Sage 100</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775"/>
      </w:tblGrid>
      <w:tr w:rsidR="006D0F08" w14:paraId="6284C69D" w14:textId="77777777" w:rsidTr="006D0F08">
        <w:trPr>
          <w:jc w:val="center"/>
        </w:trPr>
        <w:tc>
          <w:tcPr>
            <w:tcW w:w="3681" w:type="dxa"/>
          </w:tcPr>
          <w:p w14:paraId="71A8FD0C" w14:textId="0E8E9558" w:rsidR="006D0F08" w:rsidRDefault="006D0F08" w:rsidP="006D0F08">
            <w:pPr>
              <w:jc w:val="center"/>
            </w:pPr>
            <w:r w:rsidRPr="006D0F08">
              <w:rPr>
                <w:noProof/>
              </w:rPr>
              <w:drawing>
                <wp:inline distT="0" distB="0" distL="0" distR="0" wp14:anchorId="0F040C34" wp14:editId="2954DDB4">
                  <wp:extent cx="2012416" cy="2006600"/>
                  <wp:effectExtent l="0" t="0" r="6985" b="0"/>
                  <wp:docPr id="889466672"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66672" name="Image 1" descr="Une image contenant texte, capture d’écran, Police, conception&#10;&#10;Description générée automatiquement"/>
                          <pic:cNvPicPr/>
                        </pic:nvPicPr>
                        <pic:blipFill>
                          <a:blip r:embed="rId6"/>
                          <a:stretch>
                            <a:fillRect/>
                          </a:stretch>
                        </pic:blipFill>
                        <pic:spPr>
                          <a:xfrm>
                            <a:off x="0" y="0"/>
                            <a:ext cx="2014661" cy="2008839"/>
                          </a:xfrm>
                          <a:prstGeom prst="rect">
                            <a:avLst/>
                          </a:prstGeom>
                        </pic:spPr>
                      </pic:pic>
                    </a:graphicData>
                  </a:graphic>
                </wp:inline>
              </w:drawing>
            </w:r>
          </w:p>
        </w:tc>
        <w:tc>
          <w:tcPr>
            <w:tcW w:w="6775" w:type="dxa"/>
          </w:tcPr>
          <w:p w14:paraId="7B00A347" w14:textId="7A26345D" w:rsidR="006D0F08" w:rsidRDefault="006D0F08" w:rsidP="006D0F08">
            <w:pPr>
              <w:jc w:val="center"/>
            </w:pPr>
            <w:r w:rsidRPr="006D0F08">
              <w:rPr>
                <w:noProof/>
              </w:rPr>
              <w:drawing>
                <wp:inline distT="0" distB="0" distL="0" distR="0" wp14:anchorId="26B3C84D" wp14:editId="37270645">
                  <wp:extent cx="3587750" cy="2204893"/>
                  <wp:effectExtent l="0" t="0" r="0" b="5080"/>
                  <wp:docPr id="1576643024" name="Image 1" descr="Une image contenant texte, Appareils électroniques,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3024" name="Image 1" descr="Une image contenant texte, Appareils électroniques, capture d’écran, Page web&#10;&#10;Description générée automatiquement"/>
                          <pic:cNvPicPr/>
                        </pic:nvPicPr>
                        <pic:blipFill>
                          <a:blip r:embed="rId7"/>
                          <a:stretch>
                            <a:fillRect/>
                          </a:stretch>
                        </pic:blipFill>
                        <pic:spPr>
                          <a:xfrm>
                            <a:off x="0" y="0"/>
                            <a:ext cx="3587750" cy="2204893"/>
                          </a:xfrm>
                          <a:prstGeom prst="rect">
                            <a:avLst/>
                          </a:prstGeom>
                        </pic:spPr>
                      </pic:pic>
                    </a:graphicData>
                  </a:graphic>
                </wp:inline>
              </w:drawing>
            </w:r>
          </w:p>
        </w:tc>
      </w:tr>
    </w:tbl>
    <w:p w14:paraId="5662DB6D" w14:textId="77777777" w:rsidR="006D0F08" w:rsidRDefault="006D0F08" w:rsidP="006661EC"/>
    <w:p w14:paraId="59ED2E00" w14:textId="0A645F2E" w:rsidR="006D0F08" w:rsidRDefault="006D0F08" w:rsidP="006661EC">
      <w:r>
        <w:t xml:space="preserve">Découvrir l’offre &gt; Test le logiciel &gt; redirection vers la page </w:t>
      </w:r>
      <w:hyperlink r:id="rId8" w:history="1">
        <w:r w:rsidRPr="006E3D6C">
          <w:rPr>
            <w:rStyle w:val="Lienhypertexte"/>
          </w:rPr>
          <w:t>https://store.atoo-next.net/address.html</w:t>
        </w:r>
      </w:hyperlink>
      <w:r>
        <w:t xml:space="preserve"> </w:t>
      </w:r>
    </w:p>
    <w:p w14:paraId="6FE12C64" w14:textId="68067A3B" w:rsidR="00B43C2B" w:rsidRDefault="00B43C2B" w:rsidP="006661EC">
      <w:r>
        <w:t>Dans le formulaire d’inscription on ne connait pas les champs obligatoires</w:t>
      </w:r>
    </w:p>
    <w:p w14:paraId="01E769E6" w14:textId="25833F46" w:rsidR="006D0F08" w:rsidRDefault="006D0F08" w:rsidP="006D0F08">
      <w:pPr>
        <w:jc w:val="center"/>
      </w:pPr>
      <w:r w:rsidRPr="006D0F08">
        <w:rPr>
          <w:noProof/>
        </w:rPr>
        <w:drawing>
          <wp:inline distT="0" distB="0" distL="0" distR="0" wp14:anchorId="371F1867" wp14:editId="161C8ED9">
            <wp:extent cx="3714750" cy="2319500"/>
            <wp:effectExtent l="0" t="0" r="0" b="5080"/>
            <wp:docPr id="183419237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92375" name="Image 1" descr="Une image contenant texte, capture d’écran, Police, nombre&#10;&#10;Description générée automatiquement"/>
                    <pic:cNvPicPr/>
                  </pic:nvPicPr>
                  <pic:blipFill>
                    <a:blip r:embed="rId9"/>
                    <a:stretch>
                      <a:fillRect/>
                    </a:stretch>
                  </pic:blipFill>
                  <pic:spPr>
                    <a:xfrm>
                      <a:off x="0" y="0"/>
                      <a:ext cx="3720020" cy="2322791"/>
                    </a:xfrm>
                    <a:prstGeom prst="rect">
                      <a:avLst/>
                    </a:prstGeom>
                  </pic:spPr>
                </pic:pic>
              </a:graphicData>
            </a:graphic>
          </wp:inline>
        </w:drawing>
      </w:r>
    </w:p>
    <w:p w14:paraId="5A0EDE00" w14:textId="148C83AC" w:rsidR="006D0F08" w:rsidRDefault="006D0F08" w:rsidP="006661EC">
      <w:r>
        <w:t>Le prospect renseigne le formulaire et clique sur « </w:t>
      </w:r>
      <w:r w:rsidR="006661EC">
        <w:t>Tester gratuitement</w:t>
      </w:r>
      <w:r>
        <w:t> </w:t>
      </w:r>
      <w:proofErr w:type="gramStart"/>
      <w:r>
        <w:t xml:space="preserve">»  </w:t>
      </w:r>
      <w:r w:rsidR="006661EC">
        <w:t>&gt;</w:t>
      </w:r>
      <w:proofErr w:type="gramEnd"/>
      <w:r w:rsidR="006661EC">
        <w:t xml:space="preserve"> redirection vers la page </w:t>
      </w:r>
      <w:hyperlink r:id="rId10" w:history="1">
        <w:r w:rsidR="006661EC" w:rsidRPr="006E3D6C">
          <w:rPr>
            <w:rStyle w:val="Lienhypertexte"/>
          </w:rPr>
          <w:t>https://store.atoo-next.net/order.html</w:t>
        </w:r>
      </w:hyperlink>
      <w:r w:rsidR="006661EC">
        <w:t xml:space="preserve"> </w:t>
      </w:r>
    </w:p>
    <w:p w14:paraId="29C0D5CC" w14:textId="4AE38779" w:rsidR="007361B3" w:rsidRDefault="007361B3" w:rsidP="006661EC">
      <w:r w:rsidRPr="007361B3">
        <w:rPr>
          <w:noProof/>
        </w:rPr>
        <w:lastRenderedPageBreak/>
        <w:drawing>
          <wp:inline distT="0" distB="0" distL="0" distR="0" wp14:anchorId="15D11AF4" wp14:editId="2B3FA8A9">
            <wp:extent cx="6645910" cy="4199255"/>
            <wp:effectExtent l="0" t="0" r="2540" b="0"/>
            <wp:docPr id="6089035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0355" name="Image 1" descr="Une image contenant texte, capture d’écran, logiciel, Page web&#10;&#10;Description générée automatiquement"/>
                    <pic:cNvPicPr/>
                  </pic:nvPicPr>
                  <pic:blipFill>
                    <a:blip r:embed="rId11"/>
                    <a:stretch>
                      <a:fillRect/>
                    </a:stretch>
                  </pic:blipFill>
                  <pic:spPr>
                    <a:xfrm>
                      <a:off x="0" y="0"/>
                      <a:ext cx="6645910" cy="4199255"/>
                    </a:xfrm>
                    <a:prstGeom prst="rect">
                      <a:avLst/>
                    </a:prstGeom>
                  </pic:spPr>
                </pic:pic>
              </a:graphicData>
            </a:graphic>
          </wp:inline>
        </w:drawing>
      </w:r>
    </w:p>
    <w:p w14:paraId="6A9FFEC4" w14:textId="7C8AAC30" w:rsidR="00FB4C2B" w:rsidRDefault="00FB4C2B" w:rsidP="006661EC">
      <w:r w:rsidRPr="00FB4C2B">
        <w:rPr>
          <w:noProof/>
        </w:rPr>
        <w:drawing>
          <wp:inline distT="0" distB="0" distL="0" distR="0" wp14:anchorId="6EFCAC97" wp14:editId="61C4E063">
            <wp:extent cx="6645910" cy="3881755"/>
            <wp:effectExtent l="0" t="0" r="2540" b="4445"/>
            <wp:docPr id="104190432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04323" name="Image 1" descr="Une image contenant texte, capture d’écran, logiciel, Page web&#10;&#10;Description générée automatiquement"/>
                    <pic:cNvPicPr/>
                  </pic:nvPicPr>
                  <pic:blipFill>
                    <a:blip r:embed="rId12"/>
                    <a:stretch>
                      <a:fillRect/>
                    </a:stretch>
                  </pic:blipFill>
                  <pic:spPr>
                    <a:xfrm>
                      <a:off x="0" y="0"/>
                      <a:ext cx="6645910" cy="3881755"/>
                    </a:xfrm>
                    <a:prstGeom prst="rect">
                      <a:avLst/>
                    </a:prstGeom>
                  </pic:spPr>
                </pic:pic>
              </a:graphicData>
            </a:graphic>
          </wp:inline>
        </w:drawing>
      </w:r>
    </w:p>
    <w:p w14:paraId="5BB80391" w14:textId="23BE0816" w:rsidR="00E34C6A" w:rsidRDefault="006D0F08" w:rsidP="006661EC">
      <w:r>
        <w:t xml:space="preserve">A ce moment-là les CGV et la commande </w:t>
      </w:r>
      <w:r w:rsidRPr="00FB4C2B">
        <w:rPr>
          <w:b/>
          <w:bCs/>
        </w:rPr>
        <w:t xml:space="preserve">n’ont pas </w:t>
      </w:r>
      <w:r w:rsidR="00FB4C2B" w:rsidRPr="00FB4C2B">
        <w:rPr>
          <w:b/>
          <w:bCs/>
        </w:rPr>
        <w:t xml:space="preserve">encore </w:t>
      </w:r>
      <w:r w:rsidRPr="00FB4C2B">
        <w:rPr>
          <w:b/>
          <w:bCs/>
        </w:rPr>
        <w:t>été validé</w:t>
      </w:r>
      <w:r>
        <w:t xml:space="preserve"> </w:t>
      </w:r>
      <w:r w:rsidR="00A91F33">
        <w:t xml:space="preserve">mais le client reçoit </w:t>
      </w:r>
      <w:proofErr w:type="gramStart"/>
      <w:r w:rsidR="00A91F33">
        <w:t>l’email</w:t>
      </w:r>
      <w:proofErr w:type="gramEnd"/>
      <w:r w:rsidR="00A91F33">
        <w:t xml:space="preserve"> qui l’informe de </w:t>
      </w:r>
      <w:r w:rsidR="00E34C6A">
        <w:t xml:space="preserve">de son </w:t>
      </w:r>
      <w:r w:rsidR="00E34C6A" w:rsidRPr="00E34C6A">
        <w:t>Inscription sur l'espace clients Atoo Next</w:t>
      </w:r>
    </w:p>
    <w:p w14:paraId="411A457D" w14:textId="1F0D0F9D" w:rsidR="00E34C6A" w:rsidRDefault="00E34C6A" w:rsidP="006661EC">
      <w:r>
        <w:t xml:space="preserve">Voir : </w:t>
      </w:r>
      <w:r w:rsidRPr="00E34C6A">
        <w:t>1_Mail_Suite_Inscription_Espace_Client_Pour_Test_Licence.txt</w:t>
      </w:r>
    </w:p>
    <w:p w14:paraId="58458AD4" w14:textId="7EEBC1E7" w:rsidR="006D0F08" w:rsidRDefault="006D0F08" w:rsidP="007361B3">
      <w:pPr>
        <w:jc w:val="center"/>
      </w:pPr>
      <w:r w:rsidRPr="005756EE">
        <w:rPr>
          <w:noProof/>
        </w:rPr>
        <w:lastRenderedPageBreak/>
        <w:drawing>
          <wp:inline distT="0" distB="0" distL="0" distR="0" wp14:anchorId="357AB86D" wp14:editId="3C38B0A0">
            <wp:extent cx="6645910" cy="3787140"/>
            <wp:effectExtent l="0" t="0" r="2540" b="3810"/>
            <wp:docPr id="144733379"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21044" name="Image 1" descr="Une image contenant texte, capture d’écran, logiciel, affichage&#10;&#10;Description générée automatiquement"/>
                    <pic:cNvPicPr/>
                  </pic:nvPicPr>
                  <pic:blipFill>
                    <a:blip r:embed="rId13"/>
                    <a:stretch>
                      <a:fillRect/>
                    </a:stretch>
                  </pic:blipFill>
                  <pic:spPr>
                    <a:xfrm>
                      <a:off x="0" y="0"/>
                      <a:ext cx="6645910" cy="3787140"/>
                    </a:xfrm>
                    <a:prstGeom prst="rect">
                      <a:avLst/>
                    </a:prstGeom>
                  </pic:spPr>
                </pic:pic>
              </a:graphicData>
            </a:graphic>
          </wp:inline>
        </w:drawing>
      </w:r>
    </w:p>
    <w:p w14:paraId="37DDFDFA" w14:textId="03455FBA" w:rsidR="007361B3" w:rsidRDefault="007361B3" w:rsidP="007361B3">
      <w:r>
        <w:t>Un</w:t>
      </w:r>
      <w:r w:rsidR="00FB4C2B">
        <w:t>e</w:t>
      </w:r>
      <w:r>
        <w:t xml:space="preserve"> fois que le client a validé sa commande, </w:t>
      </w:r>
      <w:r w:rsidR="00FB4C2B">
        <w:t xml:space="preserve">il est redirigé vers la page suivante </w:t>
      </w:r>
      <w:hyperlink r:id="rId14" w:history="1">
        <w:r w:rsidR="00FB4C2B" w:rsidRPr="006E3D6C">
          <w:rPr>
            <w:rStyle w:val="Lienhypertexte"/>
          </w:rPr>
          <w:t>https://store.atoo-next.net/view-order.html</w:t>
        </w:r>
      </w:hyperlink>
      <w:r w:rsidR="00FB4C2B">
        <w:t xml:space="preserve"> </w:t>
      </w:r>
    </w:p>
    <w:p w14:paraId="33B47F3C" w14:textId="35EF0CF8" w:rsidR="00FB4C2B" w:rsidRDefault="00FB4C2B" w:rsidP="007361B3">
      <w:r w:rsidRPr="00FB4C2B">
        <w:rPr>
          <w:noProof/>
        </w:rPr>
        <w:drawing>
          <wp:inline distT="0" distB="0" distL="0" distR="0" wp14:anchorId="2ED154FF" wp14:editId="2F834A5A">
            <wp:extent cx="6645910" cy="4342765"/>
            <wp:effectExtent l="0" t="0" r="2540" b="635"/>
            <wp:docPr id="99311307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13076" name="Image 1" descr="Une image contenant texte, capture d’écran, logiciel, Page web&#10;&#10;Description générée automatiquement"/>
                    <pic:cNvPicPr/>
                  </pic:nvPicPr>
                  <pic:blipFill>
                    <a:blip r:embed="rId15"/>
                    <a:stretch>
                      <a:fillRect/>
                    </a:stretch>
                  </pic:blipFill>
                  <pic:spPr>
                    <a:xfrm>
                      <a:off x="0" y="0"/>
                      <a:ext cx="6645910" cy="4342765"/>
                    </a:xfrm>
                    <a:prstGeom prst="rect">
                      <a:avLst/>
                    </a:prstGeom>
                  </pic:spPr>
                </pic:pic>
              </a:graphicData>
            </a:graphic>
          </wp:inline>
        </w:drawing>
      </w:r>
    </w:p>
    <w:p w14:paraId="29F627FD" w14:textId="5617894E" w:rsidR="00FB4C2B" w:rsidRDefault="00FB4C2B" w:rsidP="007361B3">
      <w:r>
        <w:t xml:space="preserve">Un </w:t>
      </w:r>
      <w:proofErr w:type="gramStart"/>
      <w:r>
        <w:t>email</w:t>
      </w:r>
      <w:proofErr w:type="gramEnd"/>
      <w:r>
        <w:t xml:space="preserve"> est également envoyé « Votre achat sur la boutique Atoo Next »,</w:t>
      </w:r>
    </w:p>
    <w:p w14:paraId="75BB7896" w14:textId="2F02938A" w:rsidR="007361B3" w:rsidRDefault="007361B3" w:rsidP="006661EC">
      <w:r>
        <w:t xml:space="preserve">Voir : </w:t>
      </w:r>
      <w:r w:rsidRPr="007361B3">
        <w:t>2_Mail_Suite_Commande_LicenceTest.txt</w:t>
      </w:r>
    </w:p>
    <w:p w14:paraId="2390F092" w14:textId="203CFB68" w:rsidR="007361B3" w:rsidRDefault="007361B3" w:rsidP="007361B3">
      <w:pPr>
        <w:jc w:val="center"/>
      </w:pPr>
      <w:r w:rsidRPr="007361B3">
        <w:rPr>
          <w:noProof/>
        </w:rPr>
        <w:lastRenderedPageBreak/>
        <w:drawing>
          <wp:inline distT="0" distB="0" distL="0" distR="0" wp14:anchorId="5E8594CE" wp14:editId="45AA9361">
            <wp:extent cx="4829849" cy="3848637"/>
            <wp:effectExtent l="0" t="0" r="8890" b="0"/>
            <wp:docPr id="312737303"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37303" name="Image 1" descr="Une image contenant texte, capture d’écran, Police, logiciel&#10;&#10;Description générée automatiquement"/>
                    <pic:cNvPicPr/>
                  </pic:nvPicPr>
                  <pic:blipFill>
                    <a:blip r:embed="rId16"/>
                    <a:stretch>
                      <a:fillRect/>
                    </a:stretch>
                  </pic:blipFill>
                  <pic:spPr>
                    <a:xfrm>
                      <a:off x="0" y="0"/>
                      <a:ext cx="4829849" cy="3848637"/>
                    </a:xfrm>
                    <a:prstGeom prst="rect">
                      <a:avLst/>
                    </a:prstGeom>
                  </pic:spPr>
                </pic:pic>
              </a:graphicData>
            </a:graphic>
          </wp:inline>
        </w:drawing>
      </w:r>
    </w:p>
    <w:p w14:paraId="46BBB548" w14:textId="078DBB50" w:rsidR="007361B3" w:rsidRDefault="007361B3" w:rsidP="006661EC">
      <w:r>
        <w:t xml:space="preserve">Puis </w:t>
      </w:r>
      <w:r w:rsidR="00FB4C2B">
        <w:t xml:space="preserve">un second mail </w:t>
      </w:r>
      <w:r>
        <w:t>« </w:t>
      </w:r>
      <w:r w:rsidRPr="007361B3">
        <w:t xml:space="preserve">Votre demande de licence pour le logiciel Atoo-Sync GesCom - Sage 100c </w:t>
      </w:r>
      <w:r>
        <w:t>–</w:t>
      </w:r>
      <w:r w:rsidRPr="007361B3">
        <w:t xml:space="preserve"> PrestaShop</w:t>
      </w:r>
      <w:r>
        <w:t xml:space="preserve"> » </w:t>
      </w:r>
      <w:r w:rsidR="00FB4C2B">
        <w:t>qui informe le client que sa licence est en cours de validation par le service commercial :</w:t>
      </w:r>
    </w:p>
    <w:p w14:paraId="740FA0C8" w14:textId="0A4B5D17" w:rsidR="007361B3" w:rsidRDefault="007361B3" w:rsidP="006661EC">
      <w:r>
        <w:t xml:space="preserve">Voir : </w:t>
      </w:r>
      <w:r w:rsidRPr="007361B3">
        <w:t>3_Mail_Info_Suite_Selection_LicenceTest.txt</w:t>
      </w:r>
    </w:p>
    <w:p w14:paraId="52267E93" w14:textId="191DDE7D" w:rsidR="007361B3" w:rsidRDefault="007361B3" w:rsidP="006661EC">
      <w:r w:rsidRPr="007361B3">
        <w:rPr>
          <w:noProof/>
        </w:rPr>
        <w:drawing>
          <wp:inline distT="0" distB="0" distL="0" distR="0" wp14:anchorId="29ED2DB0" wp14:editId="26202829">
            <wp:extent cx="6645910" cy="3827145"/>
            <wp:effectExtent l="0" t="0" r="2540" b="1905"/>
            <wp:docPr id="1403363920"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63920" name="Image 1" descr="Une image contenant texte, Appareils électroniques, capture d’écran, logiciel&#10;&#10;Description générée automatiquement"/>
                    <pic:cNvPicPr/>
                  </pic:nvPicPr>
                  <pic:blipFill>
                    <a:blip r:embed="rId17"/>
                    <a:stretch>
                      <a:fillRect/>
                    </a:stretch>
                  </pic:blipFill>
                  <pic:spPr>
                    <a:xfrm>
                      <a:off x="0" y="0"/>
                      <a:ext cx="6645910" cy="3827145"/>
                    </a:xfrm>
                    <a:prstGeom prst="rect">
                      <a:avLst/>
                    </a:prstGeom>
                  </pic:spPr>
                </pic:pic>
              </a:graphicData>
            </a:graphic>
          </wp:inline>
        </w:drawing>
      </w:r>
    </w:p>
    <w:p w14:paraId="0897DFCA" w14:textId="1B9ECAF3" w:rsidR="00FB4C2B" w:rsidRDefault="00FB4C2B" w:rsidP="00AA037D">
      <w:r w:rsidRPr="00FB4C2B">
        <w:t>Le Service Commerciale valide la licence depuis la BO Atoo-Next</w:t>
      </w:r>
      <w:r>
        <w:t xml:space="preserve">, ceci notifie le client « Votre licence </w:t>
      </w:r>
      <w:proofErr w:type="spellStart"/>
      <w:r>
        <w:t>licence</w:t>
      </w:r>
      <w:proofErr w:type="spellEnd"/>
      <w:r>
        <w:t xml:space="preserve"> démo pour le logiciel Atoo-Sync </w:t>
      </w:r>
      <w:proofErr w:type="spellStart"/>
      <w:r>
        <w:t>GesC</w:t>
      </w:r>
      <w:proofErr w:type="spellEnd"/>
      <w:r>
        <w:t xml:space="preserve"> om - Sage 100c – PrestaShop »</w:t>
      </w:r>
    </w:p>
    <w:p w14:paraId="66A80616" w14:textId="316644A6" w:rsidR="00FB4C2B" w:rsidRDefault="00FB4C2B" w:rsidP="00AA037D">
      <w:r>
        <w:t xml:space="preserve">Voir : </w:t>
      </w:r>
      <w:r w:rsidRPr="00FB4C2B">
        <w:t>4_Mail_Suite_Activation_Licence_Par_ServiceCommerce.txt</w:t>
      </w:r>
    </w:p>
    <w:p w14:paraId="1447711F" w14:textId="2837307F" w:rsidR="00FB4C2B" w:rsidRPr="00FB4C2B" w:rsidRDefault="00FB4C2B" w:rsidP="00AA037D">
      <w:r w:rsidRPr="00FB4C2B">
        <w:rPr>
          <w:noProof/>
        </w:rPr>
        <w:lastRenderedPageBreak/>
        <w:drawing>
          <wp:inline distT="0" distB="0" distL="0" distR="0" wp14:anchorId="684C3C65" wp14:editId="32EC8788">
            <wp:extent cx="6645910" cy="3459480"/>
            <wp:effectExtent l="0" t="0" r="2540" b="7620"/>
            <wp:docPr id="36816670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66702" name="Image 1" descr="Une image contenant texte, capture d’écran, Police&#10;&#10;Description générée automatiquement"/>
                    <pic:cNvPicPr/>
                  </pic:nvPicPr>
                  <pic:blipFill>
                    <a:blip r:embed="rId18"/>
                    <a:stretch>
                      <a:fillRect/>
                    </a:stretch>
                  </pic:blipFill>
                  <pic:spPr>
                    <a:xfrm>
                      <a:off x="0" y="0"/>
                      <a:ext cx="6645910" cy="3459480"/>
                    </a:xfrm>
                    <a:prstGeom prst="rect">
                      <a:avLst/>
                    </a:prstGeom>
                  </pic:spPr>
                </pic:pic>
              </a:graphicData>
            </a:graphic>
          </wp:inline>
        </w:drawing>
      </w:r>
    </w:p>
    <w:p w14:paraId="279B3CCB" w14:textId="73E59A27" w:rsidR="000568EC" w:rsidRDefault="000568EC" w:rsidP="000568EC">
      <w:r>
        <w:t xml:space="preserve">A la suite du test de ma licence gratuite </w:t>
      </w:r>
      <w:r w:rsidR="00250EA5">
        <w:t>le client souhaite</w:t>
      </w:r>
      <w:r>
        <w:t xml:space="preserve"> acheter la licence.</w:t>
      </w:r>
      <w:r w:rsidR="00250EA5">
        <w:t xml:space="preserve"> </w:t>
      </w:r>
      <w:r>
        <w:t xml:space="preserve">Sur la page </w:t>
      </w:r>
      <w:r w:rsidR="00250EA5">
        <w:t xml:space="preserve">« On </w:t>
      </w:r>
      <w:proofErr w:type="spellStart"/>
      <w:r w:rsidR="00250EA5">
        <w:t>Premise</w:t>
      </w:r>
      <w:proofErr w:type="spellEnd"/>
      <w:r w:rsidR="00250EA5">
        <w:t> » il clique sur « Acheter » :</w:t>
      </w:r>
    </w:p>
    <w:p w14:paraId="0977FE42" w14:textId="3C473B92" w:rsidR="000568EC" w:rsidRDefault="00250EA5" w:rsidP="000568EC">
      <w:r w:rsidRPr="00250EA5">
        <w:rPr>
          <w:noProof/>
        </w:rPr>
        <w:drawing>
          <wp:inline distT="0" distB="0" distL="0" distR="0" wp14:anchorId="13C52C5B" wp14:editId="3780C991">
            <wp:extent cx="6645910" cy="565150"/>
            <wp:effectExtent l="0" t="0" r="2540" b="6350"/>
            <wp:docPr id="17604295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29590" name=""/>
                    <pic:cNvPicPr/>
                  </pic:nvPicPr>
                  <pic:blipFill>
                    <a:blip r:embed="rId19"/>
                    <a:stretch>
                      <a:fillRect/>
                    </a:stretch>
                  </pic:blipFill>
                  <pic:spPr>
                    <a:xfrm>
                      <a:off x="0" y="0"/>
                      <a:ext cx="6645910" cy="565150"/>
                    </a:xfrm>
                    <a:prstGeom prst="rect">
                      <a:avLst/>
                    </a:prstGeom>
                  </pic:spPr>
                </pic:pic>
              </a:graphicData>
            </a:graphic>
          </wp:inline>
        </w:drawing>
      </w:r>
    </w:p>
    <w:p w14:paraId="5B61DA87" w14:textId="7738C499" w:rsidR="000568EC" w:rsidRDefault="00250EA5" w:rsidP="000568EC">
      <w:r>
        <w:t>Il est redirigé vers la page de paiement, serait-il possible de m</w:t>
      </w:r>
      <w:r w:rsidR="000568EC">
        <w:t>odifier le bouton « Renouveler » par « Acheter »</w:t>
      </w:r>
      <w:r>
        <w:t xml:space="preserve"> si c’est un premier achat :</w:t>
      </w:r>
    </w:p>
    <w:p w14:paraId="540961DB" w14:textId="77777777" w:rsidR="000568EC" w:rsidRDefault="000568EC" w:rsidP="000568EC">
      <w:r w:rsidRPr="00B43C2B">
        <w:rPr>
          <w:noProof/>
        </w:rPr>
        <w:drawing>
          <wp:inline distT="0" distB="0" distL="0" distR="0" wp14:anchorId="6AEACBEB" wp14:editId="4C9DE843">
            <wp:extent cx="6645910" cy="3257550"/>
            <wp:effectExtent l="0" t="0" r="2540" b="0"/>
            <wp:docPr id="527745181"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5181" name="Image 1" descr="Une image contenant texte, capture d’écran, Police, logiciel&#10;&#10;Description générée automatiquement"/>
                    <pic:cNvPicPr/>
                  </pic:nvPicPr>
                  <pic:blipFill>
                    <a:blip r:embed="rId20"/>
                    <a:stretch>
                      <a:fillRect/>
                    </a:stretch>
                  </pic:blipFill>
                  <pic:spPr>
                    <a:xfrm>
                      <a:off x="0" y="0"/>
                      <a:ext cx="6645910" cy="3257550"/>
                    </a:xfrm>
                    <a:prstGeom prst="rect">
                      <a:avLst/>
                    </a:prstGeom>
                  </pic:spPr>
                </pic:pic>
              </a:graphicData>
            </a:graphic>
          </wp:inline>
        </w:drawing>
      </w:r>
    </w:p>
    <w:p w14:paraId="7F66545F" w14:textId="130DF90D" w:rsidR="00250EA5" w:rsidRDefault="00250EA5" w:rsidP="000568EC">
      <w:r>
        <w:t xml:space="preserve">Lorsque le client clic que « Renouveler » il est redirigé vers </w:t>
      </w:r>
      <w:hyperlink r:id="rId21" w:history="1">
        <w:r w:rsidRPr="006E3D6C">
          <w:rPr>
            <w:rStyle w:val="Lienhypertexte"/>
          </w:rPr>
          <w:t>https://store.atoo-next.net/cart.html</w:t>
        </w:r>
      </w:hyperlink>
      <w:r>
        <w:t>, il clic alors sur « Commander »</w:t>
      </w:r>
      <w:r w:rsidR="00695002">
        <w:t> :</w:t>
      </w:r>
    </w:p>
    <w:p w14:paraId="42E0324E" w14:textId="3B5F350C" w:rsidR="00695002" w:rsidRDefault="00695002" w:rsidP="000568EC">
      <w:r w:rsidRPr="00695002">
        <w:rPr>
          <w:noProof/>
        </w:rPr>
        <w:lastRenderedPageBreak/>
        <w:drawing>
          <wp:inline distT="0" distB="0" distL="0" distR="0" wp14:anchorId="4E82CF98" wp14:editId="042F932E">
            <wp:extent cx="6645910" cy="2691765"/>
            <wp:effectExtent l="0" t="0" r="2540" b="0"/>
            <wp:docPr id="692727177"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27177" name="Image 1" descr="Une image contenant texte, capture d’écran, logiciel, Police&#10;&#10;Description générée automatiquement"/>
                    <pic:cNvPicPr/>
                  </pic:nvPicPr>
                  <pic:blipFill>
                    <a:blip r:embed="rId22"/>
                    <a:stretch>
                      <a:fillRect/>
                    </a:stretch>
                  </pic:blipFill>
                  <pic:spPr>
                    <a:xfrm>
                      <a:off x="0" y="0"/>
                      <a:ext cx="6645910" cy="2691765"/>
                    </a:xfrm>
                    <a:prstGeom prst="rect">
                      <a:avLst/>
                    </a:prstGeom>
                  </pic:spPr>
                </pic:pic>
              </a:graphicData>
            </a:graphic>
          </wp:inline>
        </w:drawing>
      </w:r>
    </w:p>
    <w:p w14:paraId="06FBEF38" w14:textId="3AD942A9" w:rsidR="000568EC" w:rsidRDefault="000568EC" w:rsidP="000568EC">
      <w:r>
        <w:t>Est-ce normal qu’ il</w:t>
      </w:r>
      <w:r w:rsidR="00695002">
        <w:t xml:space="preserve"> doive</w:t>
      </w:r>
      <w:r>
        <w:t xml:space="preserve"> renseigner de nouveau </w:t>
      </w:r>
      <w:r w:rsidR="00695002">
        <w:t>son adresse</w:t>
      </w:r>
      <w:r>
        <w:t xml:space="preserve"> de facturation</w:t>
      </w:r>
      <w:r w:rsidR="00695002">
        <w:t> :</w:t>
      </w:r>
    </w:p>
    <w:p w14:paraId="0A14F6F6" w14:textId="77777777" w:rsidR="000568EC" w:rsidRDefault="000568EC" w:rsidP="000568EC">
      <w:r w:rsidRPr="00B43C2B">
        <w:rPr>
          <w:noProof/>
        </w:rPr>
        <w:drawing>
          <wp:inline distT="0" distB="0" distL="0" distR="0" wp14:anchorId="60E42FC6" wp14:editId="2D09AC2D">
            <wp:extent cx="6645910" cy="2625090"/>
            <wp:effectExtent l="0" t="0" r="2540" b="3810"/>
            <wp:docPr id="208755076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50768" name="Image 1" descr="Une image contenant texte, capture d’écran, Police, nombre&#10;&#10;Description générée automatiquement"/>
                    <pic:cNvPicPr/>
                  </pic:nvPicPr>
                  <pic:blipFill>
                    <a:blip r:embed="rId23"/>
                    <a:stretch>
                      <a:fillRect/>
                    </a:stretch>
                  </pic:blipFill>
                  <pic:spPr>
                    <a:xfrm>
                      <a:off x="0" y="0"/>
                      <a:ext cx="6645910" cy="2625090"/>
                    </a:xfrm>
                    <a:prstGeom prst="rect">
                      <a:avLst/>
                    </a:prstGeom>
                  </pic:spPr>
                </pic:pic>
              </a:graphicData>
            </a:graphic>
          </wp:inline>
        </w:drawing>
      </w:r>
    </w:p>
    <w:p w14:paraId="6152F702" w14:textId="77777777" w:rsidR="000568EC" w:rsidRDefault="000568EC" w:rsidP="000568EC">
      <w:pPr>
        <w:pStyle w:val="Paragraphedeliste"/>
        <w:numPr>
          <w:ilvl w:val="0"/>
          <w:numId w:val="2"/>
        </w:numPr>
      </w:pPr>
      <w:r>
        <w:t>Il faudrait simuler le paiement cb</w:t>
      </w:r>
    </w:p>
    <w:p w14:paraId="1B19117C" w14:textId="77777777" w:rsidR="00FB4C2B" w:rsidRDefault="00FB4C2B" w:rsidP="00AA037D">
      <w:pPr>
        <w:rPr>
          <w:b/>
          <w:bCs/>
        </w:rPr>
      </w:pPr>
    </w:p>
    <w:p w14:paraId="188DAE94" w14:textId="07B6215F" w:rsidR="00381AF9" w:rsidRDefault="0064126A" w:rsidP="006B6A7F">
      <w:pPr>
        <w:pStyle w:val="Titre2"/>
      </w:pPr>
      <w:bookmarkStart w:id="2" w:name="_Toc158898302"/>
      <w:r w:rsidRPr="00E34C6A">
        <w:t>Améliorations demandées</w:t>
      </w:r>
      <w:r w:rsidR="00FB4C2B">
        <w:t> :</w:t>
      </w:r>
      <w:bookmarkEnd w:id="2"/>
    </w:p>
    <w:p w14:paraId="70BF1A29" w14:textId="2E5223D2" w:rsidR="007361B3" w:rsidRPr="007361B3" w:rsidRDefault="007361B3" w:rsidP="007361B3">
      <w:pPr>
        <w:pStyle w:val="Paragraphedeliste"/>
        <w:numPr>
          <w:ilvl w:val="0"/>
          <w:numId w:val="2"/>
        </w:numPr>
      </w:pPr>
      <w:r w:rsidRPr="007361B3">
        <w:t>Dans le</w:t>
      </w:r>
      <w:r>
        <w:t xml:space="preserve"> formulaire d’inscription serait-il possible d’affiche le bloc </w:t>
      </w:r>
      <w:r w:rsidRPr="007361B3">
        <w:rPr>
          <w:noProof/>
        </w:rPr>
        <w:drawing>
          <wp:inline distT="0" distB="0" distL="0" distR="0" wp14:anchorId="63280F3C" wp14:editId="6B9F3C49">
            <wp:extent cx="2185060" cy="211678"/>
            <wp:effectExtent l="0" t="0" r="5715" b="0"/>
            <wp:docPr id="9235099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09966" name=""/>
                    <pic:cNvPicPr/>
                  </pic:nvPicPr>
                  <pic:blipFill>
                    <a:blip r:embed="rId24"/>
                    <a:stretch>
                      <a:fillRect/>
                    </a:stretch>
                  </pic:blipFill>
                  <pic:spPr>
                    <a:xfrm>
                      <a:off x="0" y="0"/>
                      <a:ext cx="2195972" cy="212735"/>
                    </a:xfrm>
                    <a:prstGeom prst="rect">
                      <a:avLst/>
                    </a:prstGeom>
                  </pic:spPr>
                </pic:pic>
              </a:graphicData>
            </a:graphic>
          </wp:inline>
        </w:drawing>
      </w:r>
      <w:r>
        <w:t xml:space="preserve"> uniquement lorsque la case </w:t>
      </w:r>
      <w:r w:rsidRPr="007361B3">
        <w:rPr>
          <w:noProof/>
        </w:rPr>
        <w:drawing>
          <wp:inline distT="0" distB="0" distL="0" distR="0" wp14:anchorId="797D1B97" wp14:editId="413E909C">
            <wp:extent cx="2305668" cy="267699"/>
            <wp:effectExtent l="0" t="0" r="0" b="0"/>
            <wp:docPr id="14763657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65728" name=""/>
                    <pic:cNvPicPr/>
                  </pic:nvPicPr>
                  <pic:blipFill>
                    <a:blip r:embed="rId25"/>
                    <a:stretch>
                      <a:fillRect/>
                    </a:stretch>
                  </pic:blipFill>
                  <pic:spPr>
                    <a:xfrm>
                      <a:off x="0" y="0"/>
                      <a:ext cx="2332413" cy="270804"/>
                    </a:xfrm>
                    <a:prstGeom prst="rect">
                      <a:avLst/>
                    </a:prstGeom>
                  </pic:spPr>
                </pic:pic>
              </a:graphicData>
            </a:graphic>
          </wp:inline>
        </w:drawing>
      </w:r>
      <w:r>
        <w:t>est cochée car cela porte à confusion</w:t>
      </w:r>
    </w:p>
    <w:p w14:paraId="78BB39AC" w14:textId="5E98CEF8" w:rsidR="00B37D32" w:rsidRDefault="00B37D32" w:rsidP="00B37D32">
      <w:pPr>
        <w:pStyle w:val="Paragraphedeliste"/>
        <w:numPr>
          <w:ilvl w:val="0"/>
          <w:numId w:val="2"/>
        </w:numPr>
      </w:pPr>
      <w:r>
        <w:t xml:space="preserve">Informer le client </w:t>
      </w:r>
      <w:r w:rsidR="006002C5">
        <w:t>depuis la</w:t>
      </w:r>
      <w:r>
        <w:t xml:space="preserve"> page </w:t>
      </w:r>
      <w:r w:rsidR="006002C5">
        <w:t>« </w:t>
      </w:r>
      <w:r>
        <w:t>synthèse commande</w:t>
      </w:r>
      <w:r w:rsidR="006002C5">
        <w:t> »</w:t>
      </w:r>
      <w:r>
        <w:t xml:space="preserve"> </w:t>
      </w:r>
      <w:hyperlink r:id="rId26" w:history="1">
        <w:r w:rsidR="00FB4C2B" w:rsidRPr="006E3D6C">
          <w:rPr>
            <w:rStyle w:val="Lienhypertexte"/>
          </w:rPr>
          <w:t>https://store.atoo-next.net/view-order.html</w:t>
        </w:r>
      </w:hyperlink>
      <w:r w:rsidR="00FB4C2B">
        <w:t xml:space="preserve"> </w:t>
      </w:r>
      <w:r>
        <w:t xml:space="preserve">qu’un </w:t>
      </w:r>
      <w:proofErr w:type="gramStart"/>
      <w:r>
        <w:t>email</w:t>
      </w:r>
      <w:proofErr w:type="gramEnd"/>
      <w:r>
        <w:t xml:space="preserve"> lui a été envoyé </w:t>
      </w:r>
      <w:r w:rsidR="006002C5">
        <w:t xml:space="preserve">contenant </w:t>
      </w:r>
      <w:r>
        <w:t xml:space="preserve">son </w:t>
      </w:r>
      <w:r w:rsidR="006002C5">
        <w:t>l’</w:t>
      </w:r>
      <w:r>
        <w:t xml:space="preserve">accès </w:t>
      </w:r>
      <w:r w:rsidR="006002C5">
        <w:t xml:space="preserve">à l’espace client Atoo-Next avec son identifiant et </w:t>
      </w:r>
      <w:r w:rsidR="006002C5" w:rsidRPr="006002C5">
        <w:rPr>
          <w:b/>
          <w:bCs/>
          <w:highlight w:val="yellow"/>
        </w:rPr>
        <w:t xml:space="preserve">un mot de passe </w:t>
      </w:r>
      <w:r w:rsidRPr="006002C5">
        <w:rPr>
          <w:b/>
          <w:bCs/>
          <w:highlight w:val="yellow"/>
        </w:rPr>
        <w:t>provisoire</w:t>
      </w:r>
    </w:p>
    <w:p w14:paraId="623A73A6" w14:textId="77777777" w:rsidR="000568EC" w:rsidRDefault="006002C5" w:rsidP="006002C5">
      <w:pPr>
        <w:pStyle w:val="Paragraphedeliste"/>
        <w:numPr>
          <w:ilvl w:val="0"/>
          <w:numId w:val="2"/>
        </w:numPr>
      </w:pPr>
      <w:r>
        <w:t>Lors de la première connexion espace client Atoo Next, le client doit définir un mot de passe pour son compte. Les clients ont du mal à comprendre la fenêtre suivante :</w:t>
      </w:r>
      <w:r>
        <w:br/>
        <w:t>En général, ils ne lisent pas et tente de mettre le mot provisoire puis leur mot de passe. Lorsque les mots de passes ne correspondent pas la notification (bandeau rouge) n’est pas très visible</w:t>
      </w:r>
    </w:p>
    <w:p w14:paraId="130BDA6C" w14:textId="36A2F533" w:rsidR="006002C5" w:rsidRDefault="000568EC" w:rsidP="000568EC">
      <w:pPr>
        <w:pStyle w:val="Paragraphedeliste"/>
      </w:pPr>
      <w:r w:rsidRPr="000568EC">
        <w:rPr>
          <w:noProof/>
        </w:rPr>
        <w:drawing>
          <wp:inline distT="0" distB="0" distL="0" distR="0" wp14:anchorId="24A57448" wp14:editId="3F8D97B0">
            <wp:extent cx="2962275" cy="760806"/>
            <wp:effectExtent l="0" t="0" r="0" b="1270"/>
            <wp:docPr id="1835174104" name="Image 1"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74104" name="Image 1" descr="Une image contenant texte, capture d’écran, Police, Marque&#10;&#10;Description générée automatiquement"/>
                    <pic:cNvPicPr/>
                  </pic:nvPicPr>
                  <pic:blipFill>
                    <a:blip r:embed="rId27"/>
                    <a:stretch>
                      <a:fillRect/>
                    </a:stretch>
                  </pic:blipFill>
                  <pic:spPr>
                    <a:xfrm>
                      <a:off x="0" y="0"/>
                      <a:ext cx="2981562" cy="765759"/>
                    </a:xfrm>
                    <a:prstGeom prst="rect">
                      <a:avLst/>
                    </a:prstGeom>
                  </pic:spPr>
                </pic:pic>
              </a:graphicData>
            </a:graphic>
          </wp:inline>
        </w:drawing>
      </w:r>
      <w:r w:rsidR="006002C5">
        <w:t xml:space="preserve"> (</w:t>
      </w:r>
      <w:proofErr w:type="gramStart"/>
      <w:r>
        <w:t>il</w:t>
      </w:r>
      <w:proofErr w:type="gramEnd"/>
      <w:r w:rsidR="006002C5">
        <w:t xml:space="preserve"> est affichée au-dessus de bloc de connexion), </w:t>
      </w:r>
      <w:r w:rsidR="006B6A7F">
        <w:t>est-il</w:t>
      </w:r>
      <w:r w:rsidR="006002C5">
        <w:t xml:space="preserve"> possible d’</w:t>
      </w:r>
      <w:r w:rsidR="006B6A7F">
        <w:t>afficher</w:t>
      </w:r>
      <w:r w:rsidR="006002C5">
        <w:t xml:space="preserve"> l’erreur au niveau de l’encadré rouge ci-dessous :</w:t>
      </w:r>
    </w:p>
    <w:p w14:paraId="03CF49D5" w14:textId="38BBBF3C" w:rsidR="006002C5" w:rsidRDefault="006002C5" w:rsidP="006002C5">
      <w:pPr>
        <w:pStyle w:val="Paragraphedeliste"/>
      </w:pPr>
      <w:r w:rsidRPr="00B37D32">
        <w:rPr>
          <w:noProof/>
        </w:rPr>
        <w:lastRenderedPageBreak/>
        <w:drawing>
          <wp:inline distT="0" distB="0" distL="0" distR="0" wp14:anchorId="15A429B4" wp14:editId="5F8BC7D5">
            <wp:extent cx="2623005" cy="2446317"/>
            <wp:effectExtent l="0" t="0" r="6350" b="0"/>
            <wp:docPr id="3445341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9114" name="Image 1" descr="Une image contenant texte, capture d’écran, Police&#10;&#10;Description générée automatiquement"/>
                    <pic:cNvPicPr/>
                  </pic:nvPicPr>
                  <pic:blipFill>
                    <a:blip r:embed="rId28"/>
                    <a:stretch>
                      <a:fillRect/>
                    </a:stretch>
                  </pic:blipFill>
                  <pic:spPr>
                    <a:xfrm>
                      <a:off x="0" y="0"/>
                      <a:ext cx="2629548" cy="2452419"/>
                    </a:xfrm>
                    <a:prstGeom prst="rect">
                      <a:avLst/>
                    </a:prstGeom>
                  </pic:spPr>
                </pic:pic>
              </a:graphicData>
            </a:graphic>
          </wp:inline>
        </w:drawing>
      </w:r>
    </w:p>
    <w:p w14:paraId="1BC9B801" w14:textId="77777777" w:rsidR="006002C5" w:rsidRDefault="006002C5" w:rsidP="006002C5"/>
    <w:p w14:paraId="6F86F37A" w14:textId="28FA3A5D" w:rsidR="007361B3" w:rsidRDefault="007361B3" w:rsidP="006B6A7F">
      <w:pPr>
        <w:pStyle w:val="Paragraphedeliste"/>
        <w:numPr>
          <w:ilvl w:val="0"/>
          <w:numId w:val="2"/>
        </w:numPr>
      </w:pPr>
      <w:r>
        <w:t>En fois connecté à</w:t>
      </w:r>
      <w:r w:rsidR="00F1542B">
        <w:t xml:space="preserve"> l’espace client</w:t>
      </w:r>
      <w:r>
        <w:t> </w:t>
      </w:r>
      <w:r w:rsidR="006B6A7F">
        <w:t>est-il possible que le bouton « Boutique » s’ouvre dans un nouvel onglet ?</w:t>
      </w:r>
    </w:p>
    <w:p w14:paraId="2C644844" w14:textId="463726E1" w:rsidR="00610B39" w:rsidRDefault="00610B39" w:rsidP="006B6A7F">
      <w:pPr>
        <w:pStyle w:val="Paragraphedeliste"/>
        <w:numPr>
          <w:ilvl w:val="0"/>
          <w:numId w:val="2"/>
        </w:numPr>
      </w:pPr>
      <w:r>
        <w:t xml:space="preserve">Une fois connecté à l’espace client pourquoi le bloc « Mes services » m’affiche un logo Cloud alors que ma licence est On </w:t>
      </w:r>
      <w:proofErr w:type="spellStart"/>
      <w:r>
        <w:t>Premise</w:t>
      </w:r>
      <w:proofErr w:type="spellEnd"/>
      <w:r>
        <w:t>, cela porte à confusion</w:t>
      </w:r>
    </w:p>
    <w:p w14:paraId="38FB6CAE" w14:textId="35EB7FC6" w:rsidR="006B6A7F" w:rsidRDefault="00610B39" w:rsidP="00610B39">
      <w:pPr>
        <w:pStyle w:val="Paragraphedeliste"/>
      </w:pPr>
      <w:r w:rsidRPr="00610B39">
        <w:rPr>
          <w:noProof/>
        </w:rPr>
        <w:drawing>
          <wp:inline distT="0" distB="0" distL="0" distR="0" wp14:anchorId="2691A1E1" wp14:editId="01F39EAA">
            <wp:extent cx="5023262" cy="1742255"/>
            <wp:effectExtent l="0" t="0" r="6350" b="0"/>
            <wp:docPr id="280756617" name="Image 1" descr="Une image contenant texte, logiciel, Page web,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56617" name="Image 1" descr="Une image contenant texte, logiciel, Page web, Police&#10;&#10;Description générée automatiquement"/>
                    <pic:cNvPicPr/>
                  </pic:nvPicPr>
                  <pic:blipFill>
                    <a:blip r:embed="rId29"/>
                    <a:stretch>
                      <a:fillRect/>
                    </a:stretch>
                  </pic:blipFill>
                  <pic:spPr>
                    <a:xfrm>
                      <a:off x="0" y="0"/>
                      <a:ext cx="5029462" cy="1744406"/>
                    </a:xfrm>
                    <a:prstGeom prst="rect">
                      <a:avLst/>
                    </a:prstGeom>
                  </pic:spPr>
                </pic:pic>
              </a:graphicData>
            </a:graphic>
          </wp:inline>
        </w:drawing>
      </w:r>
      <w:r>
        <w:t xml:space="preserve"> </w:t>
      </w:r>
    </w:p>
    <w:p w14:paraId="3C1C6F6D" w14:textId="0BB23A8F" w:rsidR="00610B39" w:rsidRDefault="00610B39" w:rsidP="00610B39">
      <w:pPr>
        <w:pStyle w:val="Paragraphedeliste"/>
      </w:pPr>
      <w:r>
        <w:t>Serait-il possible d’affiche la licence choisi par le client sur la page d’accueil</w:t>
      </w:r>
    </w:p>
    <w:p w14:paraId="51BCF9E8" w14:textId="0898A147" w:rsidR="003A145C" w:rsidRDefault="00610B39" w:rsidP="00610B39">
      <w:pPr>
        <w:pStyle w:val="Paragraphedeliste"/>
        <w:numPr>
          <w:ilvl w:val="0"/>
          <w:numId w:val="2"/>
        </w:numPr>
      </w:pPr>
      <w:r>
        <w:t>Orienter mieux le client dans l’onglet « Téléchargements », peut-on ajouter dans cette page un</w:t>
      </w:r>
      <w:r w:rsidR="003A145C">
        <w:t xml:space="preserve">e liaison vers la documentation d’installation du logiciel en fonction de l’ERP choisi et le lien vers la vidéo d’installation du logiciel </w:t>
      </w:r>
    </w:p>
    <w:p w14:paraId="0AFAC63C" w14:textId="77777777" w:rsidR="003A145C" w:rsidRDefault="003A145C" w:rsidP="003A145C">
      <w:pPr>
        <w:pStyle w:val="Paragraphedeliste"/>
      </w:pPr>
      <w:r w:rsidRPr="005756EE">
        <w:rPr>
          <w:noProof/>
        </w:rPr>
        <w:drawing>
          <wp:inline distT="0" distB="0" distL="0" distR="0" wp14:anchorId="0525FC84" wp14:editId="76875800">
            <wp:extent cx="6055418" cy="2679404"/>
            <wp:effectExtent l="0" t="0" r="2540" b="6985"/>
            <wp:docPr id="94299563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81294" name="Image 1" descr="Une image contenant texte, capture d’écran, logiciel, Page web&#10;&#10;Description générée automatiquement"/>
                    <pic:cNvPicPr/>
                  </pic:nvPicPr>
                  <pic:blipFill>
                    <a:blip r:embed="rId30"/>
                    <a:stretch>
                      <a:fillRect/>
                    </a:stretch>
                  </pic:blipFill>
                  <pic:spPr>
                    <a:xfrm>
                      <a:off x="0" y="0"/>
                      <a:ext cx="6060140" cy="2681493"/>
                    </a:xfrm>
                    <a:prstGeom prst="rect">
                      <a:avLst/>
                    </a:prstGeom>
                  </pic:spPr>
                </pic:pic>
              </a:graphicData>
            </a:graphic>
          </wp:inline>
        </w:drawing>
      </w:r>
    </w:p>
    <w:p w14:paraId="38278EF0" w14:textId="3E3DDFE5" w:rsidR="00610B39" w:rsidRDefault="003A145C" w:rsidP="003A145C">
      <w:pPr>
        <w:pStyle w:val="Paragraphedeliste"/>
        <w:numPr>
          <w:ilvl w:val="0"/>
          <w:numId w:val="2"/>
        </w:numPr>
      </w:pPr>
      <w:r>
        <w:t>Dans le cas d’une licence Sage 100, est-il possible d’indiquer sur cette page qu’il faut choisir la licence correspondant à la version des Objets Métiers Sage :</w:t>
      </w:r>
    </w:p>
    <w:p w14:paraId="03216034" w14:textId="323EF6D3" w:rsidR="00610B39" w:rsidRDefault="00610B39" w:rsidP="003A145C">
      <w:pPr>
        <w:pStyle w:val="Paragraphedeliste"/>
      </w:pPr>
      <w:r w:rsidRPr="00610B39">
        <w:rPr>
          <w:noProof/>
        </w:rPr>
        <w:lastRenderedPageBreak/>
        <w:drawing>
          <wp:inline distT="0" distB="0" distL="0" distR="0" wp14:anchorId="6FCDB686" wp14:editId="5E384829">
            <wp:extent cx="6137637" cy="1900052"/>
            <wp:effectExtent l="0" t="0" r="0" b="5080"/>
            <wp:docPr id="334094284"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94284" name="Image 1" descr="Une image contenant texte, logiciel, capture d’écran, Police&#10;&#10;Description générée automatiquement"/>
                    <pic:cNvPicPr/>
                  </pic:nvPicPr>
                  <pic:blipFill>
                    <a:blip r:embed="rId31"/>
                    <a:stretch>
                      <a:fillRect/>
                    </a:stretch>
                  </pic:blipFill>
                  <pic:spPr>
                    <a:xfrm>
                      <a:off x="0" y="0"/>
                      <a:ext cx="6147777" cy="1903191"/>
                    </a:xfrm>
                    <a:prstGeom prst="rect">
                      <a:avLst/>
                    </a:prstGeom>
                  </pic:spPr>
                </pic:pic>
              </a:graphicData>
            </a:graphic>
          </wp:inline>
        </w:drawing>
      </w:r>
    </w:p>
    <w:p w14:paraId="0BABE2A4" w14:textId="0F25D742" w:rsidR="00F1542B" w:rsidRDefault="005756EE" w:rsidP="003A145C">
      <w:pPr>
        <w:pStyle w:val="Paragraphedeliste"/>
        <w:numPr>
          <w:ilvl w:val="0"/>
          <w:numId w:val="2"/>
        </w:numPr>
      </w:pPr>
      <w:r>
        <w:t xml:space="preserve">Dans la </w:t>
      </w:r>
      <w:r w:rsidR="003A145C">
        <w:t xml:space="preserve">documentation </w:t>
      </w:r>
      <w:hyperlink r:id="rId32" w:history="1">
        <w:r w:rsidR="003A145C" w:rsidRPr="006E3D6C">
          <w:rPr>
            <w:rStyle w:val="Lienhypertexte"/>
          </w:rPr>
          <w:t>https://my.atoo-next.net/documentations.php</w:t>
        </w:r>
      </w:hyperlink>
      <w:r w:rsidR="003A145C">
        <w:t xml:space="preserve"> </w:t>
      </w:r>
      <w:r>
        <w:t xml:space="preserve"> lorsqu’on survol un titre </w:t>
      </w:r>
      <w:r w:rsidR="003A145C">
        <w:t xml:space="preserve">dans l’un des bloc </w:t>
      </w:r>
      <w:r>
        <w:t>disponible</w:t>
      </w:r>
      <w:r w:rsidR="003A145C">
        <w:t xml:space="preserve">, </w:t>
      </w:r>
      <w:r>
        <w:t xml:space="preserve">il faudrait </w:t>
      </w:r>
      <w:r w:rsidR="00F17F9F">
        <w:t>surligner</w:t>
      </w:r>
      <w:r>
        <w:t xml:space="preserve"> ou </w:t>
      </w:r>
      <w:r w:rsidR="003A145C">
        <w:t xml:space="preserve">mettre </w:t>
      </w:r>
      <w:r>
        <w:t>en surbrillance</w:t>
      </w:r>
      <w:r w:rsidR="003A145C">
        <w:t xml:space="preserve"> les lien vers les titres</w:t>
      </w:r>
      <w:r>
        <w:t xml:space="preserve"> pour </w:t>
      </w:r>
      <w:r w:rsidR="003A145C">
        <w:t xml:space="preserve">que l’internaute </w:t>
      </w:r>
      <w:r>
        <w:t>comprendre qu</w:t>
      </w:r>
      <w:r w:rsidR="003A145C">
        <w:t>’ils sont cliquables comme dans cet exemple ? (</w:t>
      </w:r>
      <w:proofErr w:type="gramStart"/>
      <w:r w:rsidR="003A145C">
        <w:t>actuellement</w:t>
      </w:r>
      <w:proofErr w:type="gramEnd"/>
      <w:r w:rsidR="003A145C">
        <w:t xml:space="preserve"> ce n’est pas le cas &gt; </w:t>
      </w:r>
      <w:proofErr w:type="spellStart"/>
      <w:r w:rsidR="003A145C" w:rsidRPr="003A145C">
        <w:t>text-decoration</w:t>
      </w:r>
      <w:proofErr w:type="spellEnd"/>
      <w:r w:rsidR="003A145C" w:rsidRPr="003A145C">
        <w:t>: none !important</w:t>
      </w:r>
      <w:r w:rsidR="003A145C">
        <w:t>)</w:t>
      </w:r>
    </w:p>
    <w:p w14:paraId="193F9DDA" w14:textId="5F9B0D94" w:rsidR="003A145C" w:rsidRDefault="003A145C" w:rsidP="003A145C">
      <w:pPr>
        <w:pStyle w:val="Paragraphedeliste"/>
      </w:pPr>
      <w:r w:rsidRPr="003A145C">
        <w:rPr>
          <w:noProof/>
        </w:rPr>
        <w:drawing>
          <wp:inline distT="0" distB="0" distL="0" distR="0" wp14:anchorId="5A64D9C7" wp14:editId="32730A34">
            <wp:extent cx="4678326" cy="2520396"/>
            <wp:effectExtent l="0" t="0" r="8255" b="0"/>
            <wp:docPr id="732321233" name="Image 1" descr="Une image contenant texte, Appareils électroniques,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21233" name="Image 1" descr="Une image contenant texte, Appareils électroniques, capture d’écran, Police&#10;&#10;Description générée automatiquement"/>
                    <pic:cNvPicPr/>
                  </pic:nvPicPr>
                  <pic:blipFill>
                    <a:blip r:embed="rId33"/>
                    <a:stretch>
                      <a:fillRect/>
                    </a:stretch>
                  </pic:blipFill>
                  <pic:spPr>
                    <a:xfrm>
                      <a:off x="0" y="0"/>
                      <a:ext cx="4683796" cy="2523343"/>
                    </a:xfrm>
                    <a:prstGeom prst="rect">
                      <a:avLst/>
                    </a:prstGeom>
                  </pic:spPr>
                </pic:pic>
              </a:graphicData>
            </a:graphic>
          </wp:inline>
        </w:drawing>
      </w:r>
    </w:p>
    <w:p w14:paraId="13D4389B" w14:textId="77777777" w:rsidR="00840DDB" w:rsidRDefault="00840DDB" w:rsidP="008F6D06"/>
    <w:p w14:paraId="338F3203" w14:textId="77777777" w:rsidR="00840DDB" w:rsidRDefault="00840DDB">
      <w:pPr>
        <w:rPr>
          <w:rFonts w:asciiTheme="majorHAnsi" w:eastAsiaTheme="majorEastAsia" w:hAnsiTheme="majorHAnsi" w:cstheme="majorBidi"/>
          <w:sz w:val="28"/>
          <w:szCs w:val="32"/>
        </w:rPr>
      </w:pPr>
      <w:r>
        <w:br w:type="page"/>
      </w:r>
    </w:p>
    <w:p w14:paraId="0BD8B811" w14:textId="7A19318F" w:rsidR="00840DDB" w:rsidRPr="006D0F08" w:rsidRDefault="00840DDB" w:rsidP="00840DDB">
      <w:pPr>
        <w:pStyle w:val="Titre2"/>
      </w:pPr>
      <w:bookmarkStart w:id="3" w:name="_Toc158898303"/>
      <w:r>
        <w:lastRenderedPageBreak/>
        <w:t>CAS N° 2 | Un nouveau client contact le Service Commerciale</w:t>
      </w:r>
      <w:bookmarkEnd w:id="3"/>
    </w:p>
    <w:p w14:paraId="0982F4E5" w14:textId="737DA304" w:rsidR="00840DDB" w:rsidRDefault="00840DDB" w:rsidP="00840DDB">
      <w:r>
        <w:t>TESTY2 ENTREPRISE effectue une demande auprès du Service Commerciale pour une licence PrestaShop - Sage 100</w:t>
      </w:r>
    </w:p>
    <w:p w14:paraId="264B239F" w14:textId="466215AF" w:rsidR="00840DDB" w:rsidRDefault="00840DDB" w:rsidP="00840DDB">
      <w:r>
        <w:t>Le Service Commerciale créé le compte client dans BO Atoo-Next et affecte la licence demandée. Une fois la fiche client mise à jour, un bouton apparait pour envoyer la licence au client.</w:t>
      </w:r>
    </w:p>
    <w:p w14:paraId="1C453C73" w14:textId="6A026CEA" w:rsidR="00840DDB" w:rsidRDefault="00840DDB" w:rsidP="00840DDB">
      <w:r>
        <w:t xml:space="preserve">Voir : </w:t>
      </w:r>
      <w:r w:rsidRPr="00840DDB">
        <w:t>5_Creation_Licence_Client_Par_ServiceCommerce.txt</w:t>
      </w:r>
    </w:p>
    <w:p w14:paraId="52330F24" w14:textId="7F94BA34" w:rsidR="00840DDB" w:rsidRDefault="00840DDB" w:rsidP="008F6D06">
      <w:r w:rsidRPr="00840DDB">
        <w:rPr>
          <w:noProof/>
        </w:rPr>
        <w:drawing>
          <wp:inline distT="0" distB="0" distL="0" distR="0" wp14:anchorId="07B86604" wp14:editId="482E4F8A">
            <wp:extent cx="5439534" cy="3629532"/>
            <wp:effectExtent l="0" t="0" r="0" b="9525"/>
            <wp:docPr id="157384769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47699" name="Image 1" descr="Une image contenant texte, Appareils électroniques, capture d’écran, logiciel&#10;&#10;Description générée automatiquement"/>
                    <pic:cNvPicPr/>
                  </pic:nvPicPr>
                  <pic:blipFill>
                    <a:blip r:embed="rId34"/>
                    <a:stretch>
                      <a:fillRect/>
                    </a:stretch>
                  </pic:blipFill>
                  <pic:spPr>
                    <a:xfrm>
                      <a:off x="0" y="0"/>
                      <a:ext cx="5439534" cy="3629532"/>
                    </a:xfrm>
                    <a:prstGeom prst="rect">
                      <a:avLst/>
                    </a:prstGeom>
                  </pic:spPr>
                </pic:pic>
              </a:graphicData>
            </a:graphic>
          </wp:inline>
        </w:drawing>
      </w:r>
    </w:p>
    <w:p w14:paraId="2F3D0C84" w14:textId="77777777" w:rsidR="00840DDB" w:rsidRDefault="00840DDB" w:rsidP="00840DDB">
      <w:pPr>
        <w:pStyle w:val="Titre2"/>
      </w:pPr>
      <w:bookmarkStart w:id="4" w:name="_Toc158898304"/>
      <w:r w:rsidRPr="00E34C6A">
        <w:t>Améliorations demandées</w:t>
      </w:r>
      <w:r>
        <w:t> :</w:t>
      </w:r>
      <w:bookmarkEnd w:id="4"/>
    </w:p>
    <w:p w14:paraId="2488F716" w14:textId="6A57B1C7" w:rsidR="0064126A" w:rsidRPr="00C44132" w:rsidRDefault="00840DDB" w:rsidP="008F6D06">
      <w:pPr>
        <w:pStyle w:val="Paragraphedeliste"/>
        <w:numPr>
          <w:ilvl w:val="0"/>
          <w:numId w:val="2"/>
        </w:numPr>
      </w:pPr>
      <w:r>
        <w:t xml:space="preserve">Modifier </w:t>
      </w:r>
      <w:proofErr w:type="gramStart"/>
      <w:r>
        <w:t>l’email</w:t>
      </w:r>
      <w:proofErr w:type="gramEnd"/>
      <w:r>
        <w:t xml:space="preserve"> pour que</w:t>
      </w:r>
      <w:r w:rsidR="0064126A">
        <w:t xml:space="preserve"> le client</w:t>
      </w:r>
      <w:r>
        <w:t xml:space="preserve"> reçoive</w:t>
      </w:r>
      <w:r w:rsidR="0064126A">
        <w:t xml:space="preserve"> également </w:t>
      </w:r>
      <w:r>
        <w:t xml:space="preserve">son </w:t>
      </w:r>
      <w:r w:rsidR="0064126A">
        <w:t xml:space="preserve">accès à </w:t>
      </w:r>
      <w:r>
        <w:t>l’E</w:t>
      </w:r>
      <w:r w:rsidR="0064126A">
        <w:t xml:space="preserve">space </w:t>
      </w:r>
      <w:r>
        <w:t>C</w:t>
      </w:r>
      <w:r w:rsidR="0064126A">
        <w:t xml:space="preserve">lient </w:t>
      </w:r>
      <w:r>
        <w:t xml:space="preserve">contenant </w:t>
      </w:r>
      <w:r>
        <w:br/>
        <w:t>le</w:t>
      </w:r>
      <w:r w:rsidR="0064126A">
        <w:t xml:space="preserve"> lien de connexion</w:t>
      </w:r>
      <w:r>
        <w:t>, l’identifiant et le mot de passe provisoire</w:t>
      </w:r>
    </w:p>
    <w:sectPr w:rsidR="0064126A" w:rsidRPr="00C44132" w:rsidSect="0074223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F0D79"/>
    <w:multiLevelType w:val="multilevel"/>
    <w:tmpl w:val="2056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CF50E0"/>
    <w:multiLevelType w:val="hybridMultilevel"/>
    <w:tmpl w:val="AAA02A16"/>
    <w:lvl w:ilvl="0" w:tplc="79FE7FFE">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5839314">
    <w:abstractNumId w:val="0"/>
  </w:num>
  <w:num w:numId="2" w16cid:durableId="1623002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1EC"/>
    <w:rsid w:val="000568EC"/>
    <w:rsid w:val="00080BE0"/>
    <w:rsid w:val="001D720C"/>
    <w:rsid w:val="00250EA5"/>
    <w:rsid w:val="002F3EC3"/>
    <w:rsid w:val="003664B7"/>
    <w:rsid w:val="00381AF9"/>
    <w:rsid w:val="003A145C"/>
    <w:rsid w:val="005756EE"/>
    <w:rsid w:val="005851BB"/>
    <w:rsid w:val="005A59BA"/>
    <w:rsid w:val="005E2748"/>
    <w:rsid w:val="006002C5"/>
    <w:rsid w:val="00610B39"/>
    <w:rsid w:val="0064126A"/>
    <w:rsid w:val="006661EC"/>
    <w:rsid w:val="00695002"/>
    <w:rsid w:val="006B6A7F"/>
    <w:rsid w:val="006D0F08"/>
    <w:rsid w:val="00703FEA"/>
    <w:rsid w:val="007361B3"/>
    <w:rsid w:val="00742236"/>
    <w:rsid w:val="00816432"/>
    <w:rsid w:val="00840DDB"/>
    <w:rsid w:val="008E36C2"/>
    <w:rsid w:val="008F6D06"/>
    <w:rsid w:val="00A7328C"/>
    <w:rsid w:val="00A91F33"/>
    <w:rsid w:val="00AA037D"/>
    <w:rsid w:val="00AA3ABF"/>
    <w:rsid w:val="00B37D32"/>
    <w:rsid w:val="00B43C2B"/>
    <w:rsid w:val="00BF60E6"/>
    <w:rsid w:val="00C44132"/>
    <w:rsid w:val="00CB04DD"/>
    <w:rsid w:val="00CE56BF"/>
    <w:rsid w:val="00DF2176"/>
    <w:rsid w:val="00DF6227"/>
    <w:rsid w:val="00E34C6A"/>
    <w:rsid w:val="00F1542B"/>
    <w:rsid w:val="00F17F9F"/>
    <w:rsid w:val="00FA66F2"/>
    <w:rsid w:val="00FB4C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CEF92"/>
  <w15:chartTrackingRefBased/>
  <w15:docId w15:val="{8EAC911F-EC26-4AFC-BB58-5DD56CE57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6C2"/>
  </w:style>
  <w:style w:type="paragraph" w:styleId="Titre1">
    <w:name w:val="heading 1"/>
    <w:basedOn w:val="Normal"/>
    <w:next w:val="Normal"/>
    <w:link w:val="Titre1Car"/>
    <w:uiPriority w:val="9"/>
    <w:qFormat/>
    <w:rsid w:val="00816432"/>
    <w:pPr>
      <w:keepNext/>
      <w:keepLines/>
      <w:spacing w:before="360" w:after="80"/>
      <w:outlineLvl w:val="0"/>
    </w:pPr>
    <w:rPr>
      <w:rFonts w:asciiTheme="majorHAnsi" w:eastAsiaTheme="majorEastAsia" w:hAnsiTheme="majorHAnsi" w:cstheme="majorBidi"/>
      <w:color w:val="000000" w:themeColor="text1"/>
      <w:sz w:val="32"/>
      <w:szCs w:val="40"/>
    </w:rPr>
  </w:style>
  <w:style w:type="paragraph" w:styleId="Titre2">
    <w:name w:val="heading 2"/>
    <w:basedOn w:val="Normal"/>
    <w:next w:val="Normal"/>
    <w:link w:val="Titre2Car"/>
    <w:uiPriority w:val="9"/>
    <w:unhideWhenUsed/>
    <w:qFormat/>
    <w:rsid w:val="00816432"/>
    <w:pPr>
      <w:keepNext/>
      <w:keepLines/>
      <w:spacing w:before="160" w:after="80"/>
      <w:outlineLvl w:val="1"/>
    </w:pPr>
    <w:rPr>
      <w:rFonts w:asciiTheme="majorHAnsi" w:eastAsiaTheme="majorEastAsia" w:hAnsiTheme="majorHAnsi" w:cstheme="majorBidi"/>
      <w:sz w:val="28"/>
      <w:szCs w:val="32"/>
    </w:rPr>
  </w:style>
  <w:style w:type="paragraph" w:styleId="Titre3">
    <w:name w:val="heading 3"/>
    <w:basedOn w:val="Normal"/>
    <w:next w:val="Normal"/>
    <w:link w:val="Titre3Car"/>
    <w:uiPriority w:val="9"/>
    <w:unhideWhenUsed/>
    <w:qFormat/>
    <w:rsid w:val="005A59BA"/>
    <w:pPr>
      <w:keepNext/>
      <w:keepLines/>
      <w:spacing w:before="160" w:after="80"/>
      <w:outlineLvl w:val="2"/>
    </w:pPr>
    <w:rPr>
      <w:rFonts w:eastAsiaTheme="majorEastAsia" w:cstheme="majorBidi"/>
      <w:sz w:val="24"/>
      <w:szCs w:val="28"/>
    </w:rPr>
  </w:style>
  <w:style w:type="paragraph" w:styleId="Titre4">
    <w:name w:val="heading 4"/>
    <w:basedOn w:val="Normal"/>
    <w:next w:val="Normal"/>
    <w:link w:val="Titre4Car"/>
    <w:uiPriority w:val="9"/>
    <w:semiHidden/>
    <w:unhideWhenUsed/>
    <w:qFormat/>
    <w:rsid w:val="00816432"/>
    <w:pPr>
      <w:keepNext/>
      <w:keepLines/>
      <w:spacing w:before="80" w:after="40"/>
      <w:outlineLvl w:val="3"/>
    </w:pPr>
    <w:rPr>
      <w:rFonts w:eastAsiaTheme="majorEastAsia" w:cstheme="majorBidi"/>
      <w:i/>
      <w:iCs/>
    </w:rPr>
  </w:style>
  <w:style w:type="paragraph" w:styleId="Titre5">
    <w:name w:val="heading 5"/>
    <w:basedOn w:val="Normal"/>
    <w:next w:val="Normal"/>
    <w:link w:val="Titre5Car"/>
    <w:uiPriority w:val="9"/>
    <w:semiHidden/>
    <w:unhideWhenUsed/>
    <w:qFormat/>
    <w:rsid w:val="005A59B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A59B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59B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59B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59B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432"/>
    <w:rPr>
      <w:rFonts w:asciiTheme="majorHAnsi" w:eastAsiaTheme="majorEastAsia" w:hAnsiTheme="majorHAnsi" w:cstheme="majorBidi"/>
      <w:color w:val="000000" w:themeColor="text1"/>
      <w:sz w:val="32"/>
      <w:szCs w:val="40"/>
    </w:rPr>
  </w:style>
  <w:style w:type="character" w:customStyle="1" w:styleId="Titre2Car">
    <w:name w:val="Titre 2 Car"/>
    <w:basedOn w:val="Policepardfaut"/>
    <w:link w:val="Titre2"/>
    <w:uiPriority w:val="9"/>
    <w:rsid w:val="00816432"/>
    <w:rPr>
      <w:rFonts w:asciiTheme="majorHAnsi" w:eastAsiaTheme="majorEastAsia" w:hAnsiTheme="majorHAnsi" w:cstheme="majorBidi"/>
      <w:sz w:val="28"/>
      <w:szCs w:val="32"/>
    </w:rPr>
  </w:style>
  <w:style w:type="character" w:customStyle="1" w:styleId="Titre3Car">
    <w:name w:val="Titre 3 Car"/>
    <w:basedOn w:val="Policepardfaut"/>
    <w:link w:val="Titre3"/>
    <w:uiPriority w:val="9"/>
    <w:rsid w:val="005A59BA"/>
    <w:rPr>
      <w:rFonts w:eastAsiaTheme="majorEastAsia" w:cstheme="majorBidi"/>
      <w:sz w:val="24"/>
      <w:szCs w:val="28"/>
    </w:rPr>
  </w:style>
  <w:style w:type="character" w:customStyle="1" w:styleId="Titre4Car">
    <w:name w:val="Titre 4 Car"/>
    <w:basedOn w:val="Policepardfaut"/>
    <w:link w:val="Titre4"/>
    <w:uiPriority w:val="9"/>
    <w:semiHidden/>
    <w:rsid w:val="00816432"/>
    <w:rPr>
      <w:rFonts w:eastAsiaTheme="majorEastAsia" w:cstheme="majorBidi"/>
      <w:i/>
      <w:iCs/>
    </w:rPr>
  </w:style>
  <w:style w:type="character" w:customStyle="1" w:styleId="Titre5Car">
    <w:name w:val="Titre 5 Car"/>
    <w:basedOn w:val="Policepardfaut"/>
    <w:link w:val="Titre5"/>
    <w:uiPriority w:val="9"/>
    <w:semiHidden/>
    <w:rsid w:val="005A59B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A59B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59B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59B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59BA"/>
    <w:rPr>
      <w:rFonts w:eastAsiaTheme="majorEastAsia" w:cstheme="majorBidi"/>
      <w:color w:val="272727" w:themeColor="text1" w:themeTint="D8"/>
    </w:rPr>
  </w:style>
  <w:style w:type="paragraph" w:styleId="Titre">
    <w:name w:val="Title"/>
    <w:basedOn w:val="Normal"/>
    <w:next w:val="Normal"/>
    <w:link w:val="TitreCar"/>
    <w:uiPriority w:val="10"/>
    <w:qFormat/>
    <w:rsid w:val="005A59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59B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59B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59B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59BA"/>
    <w:pPr>
      <w:spacing w:before="160"/>
      <w:jc w:val="center"/>
    </w:pPr>
    <w:rPr>
      <w:i/>
      <w:iCs/>
      <w:color w:val="404040" w:themeColor="text1" w:themeTint="BF"/>
    </w:rPr>
  </w:style>
  <w:style w:type="character" w:customStyle="1" w:styleId="CitationCar">
    <w:name w:val="Citation Car"/>
    <w:basedOn w:val="Policepardfaut"/>
    <w:link w:val="Citation"/>
    <w:uiPriority w:val="29"/>
    <w:rsid w:val="005A59BA"/>
    <w:rPr>
      <w:i/>
      <w:iCs/>
      <w:color w:val="404040" w:themeColor="text1" w:themeTint="BF"/>
    </w:rPr>
  </w:style>
  <w:style w:type="paragraph" w:styleId="Paragraphedeliste">
    <w:name w:val="List Paragraph"/>
    <w:basedOn w:val="Normal"/>
    <w:uiPriority w:val="34"/>
    <w:qFormat/>
    <w:rsid w:val="005A59BA"/>
    <w:pPr>
      <w:ind w:left="720"/>
      <w:contextualSpacing/>
    </w:pPr>
  </w:style>
  <w:style w:type="character" w:styleId="Accentuationintense">
    <w:name w:val="Intense Emphasis"/>
    <w:basedOn w:val="Policepardfaut"/>
    <w:uiPriority w:val="21"/>
    <w:qFormat/>
    <w:rsid w:val="00C44132"/>
    <w:rPr>
      <w:i/>
      <w:iCs/>
      <w:color w:val="auto"/>
    </w:rPr>
  </w:style>
  <w:style w:type="paragraph" w:styleId="Citationintense">
    <w:name w:val="Intense Quote"/>
    <w:basedOn w:val="Normal"/>
    <w:next w:val="Normal"/>
    <w:link w:val="CitationintenseCar"/>
    <w:uiPriority w:val="30"/>
    <w:qFormat/>
    <w:rsid w:val="00C44132"/>
    <w:pPr>
      <w:pBdr>
        <w:top w:val="single" w:sz="4" w:space="10" w:color="0F4761" w:themeColor="accent1" w:themeShade="BF"/>
        <w:bottom w:val="single" w:sz="4" w:space="10" w:color="0F4761" w:themeColor="accent1" w:themeShade="BF"/>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C44132"/>
    <w:rPr>
      <w:i/>
      <w:iCs/>
    </w:rPr>
  </w:style>
  <w:style w:type="character" w:styleId="Rfrenceintense">
    <w:name w:val="Intense Reference"/>
    <w:basedOn w:val="Policepardfaut"/>
    <w:uiPriority w:val="32"/>
    <w:qFormat/>
    <w:rsid w:val="00C44132"/>
    <w:rPr>
      <w:b/>
      <w:bCs/>
      <w:smallCaps/>
      <w:color w:val="auto"/>
      <w:spacing w:val="5"/>
    </w:rPr>
  </w:style>
  <w:style w:type="character" w:styleId="Lienhypertexte">
    <w:name w:val="Hyperlink"/>
    <w:basedOn w:val="Policepardfaut"/>
    <w:uiPriority w:val="99"/>
    <w:unhideWhenUsed/>
    <w:rsid w:val="00AA037D"/>
    <w:rPr>
      <w:color w:val="467886" w:themeColor="hyperlink"/>
      <w:u w:val="single"/>
    </w:rPr>
  </w:style>
  <w:style w:type="character" w:styleId="Mentionnonrsolue">
    <w:name w:val="Unresolved Mention"/>
    <w:basedOn w:val="Policepardfaut"/>
    <w:uiPriority w:val="99"/>
    <w:semiHidden/>
    <w:unhideWhenUsed/>
    <w:rsid w:val="00AA037D"/>
    <w:rPr>
      <w:color w:val="605E5C"/>
      <w:shd w:val="clear" w:color="auto" w:fill="E1DFDD"/>
    </w:rPr>
  </w:style>
  <w:style w:type="table" w:styleId="Grilledutableau">
    <w:name w:val="Table Grid"/>
    <w:basedOn w:val="TableauNormal"/>
    <w:uiPriority w:val="39"/>
    <w:rsid w:val="006D0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703FEA"/>
    <w:pPr>
      <w:spacing w:before="240" w:after="0"/>
      <w:outlineLvl w:val="9"/>
    </w:pPr>
    <w:rPr>
      <w:color w:val="0F4761" w:themeColor="accent1" w:themeShade="BF"/>
      <w:kern w:val="0"/>
      <w:szCs w:val="32"/>
      <w:lang w:eastAsia="fr-FR"/>
      <w14:ligatures w14:val="none"/>
    </w:rPr>
  </w:style>
  <w:style w:type="paragraph" w:styleId="TM1">
    <w:name w:val="toc 1"/>
    <w:basedOn w:val="Normal"/>
    <w:next w:val="Normal"/>
    <w:autoRedefine/>
    <w:uiPriority w:val="39"/>
    <w:unhideWhenUsed/>
    <w:rsid w:val="00703FEA"/>
    <w:pPr>
      <w:spacing w:after="100"/>
    </w:pPr>
  </w:style>
  <w:style w:type="paragraph" w:styleId="TM2">
    <w:name w:val="toc 2"/>
    <w:basedOn w:val="Normal"/>
    <w:next w:val="Normal"/>
    <w:autoRedefine/>
    <w:uiPriority w:val="39"/>
    <w:unhideWhenUsed/>
    <w:rsid w:val="00703FE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677808">
      <w:bodyDiv w:val="1"/>
      <w:marLeft w:val="0"/>
      <w:marRight w:val="0"/>
      <w:marTop w:val="0"/>
      <w:marBottom w:val="0"/>
      <w:divBdr>
        <w:top w:val="none" w:sz="0" w:space="0" w:color="auto"/>
        <w:left w:val="none" w:sz="0" w:space="0" w:color="auto"/>
        <w:bottom w:val="none" w:sz="0" w:space="0" w:color="auto"/>
        <w:right w:val="none" w:sz="0" w:space="0" w:color="auto"/>
      </w:divBdr>
    </w:div>
    <w:div w:id="669717202">
      <w:bodyDiv w:val="1"/>
      <w:marLeft w:val="0"/>
      <w:marRight w:val="0"/>
      <w:marTop w:val="0"/>
      <w:marBottom w:val="0"/>
      <w:divBdr>
        <w:top w:val="none" w:sz="0" w:space="0" w:color="auto"/>
        <w:left w:val="none" w:sz="0" w:space="0" w:color="auto"/>
        <w:bottom w:val="none" w:sz="0" w:space="0" w:color="auto"/>
        <w:right w:val="none" w:sz="0" w:space="0" w:color="auto"/>
      </w:divBdr>
    </w:div>
    <w:div w:id="2063826378">
      <w:bodyDiv w:val="1"/>
      <w:marLeft w:val="0"/>
      <w:marRight w:val="0"/>
      <w:marTop w:val="0"/>
      <w:marBottom w:val="0"/>
      <w:divBdr>
        <w:top w:val="none" w:sz="0" w:space="0" w:color="auto"/>
        <w:left w:val="none" w:sz="0" w:space="0" w:color="auto"/>
        <w:bottom w:val="none" w:sz="0" w:space="0" w:color="auto"/>
        <w:right w:val="none" w:sz="0" w:space="0" w:color="auto"/>
      </w:divBdr>
      <w:divsChild>
        <w:div w:id="311180155">
          <w:marLeft w:val="120"/>
          <w:marRight w:val="75"/>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store.atoo-next.net/view-order.html" TargetMode="External"/><Relationship Id="rId3" Type="http://schemas.openxmlformats.org/officeDocument/2006/relationships/styles" Target="styles.xml"/><Relationship Id="rId21" Type="http://schemas.openxmlformats.org/officeDocument/2006/relationships/hyperlink" Target="https://store.atoo-next.net/cart.html" TargetMode="External"/><Relationship Id="rId34"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my.atoo-next.net/documentations.ph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store.atoo-next.net/order.html" TargetMode="Externa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tore.atoo-next.net/view-order.html"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hyperlink" Target="https://store.atoo-next.net/addres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ie\Documents\Mod&#232;les%20Office%20personnalis&#233;s\ATOO_MODELE_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2D36D-683B-4938-B140-3B2373A7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ATOO_MODELE_WORD.dotx</Template>
  <TotalTime>295</TotalTime>
  <Pages>1</Pages>
  <Words>863</Words>
  <Characters>4748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CARION</dc:creator>
  <cp:keywords/>
  <dc:description/>
  <cp:lastModifiedBy>Emilie CARION</cp:lastModifiedBy>
  <cp:revision>11</cp:revision>
  <dcterms:created xsi:type="dcterms:W3CDTF">2024-02-15T08:10:00Z</dcterms:created>
  <dcterms:modified xsi:type="dcterms:W3CDTF">2024-02-21T10:17:00Z</dcterms:modified>
</cp:coreProperties>
</file>