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4B3371" w14:textId="6CAFB1DD" w:rsidR="00381AF9" w:rsidRPr="00D46046" w:rsidRDefault="00C27C68" w:rsidP="00C27C68">
      <w:pPr>
        <w:pStyle w:val="Titre1"/>
        <w:rPr>
          <w:rFonts w:asciiTheme="minorHAnsi" w:hAnsiTheme="minorHAnsi"/>
        </w:rPr>
      </w:pPr>
      <w:r w:rsidRPr="00D46046">
        <w:rPr>
          <w:rFonts w:asciiTheme="minorHAnsi" w:hAnsiTheme="minorHAnsi"/>
        </w:rPr>
        <w:t xml:space="preserve">Formation </w:t>
      </w:r>
      <w:r w:rsidR="00381AF9" w:rsidRPr="00D46046">
        <w:rPr>
          <w:rFonts w:asciiTheme="minorHAnsi" w:hAnsiTheme="minorHAnsi"/>
        </w:rPr>
        <w:t xml:space="preserve">– </w:t>
      </w:r>
      <w:r w:rsidRPr="00D46046">
        <w:rPr>
          <w:rFonts w:asciiTheme="minorHAnsi" w:hAnsiTheme="minorHAnsi"/>
        </w:rPr>
        <w:t>WaveSoft du 19/03/2024</w:t>
      </w:r>
    </w:p>
    <w:p w14:paraId="578519E1" w14:textId="7EA44B77" w:rsidR="00D46046" w:rsidRPr="00D46046" w:rsidRDefault="00D46046" w:rsidP="00AA037D">
      <w:r w:rsidRPr="00D46046">
        <w:t>Vidéo disponible</w:t>
      </w:r>
      <w:r>
        <w:t> :</w:t>
      </w:r>
    </w:p>
    <w:p w14:paraId="73EBA8CC" w14:textId="77777777" w:rsidR="00D46046" w:rsidRPr="00D46046" w:rsidRDefault="00D46046" w:rsidP="00D46046">
      <w:pPr>
        <w:rPr>
          <w:rFonts w:eastAsia="Times New Roman" w:cs="Arial"/>
        </w:rPr>
      </w:pPr>
      <w:r w:rsidRPr="00D46046">
        <w:rPr>
          <w:rStyle w:val="lev"/>
          <w:rFonts w:eastAsia="Times New Roman" w:cs="Arial"/>
        </w:rPr>
        <w:t>E-Formation "Gestion Commerciale 2/3" du 19/03/2024</w:t>
      </w:r>
    </w:p>
    <w:p w14:paraId="0BF6B5D8" w14:textId="49C9E8C6" w:rsidR="00D46046" w:rsidRPr="00D46046" w:rsidRDefault="00D46046" w:rsidP="00D46046">
      <w:pPr>
        <w:rPr>
          <w:rFonts w:cs="Arial"/>
          <w:b/>
          <w:bCs/>
        </w:rPr>
      </w:pPr>
      <w:r w:rsidRPr="00D46046">
        <w:rPr>
          <w:rFonts w:eastAsia="Times New Roman" w:cs="Arial"/>
          <w:sz w:val="20"/>
          <w:szCs w:val="20"/>
        </w:rPr>
        <w:t xml:space="preserve">Enregistrement de la réunion :  </w:t>
      </w:r>
      <w:r>
        <w:rPr>
          <w:rFonts w:eastAsia="Times New Roman" w:cs="Arial"/>
          <w:sz w:val="20"/>
          <w:szCs w:val="20"/>
        </w:rPr>
        <w:br/>
      </w:r>
      <w:hyperlink r:id="rId6" w:history="1">
        <w:r w:rsidRPr="00D46046">
          <w:rPr>
            <w:rStyle w:val="Lienhypertexte"/>
            <w:rFonts w:cs="Arial"/>
          </w:rPr>
          <w:t>https://us06web.zoom.us/rec/share/YMtg1L7zrLBEHYFtaOp5dW8Tl-sRx-GpQHpinGoPSh0YmH87fWaTIITdCCPK5ZWi.HOtKaeuvbIO9NPPf</w:t>
        </w:r>
      </w:hyperlink>
      <w:r w:rsidRPr="00D46046">
        <w:rPr>
          <w:rFonts w:cs="Arial"/>
        </w:rPr>
        <w:br/>
        <w:t xml:space="preserve">Code secret: </w:t>
      </w:r>
      <w:r w:rsidRPr="00D46046">
        <w:rPr>
          <w:rFonts w:cs="Arial"/>
          <w:b/>
          <w:bCs/>
        </w:rPr>
        <w:t>@A1.5gUZ</w:t>
      </w:r>
    </w:p>
    <w:p w14:paraId="514DF507" w14:textId="77777777" w:rsidR="00C27C68" w:rsidRPr="00D46046" w:rsidRDefault="00C27C68" w:rsidP="00C27C68">
      <w:r w:rsidRPr="00D46046">
        <w:t>Gestion 2/3 - Les pièces</w:t>
      </w:r>
    </w:p>
    <w:p w14:paraId="36BDE4C3" w14:textId="10F0BBFD" w:rsidR="00C27C68" w:rsidRPr="00D46046" w:rsidRDefault="00C27C68" w:rsidP="00C27C68">
      <w:pPr>
        <w:pStyle w:val="Paragraphedeliste"/>
        <w:numPr>
          <w:ilvl w:val="0"/>
          <w:numId w:val="3"/>
        </w:numPr>
      </w:pPr>
      <w:r w:rsidRPr="00D46046">
        <w:t>Définition des circuits</w:t>
      </w:r>
    </w:p>
    <w:p w14:paraId="2DFDD0CD" w14:textId="00B4538D" w:rsidR="00C27C68" w:rsidRPr="00D46046" w:rsidRDefault="00C27C68" w:rsidP="00C27C68">
      <w:pPr>
        <w:pStyle w:val="Paragraphedeliste"/>
        <w:numPr>
          <w:ilvl w:val="0"/>
          <w:numId w:val="3"/>
        </w:numPr>
      </w:pPr>
      <w:r w:rsidRPr="00D46046">
        <w:t>Saisie des pièces</w:t>
      </w:r>
    </w:p>
    <w:p w14:paraId="7D4018A4" w14:textId="21BE7E5B" w:rsidR="00C27C68" w:rsidRPr="00D46046" w:rsidRDefault="00C27C68" w:rsidP="00C27C68">
      <w:pPr>
        <w:pStyle w:val="Paragraphedeliste"/>
        <w:numPr>
          <w:ilvl w:val="0"/>
          <w:numId w:val="3"/>
        </w:numPr>
      </w:pPr>
      <w:r w:rsidRPr="00D46046">
        <w:t>Paramétrage des circuits</w:t>
      </w:r>
    </w:p>
    <w:p w14:paraId="1EFE596B" w14:textId="4516BB02" w:rsidR="00C27C68" w:rsidRPr="00D46046" w:rsidRDefault="00C27C68" w:rsidP="00C27C68">
      <w:pPr>
        <w:pStyle w:val="Paragraphedeliste"/>
        <w:numPr>
          <w:ilvl w:val="0"/>
          <w:numId w:val="3"/>
        </w:numPr>
      </w:pPr>
      <w:r w:rsidRPr="00D46046">
        <w:t>Suivi des pièces, des lignes</w:t>
      </w:r>
    </w:p>
    <w:p w14:paraId="7CAFF931" w14:textId="78E8EA4B" w:rsidR="00C27C68" w:rsidRPr="00D46046" w:rsidRDefault="00C27C68" w:rsidP="00C27C68">
      <w:pPr>
        <w:pStyle w:val="Paragraphedeliste"/>
        <w:numPr>
          <w:ilvl w:val="0"/>
          <w:numId w:val="3"/>
        </w:numPr>
      </w:pPr>
      <w:r w:rsidRPr="00D46046">
        <w:t>Assistants « Recherche Pièces, Lignes »</w:t>
      </w:r>
    </w:p>
    <w:p w14:paraId="691E3E72" w14:textId="77777777" w:rsidR="000A3A26" w:rsidRPr="00D46046" w:rsidRDefault="000A3A26" w:rsidP="000A3A26"/>
    <w:p w14:paraId="0BC6A7AD" w14:textId="727EAE2E" w:rsidR="000A3A26" w:rsidRPr="00D46046" w:rsidRDefault="000A3A26" w:rsidP="000A3A26">
      <w:r w:rsidRPr="00D46046">
        <w:rPr>
          <w:noProof/>
        </w:rPr>
        <w:drawing>
          <wp:inline distT="0" distB="0" distL="0" distR="0" wp14:anchorId="00ED0F9A" wp14:editId="22D5A135">
            <wp:extent cx="6645910" cy="3738245"/>
            <wp:effectExtent l="0" t="0" r="2540" b="0"/>
            <wp:docPr id="39571764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71764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2BDD8" w14:textId="77777777" w:rsidR="000A3A26" w:rsidRPr="00D46046" w:rsidRDefault="000A3A26" w:rsidP="000A3A26"/>
    <w:p w14:paraId="5113DFAE" w14:textId="2A8FD03B" w:rsidR="000A3A26" w:rsidRPr="00D46046" w:rsidRDefault="000A3A26" w:rsidP="000A3A26">
      <w:r w:rsidRPr="00D46046">
        <w:rPr>
          <w:noProof/>
        </w:rPr>
        <w:lastRenderedPageBreak/>
        <w:drawing>
          <wp:inline distT="0" distB="0" distL="0" distR="0" wp14:anchorId="6A343E93" wp14:editId="4865596F">
            <wp:extent cx="6645910" cy="3738245"/>
            <wp:effectExtent l="0" t="0" r="2540" b="0"/>
            <wp:docPr id="1020425386" name="Image 1" descr="Une image contenant Visage humain, texte, habits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425386" name="Image 1" descr="Une image contenant Visage humain, texte, habits, personne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592B9" w14:textId="77777777" w:rsidR="000A3A26" w:rsidRPr="00D46046" w:rsidRDefault="000A3A26" w:rsidP="000A3A26"/>
    <w:p w14:paraId="56AC935F" w14:textId="6A6DA83A" w:rsidR="000A3A26" w:rsidRPr="00D46046" w:rsidRDefault="000A3A26" w:rsidP="000A3A26">
      <w:r w:rsidRPr="00D46046">
        <w:t>1</w:t>
      </w:r>
      <w:r w:rsidR="00D21C22" w:rsidRPr="00D46046">
        <w:t xml:space="preserve"> | Circuits</w:t>
      </w:r>
    </w:p>
    <w:p w14:paraId="44164793" w14:textId="224BB317" w:rsidR="000A3A26" w:rsidRPr="00D46046" w:rsidRDefault="000A3A26" w:rsidP="000A3A26">
      <w:r w:rsidRPr="00D46046">
        <w:t>4 circuits différent</w:t>
      </w:r>
    </w:p>
    <w:p w14:paraId="37070C0C" w14:textId="460A6D28" w:rsidR="000A3A26" w:rsidRPr="00D46046" w:rsidRDefault="000A3A26" w:rsidP="000A3A26">
      <w:pPr>
        <w:pStyle w:val="Paragraphedeliste"/>
        <w:numPr>
          <w:ilvl w:val="0"/>
          <w:numId w:val="4"/>
        </w:numPr>
      </w:pPr>
      <w:r w:rsidRPr="00D46046">
        <w:t>Vente (dédié au client)</w:t>
      </w:r>
    </w:p>
    <w:p w14:paraId="43161F61" w14:textId="5C225564" w:rsidR="000A3A26" w:rsidRPr="00D46046" w:rsidRDefault="000A3A26" w:rsidP="000A3A26">
      <w:pPr>
        <w:pStyle w:val="Paragraphedeliste"/>
        <w:numPr>
          <w:ilvl w:val="0"/>
          <w:numId w:val="4"/>
        </w:numPr>
      </w:pPr>
      <w:r w:rsidRPr="00D46046">
        <w:t>Achat (fournisseurs)</w:t>
      </w:r>
    </w:p>
    <w:p w14:paraId="350C3BC1" w14:textId="272F49C9" w:rsidR="000A3A26" w:rsidRPr="00D46046" w:rsidRDefault="000A3A26" w:rsidP="000A3A26">
      <w:pPr>
        <w:pStyle w:val="Paragraphedeliste"/>
        <w:numPr>
          <w:ilvl w:val="0"/>
          <w:numId w:val="4"/>
        </w:numPr>
      </w:pPr>
      <w:r w:rsidRPr="00D46046">
        <w:t>Fabrication &gt; gestion des nomenclature technique</w:t>
      </w:r>
    </w:p>
    <w:p w14:paraId="79DF494C" w14:textId="13573A3F" w:rsidR="000A3A26" w:rsidRPr="00D46046" w:rsidRDefault="000A3A26" w:rsidP="000A3A26">
      <w:pPr>
        <w:pStyle w:val="Paragraphedeliste"/>
        <w:numPr>
          <w:ilvl w:val="0"/>
          <w:numId w:val="4"/>
        </w:numPr>
      </w:pPr>
      <w:r w:rsidRPr="00D46046">
        <w:t xml:space="preserve">Stock </w:t>
      </w:r>
      <w:r w:rsidR="0071061E" w:rsidRPr="00D46046">
        <w:t>(</w:t>
      </w:r>
      <w:proofErr w:type="spellStart"/>
      <w:r w:rsidR="0071061E" w:rsidRPr="00D46046">
        <w:t>stockin</w:t>
      </w:r>
      <w:proofErr w:type="spellEnd"/>
      <w:r w:rsidR="0071061E" w:rsidRPr="00D46046">
        <w:t xml:space="preserve"> / </w:t>
      </w:r>
      <w:proofErr w:type="spellStart"/>
      <w:r w:rsidR="0071061E" w:rsidRPr="00D46046">
        <w:t>stockout</w:t>
      </w:r>
      <w:proofErr w:type="spellEnd"/>
      <w:r w:rsidR="0071061E" w:rsidRPr="00D46046">
        <w:t xml:space="preserve"> / transfert dépôt a </w:t>
      </w:r>
      <w:proofErr w:type="spellStart"/>
      <w:r w:rsidR="0071061E" w:rsidRPr="00D46046">
        <w:t>dépoy</w:t>
      </w:r>
      <w:proofErr w:type="spellEnd"/>
      <w:r w:rsidR="0071061E" w:rsidRPr="00D46046">
        <w:t xml:space="preserve"> (</w:t>
      </w:r>
      <w:proofErr w:type="spellStart"/>
      <w:r w:rsidR="0071061E" w:rsidRPr="00D46046">
        <w:t>btrstk</w:t>
      </w:r>
      <w:proofErr w:type="spellEnd"/>
      <w:r w:rsidR="0071061E" w:rsidRPr="00D46046">
        <w:t>))</w:t>
      </w:r>
    </w:p>
    <w:p w14:paraId="3F133AFA" w14:textId="77777777" w:rsidR="004503B6" w:rsidRPr="00D46046" w:rsidRDefault="004503B6" w:rsidP="0071061E"/>
    <w:p w14:paraId="06D85069" w14:textId="77777777" w:rsidR="00D21C22" w:rsidRPr="00D46046" w:rsidRDefault="004503B6" w:rsidP="004503B6">
      <w:r w:rsidRPr="00D46046">
        <w:br w:type="page"/>
      </w:r>
    </w:p>
    <w:p w14:paraId="3A8E2C4C" w14:textId="50F8437B" w:rsidR="00D21C22" w:rsidRPr="00D46046" w:rsidRDefault="00D21C22" w:rsidP="004503B6">
      <w:r w:rsidRPr="00D46046">
        <w:lastRenderedPageBreak/>
        <w:t>2 | Saisie des pièces</w:t>
      </w:r>
    </w:p>
    <w:p w14:paraId="5648EDAD" w14:textId="59507719" w:rsidR="006C3F52" w:rsidRPr="00D46046" w:rsidRDefault="006C3F52" w:rsidP="004503B6">
      <w:r w:rsidRPr="00D46046">
        <w:t>Paramétrage des raccourci pour les champs de recherche peut être édité sur les fiche clients</w:t>
      </w:r>
    </w:p>
    <w:p w14:paraId="21C56128" w14:textId="77777777" w:rsidR="006C3F52" w:rsidRPr="00D46046" w:rsidRDefault="006C3F52" w:rsidP="004503B6"/>
    <w:p w14:paraId="18A0F892" w14:textId="7B46365F" w:rsidR="004503B6" w:rsidRPr="00D46046" w:rsidRDefault="004503B6" w:rsidP="004503B6">
      <w:r w:rsidRPr="00D46046">
        <w:t>Entête du document :</w:t>
      </w:r>
    </w:p>
    <w:p w14:paraId="64C4847D" w14:textId="732BF71E" w:rsidR="00BE107F" w:rsidRPr="00D46046" w:rsidRDefault="00BE107F" w:rsidP="0071061E">
      <w:r w:rsidRPr="00D46046">
        <w:t>Paramétrage de la recherche rapide</w:t>
      </w:r>
      <w:r w:rsidR="00D21C22" w:rsidRPr="00D46046">
        <w:t xml:space="preserve"> est définit sur les fiches client</w:t>
      </w:r>
      <w:r w:rsidRPr="00D46046">
        <w:t> :</w:t>
      </w:r>
    </w:p>
    <w:p w14:paraId="586A79BF" w14:textId="3A6F8EC2" w:rsidR="00BE107F" w:rsidRPr="00D46046" w:rsidRDefault="00BE107F" w:rsidP="0071061E">
      <w:r w:rsidRPr="00D46046">
        <w:rPr>
          <w:noProof/>
        </w:rPr>
        <w:drawing>
          <wp:inline distT="0" distB="0" distL="0" distR="0" wp14:anchorId="7A0DC4B1" wp14:editId="115F2C66">
            <wp:extent cx="6645910" cy="4377690"/>
            <wp:effectExtent l="0" t="0" r="2540" b="3810"/>
            <wp:docPr id="208970155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70155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7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DB72D" w14:textId="77777777" w:rsidR="00BE107F" w:rsidRPr="00D46046" w:rsidRDefault="00BE107F" w:rsidP="0071061E"/>
    <w:p w14:paraId="5101485F" w14:textId="3CF4D37E" w:rsidR="00BE107F" w:rsidRPr="00D46046" w:rsidRDefault="00BE107F" w:rsidP="0071061E">
      <w:r w:rsidRPr="00D46046">
        <w:t>Dans le Type commande on peut trouver plusieurs Nature de document</w:t>
      </w:r>
    </w:p>
    <w:p w14:paraId="33B5FAFC" w14:textId="3E347C39" w:rsidR="00BE107F" w:rsidRPr="00D46046" w:rsidRDefault="00BE107F" w:rsidP="0071061E">
      <w:r w:rsidRPr="00D46046">
        <w:rPr>
          <w:noProof/>
        </w:rPr>
        <w:drawing>
          <wp:inline distT="0" distB="0" distL="0" distR="0" wp14:anchorId="7E8E71E4" wp14:editId="30B5A9A3">
            <wp:extent cx="6645910" cy="624205"/>
            <wp:effectExtent l="0" t="0" r="2540" b="4445"/>
            <wp:docPr id="15452609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2609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F9FFD" w14:textId="55D0B3BB" w:rsidR="00BE107F" w:rsidRPr="00D46046" w:rsidRDefault="00BE107F" w:rsidP="0071061E">
      <w:r w:rsidRPr="00D46046">
        <w:t>Champ Objet (non fonctionnel)</w:t>
      </w:r>
    </w:p>
    <w:p w14:paraId="1BF3D25B" w14:textId="29D12022" w:rsidR="00BE107F" w:rsidRPr="00D46046" w:rsidRDefault="00BE107F" w:rsidP="0071061E">
      <w:proofErr w:type="spellStart"/>
      <w:r w:rsidRPr="00D46046">
        <w:t>Ref</w:t>
      </w:r>
      <w:proofErr w:type="spellEnd"/>
      <w:r w:rsidRPr="00D46046">
        <w:t>. Externe peut servir à la construction auto du libellé des écritures comptables (50 caractères max)</w:t>
      </w:r>
    </w:p>
    <w:p w14:paraId="25B873B9" w14:textId="40F4E243" w:rsidR="00BE107F" w:rsidRPr="00D46046" w:rsidRDefault="00BE107F" w:rsidP="0071061E">
      <w:r w:rsidRPr="00D46046">
        <w:lastRenderedPageBreak/>
        <w:t>Le client a fait n commande, on a donc pl</w:t>
      </w:r>
      <w:r w:rsidR="003E38FA" w:rsidRPr="00D46046">
        <w:t xml:space="preserve">usieurs BL, si dans le champs Regroupement le numéro de la commande est renseigné, une seule facture sera générée pour l’ensemble des BL : </w:t>
      </w:r>
      <w:r w:rsidRPr="00D46046">
        <w:rPr>
          <w:noProof/>
        </w:rPr>
        <w:drawing>
          <wp:inline distT="0" distB="0" distL="0" distR="0" wp14:anchorId="0BD6DCEF" wp14:editId="3838309B">
            <wp:extent cx="6645910" cy="3945890"/>
            <wp:effectExtent l="0" t="0" r="2540" b="0"/>
            <wp:docPr id="1315455949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455949" name="Image 1" descr="Une image contenant texte, capture d’écran, logiciel, nombre&#10;&#10;Description générée automatiquemen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51E86" w14:textId="421A79DF" w:rsidR="003E38FA" w:rsidRPr="00D46046" w:rsidRDefault="003E38FA" w:rsidP="0071061E">
      <w:r w:rsidRPr="00D46046">
        <w:t xml:space="preserve">Il suffit de faire un </w:t>
      </w:r>
      <w:proofErr w:type="spellStart"/>
      <w:r w:rsidRPr="00D46046">
        <w:t>triger</w:t>
      </w:r>
      <w:proofErr w:type="spellEnd"/>
      <w:r w:rsidRPr="00D46046">
        <w:t xml:space="preserve"> dans la base de </w:t>
      </w:r>
      <w:r w:rsidR="00C9344B" w:rsidRPr="00D46046">
        <w:t>données</w:t>
      </w:r>
      <w:r w:rsidRPr="00D46046">
        <w:t xml:space="preserve"> pour que la référence de la commande soit également renseigné dans le champ </w:t>
      </w:r>
      <w:proofErr w:type="spellStart"/>
      <w:r w:rsidRPr="00D46046">
        <w:t>Regroup</w:t>
      </w:r>
      <w:proofErr w:type="spellEnd"/>
    </w:p>
    <w:p w14:paraId="478224F4" w14:textId="4485BD60" w:rsidR="00C9344B" w:rsidRPr="00D46046" w:rsidRDefault="00C9344B" w:rsidP="0071061E">
      <w:r w:rsidRPr="00D46046">
        <w:t>Le lien de suivi colis peut être renseigné depuis l’onglet « Livraison » &gt; « Expédition » :</w:t>
      </w:r>
      <w:r w:rsidRPr="00D46046">
        <w:rPr>
          <w:noProof/>
        </w:rPr>
        <w:drawing>
          <wp:inline distT="0" distB="0" distL="0" distR="0" wp14:anchorId="70D992AC" wp14:editId="0859ADD8">
            <wp:extent cx="6645910" cy="4571365"/>
            <wp:effectExtent l="0" t="0" r="2540" b="635"/>
            <wp:docPr id="73060641" name="Image 1" descr="Une image contenant texte, capture d’écran, logiciel,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0641" name="Image 1" descr="Une image contenant texte, capture d’écran, logiciel, diagramme&#10;&#10;Description générée automatiquemen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7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65BFD" w14:textId="190229A7" w:rsidR="00C9344B" w:rsidRPr="00D46046" w:rsidRDefault="00C9344B" w:rsidP="0071061E">
      <w:r w:rsidRPr="00D46046">
        <w:rPr>
          <w:noProof/>
        </w:rPr>
        <w:lastRenderedPageBreak/>
        <w:drawing>
          <wp:inline distT="0" distB="0" distL="0" distR="0" wp14:anchorId="0304AB49" wp14:editId="177CE0FB">
            <wp:extent cx="6645910" cy="3956050"/>
            <wp:effectExtent l="0" t="0" r="2540" b="6350"/>
            <wp:docPr id="123026578" name="Image 1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26578" name="Image 1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6B94" w14:textId="6B68A8E8" w:rsidR="003E38FA" w:rsidRPr="00D46046" w:rsidRDefault="00C9344B" w:rsidP="0071061E">
      <w:r w:rsidRPr="00D46046">
        <w:t>Si le modèle d’impression est grisé c’est qu’il y a un modèle paramétré sur la fiche client soit sur la nature de pièce :</w:t>
      </w:r>
    </w:p>
    <w:p w14:paraId="3A736A21" w14:textId="4EF0F6C6" w:rsidR="00C9344B" w:rsidRPr="00D46046" w:rsidRDefault="00C9344B" w:rsidP="0071061E">
      <w:r w:rsidRPr="00D46046">
        <w:rPr>
          <w:noProof/>
        </w:rPr>
        <w:drawing>
          <wp:inline distT="0" distB="0" distL="0" distR="0" wp14:anchorId="0D37D89C" wp14:editId="53A059CC">
            <wp:extent cx="6645910" cy="3964305"/>
            <wp:effectExtent l="0" t="0" r="2540" b="0"/>
            <wp:docPr id="1114487367" name="Image 1" descr="Une image contenant logiciel, texte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487367" name="Image 1" descr="Une image contenant logiciel, texte, Icône d’ordinateur, Logiciel multimédia&#10;&#10;Description générée automatiquemen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2BA38" w14:textId="3F271D5E" w:rsidR="00C9344B" w:rsidRPr="00D46046" w:rsidRDefault="00C9344B" w:rsidP="0071061E">
      <w:r w:rsidRPr="00D46046">
        <w:t>Si on souhaite forcer un modèle on peut toujours le faire depuis la liste en faisant un clic droit &gt; imprimer</w:t>
      </w:r>
    </w:p>
    <w:p w14:paraId="2A2B7E3D" w14:textId="46FDC1F9" w:rsidR="00C9344B" w:rsidRPr="00D46046" w:rsidRDefault="00C9344B" w:rsidP="0071061E">
      <w:r w:rsidRPr="00D46046">
        <w:rPr>
          <w:noProof/>
        </w:rPr>
        <w:drawing>
          <wp:inline distT="0" distB="0" distL="0" distR="0" wp14:anchorId="10075396" wp14:editId="127F1043">
            <wp:extent cx="6645910" cy="636270"/>
            <wp:effectExtent l="0" t="0" r="2540" b="0"/>
            <wp:docPr id="93917653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17653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59711" w14:textId="77777777" w:rsidR="004503B6" w:rsidRPr="00D46046" w:rsidRDefault="004503B6" w:rsidP="0071061E"/>
    <w:p w14:paraId="668AFEB3" w14:textId="35607567" w:rsidR="004503B6" w:rsidRPr="00D46046" w:rsidRDefault="004503B6" w:rsidP="0071061E">
      <w:r w:rsidRPr="00D46046">
        <w:t>Corp</w:t>
      </w:r>
      <w:r w:rsidR="00BF57DE" w:rsidRPr="00D46046">
        <w:t xml:space="preserve"> du document :</w:t>
      </w:r>
    </w:p>
    <w:p w14:paraId="1195148C" w14:textId="316C3890" w:rsidR="00BF57DE" w:rsidRPr="00D46046" w:rsidRDefault="00BF57DE" w:rsidP="0071061E">
      <w:r w:rsidRPr="00D46046">
        <w:t xml:space="preserve">Il est possible de choisir les colonnes </w:t>
      </w:r>
    </w:p>
    <w:p w14:paraId="0DCE3CA1" w14:textId="689B6A38" w:rsidR="00BF57DE" w:rsidRPr="00D46046" w:rsidRDefault="00BF57DE" w:rsidP="0071061E">
      <w:r w:rsidRPr="00D46046">
        <w:rPr>
          <w:noProof/>
        </w:rPr>
        <w:drawing>
          <wp:inline distT="0" distB="0" distL="0" distR="0" wp14:anchorId="2D46E02E" wp14:editId="221158A2">
            <wp:extent cx="6645910" cy="3877310"/>
            <wp:effectExtent l="0" t="0" r="2540" b="8890"/>
            <wp:docPr id="2086040218" name="Image 1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040218" name="Image 1" descr="Une image contenant texte, capture d’écran, logiciel, affichage&#10;&#10;Description générée automatiquemen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B95A8" w14:textId="2C6F6546" w:rsidR="00BF57DE" w:rsidRPr="00D46046" w:rsidRDefault="00BF57DE" w:rsidP="0071061E">
      <w:r w:rsidRPr="00D46046">
        <w:t>Un double clic dans le champ de recherche permet d’afficher la liste des articles</w:t>
      </w:r>
    </w:p>
    <w:p w14:paraId="3491BFBE" w14:textId="5492D97D" w:rsidR="00BF57DE" w:rsidRPr="00D46046" w:rsidRDefault="00BF57DE" w:rsidP="0071061E">
      <w:r w:rsidRPr="00D46046">
        <w:rPr>
          <w:noProof/>
        </w:rPr>
        <w:drawing>
          <wp:inline distT="0" distB="0" distL="0" distR="0" wp14:anchorId="20AE84ED" wp14:editId="1B244C50">
            <wp:extent cx="6645910" cy="3949700"/>
            <wp:effectExtent l="0" t="0" r="2540" b="0"/>
            <wp:docPr id="1233885700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885700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DF8E2" w14:textId="1A1CF849" w:rsidR="00BF57DE" w:rsidRPr="00D46046" w:rsidRDefault="00BF57DE" w:rsidP="0071061E">
      <w:r w:rsidRPr="00D46046">
        <w:t>Si PU en rouge, le prix ne correspond pas au prix par défaut du produit</w:t>
      </w:r>
    </w:p>
    <w:p w14:paraId="2C7B902D" w14:textId="77777777" w:rsidR="00BF57DE" w:rsidRPr="00D46046" w:rsidRDefault="00BF57DE" w:rsidP="0071061E"/>
    <w:p w14:paraId="6CBAD1C6" w14:textId="0B547B8A" w:rsidR="00BF57DE" w:rsidRPr="00D46046" w:rsidRDefault="00BF57DE" w:rsidP="0071061E">
      <w:r w:rsidRPr="00D46046">
        <w:rPr>
          <w:noProof/>
        </w:rPr>
        <w:lastRenderedPageBreak/>
        <w:drawing>
          <wp:inline distT="0" distB="0" distL="0" distR="0" wp14:anchorId="43140405" wp14:editId="1E5A2BF0">
            <wp:extent cx="6645910" cy="4006215"/>
            <wp:effectExtent l="0" t="0" r="2540" b="0"/>
            <wp:docPr id="717925393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25393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1BB3E" w14:textId="36712C05" w:rsidR="00BF57DE" w:rsidRPr="00D46046" w:rsidRDefault="00BF57DE" w:rsidP="0071061E">
      <w:r w:rsidRPr="00D46046">
        <w:t>Si le PU net est modifié manuellement, automatiquement la Remise sera calculée (6 décimales) :</w:t>
      </w:r>
    </w:p>
    <w:p w14:paraId="3A0E1B95" w14:textId="71685E1C" w:rsidR="00BF57DE" w:rsidRPr="00D46046" w:rsidRDefault="00BF57DE" w:rsidP="0071061E">
      <w:r w:rsidRPr="00D46046">
        <w:rPr>
          <w:noProof/>
        </w:rPr>
        <w:drawing>
          <wp:inline distT="0" distB="0" distL="0" distR="0" wp14:anchorId="4BEF53BA" wp14:editId="0FA23C67">
            <wp:extent cx="6645910" cy="1212850"/>
            <wp:effectExtent l="0" t="0" r="2540" b="6350"/>
            <wp:docPr id="951316975" name="Image 1" descr="Une image contenant texte, capture d’écran, logiciel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16975" name="Image 1" descr="Une image contenant texte, capture d’écran, logiciel, Police&#10;&#10;Description générée automatiquemen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392EC" w14:textId="77777777" w:rsidR="00432FE8" w:rsidRPr="00D46046" w:rsidRDefault="00432FE8" w:rsidP="0071061E"/>
    <w:p w14:paraId="24F4A399" w14:textId="77777777" w:rsidR="00432FE8" w:rsidRPr="00D46046" w:rsidRDefault="00432FE8" w:rsidP="0071061E"/>
    <w:p w14:paraId="02EC141A" w14:textId="77777777" w:rsidR="00432FE8" w:rsidRPr="00D46046" w:rsidRDefault="00432FE8" w:rsidP="0071061E"/>
    <w:p w14:paraId="68969F07" w14:textId="0FA713D0" w:rsidR="00432FE8" w:rsidRPr="00D46046" w:rsidRDefault="00432FE8" w:rsidP="0071061E">
      <w:r w:rsidRPr="00D46046">
        <w:t>Il est possible de faire du glisser déposer entre les documents de vente</w:t>
      </w:r>
    </w:p>
    <w:p w14:paraId="4D6FBDC1" w14:textId="35BBDBCF" w:rsidR="00432FE8" w:rsidRPr="00D46046" w:rsidRDefault="00432FE8" w:rsidP="0071061E">
      <w:r w:rsidRPr="00D46046">
        <w:rPr>
          <w:noProof/>
        </w:rPr>
        <w:lastRenderedPageBreak/>
        <w:drawing>
          <wp:inline distT="0" distB="0" distL="0" distR="0" wp14:anchorId="02EC70F7" wp14:editId="5FD3728C">
            <wp:extent cx="6645910" cy="4182745"/>
            <wp:effectExtent l="0" t="0" r="2540" b="8255"/>
            <wp:docPr id="326337164" name="Image 1" descr="Une image contenant texte, capture d’écran, diagramm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37164" name="Image 1" descr="Une image contenant texte, capture d’écran, diagramme, logiciel&#10;&#10;Description générée automatiquemen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15B7E" w14:textId="33F0EEF6" w:rsidR="00432FE8" w:rsidRPr="00D46046" w:rsidRDefault="00432FE8" w:rsidP="0071061E">
      <w:r w:rsidRPr="00D46046">
        <w:t>Il est possible d’ajouter dans le document de vente d’autre type de lignes</w:t>
      </w:r>
    </w:p>
    <w:p w14:paraId="41C8CF88" w14:textId="77777777" w:rsidR="00432FE8" w:rsidRPr="00D46046" w:rsidRDefault="00432FE8" w:rsidP="00432FE8">
      <w:pPr>
        <w:pStyle w:val="Paragraphedeliste"/>
        <w:numPr>
          <w:ilvl w:val="0"/>
          <w:numId w:val="7"/>
        </w:numPr>
      </w:pPr>
      <w:r w:rsidRPr="00D46046">
        <w:t>Options</w:t>
      </w:r>
    </w:p>
    <w:p w14:paraId="6A85C120" w14:textId="77777777" w:rsidR="00432FE8" w:rsidRPr="00D46046" w:rsidRDefault="00432FE8" w:rsidP="00432FE8">
      <w:pPr>
        <w:pStyle w:val="Paragraphedeliste"/>
        <w:numPr>
          <w:ilvl w:val="0"/>
          <w:numId w:val="7"/>
        </w:numPr>
      </w:pPr>
      <w:r w:rsidRPr="00D46046">
        <w:t>Commentaire</w:t>
      </w:r>
    </w:p>
    <w:p w14:paraId="15F2FB44" w14:textId="77777777" w:rsidR="00432FE8" w:rsidRPr="00D46046" w:rsidRDefault="00432FE8" w:rsidP="00432FE8">
      <w:pPr>
        <w:pStyle w:val="Paragraphedeliste"/>
        <w:numPr>
          <w:ilvl w:val="0"/>
          <w:numId w:val="7"/>
        </w:numPr>
      </w:pPr>
      <w:r w:rsidRPr="00D46046">
        <w:t>Titre</w:t>
      </w:r>
    </w:p>
    <w:p w14:paraId="75623287" w14:textId="77777777" w:rsidR="00432FE8" w:rsidRPr="00D46046" w:rsidRDefault="00432FE8" w:rsidP="00432FE8">
      <w:pPr>
        <w:pStyle w:val="Paragraphedeliste"/>
        <w:numPr>
          <w:ilvl w:val="0"/>
          <w:numId w:val="7"/>
        </w:numPr>
      </w:pPr>
      <w:r w:rsidRPr="00D46046">
        <w:t>Sous-Total</w:t>
      </w:r>
    </w:p>
    <w:p w14:paraId="5CBBDBBD" w14:textId="3E52465D" w:rsidR="00432FE8" w:rsidRPr="00D46046" w:rsidRDefault="00432FE8" w:rsidP="00432FE8">
      <w:pPr>
        <w:pStyle w:val="Paragraphedeliste"/>
        <w:numPr>
          <w:ilvl w:val="0"/>
          <w:numId w:val="7"/>
        </w:numPr>
      </w:pPr>
      <w:r w:rsidRPr="00D46046">
        <w:t>Total</w:t>
      </w:r>
    </w:p>
    <w:p w14:paraId="0069EC79" w14:textId="2097F30F" w:rsidR="00432FE8" w:rsidRPr="00D46046" w:rsidRDefault="00432FE8" w:rsidP="0071061E">
      <w:r w:rsidRPr="00D46046">
        <w:rPr>
          <w:noProof/>
        </w:rPr>
        <w:drawing>
          <wp:inline distT="0" distB="0" distL="0" distR="0" wp14:anchorId="005449BD" wp14:editId="40AD0649">
            <wp:extent cx="3211212" cy="3600450"/>
            <wp:effectExtent l="0" t="0" r="8255" b="0"/>
            <wp:docPr id="1017299429" name="Image 1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299429" name="Image 1" descr="Une image contenant texte, capture d’écran, logiciel, affichage&#10;&#10;Description générée automatiquemen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13143" cy="360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7F678" w14:textId="37D22BB8" w:rsidR="00432FE8" w:rsidRPr="00D46046" w:rsidRDefault="00432FE8" w:rsidP="0071061E">
      <w:r w:rsidRPr="00D46046">
        <w:t>La ligne titre marque le début d’un total ou sous total. Ce que ne permet pas le commentaire :</w:t>
      </w:r>
    </w:p>
    <w:p w14:paraId="58AF3915" w14:textId="2770BCDB" w:rsidR="00432FE8" w:rsidRPr="00D46046" w:rsidRDefault="00432FE8" w:rsidP="0071061E">
      <w:r w:rsidRPr="00D46046">
        <w:rPr>
          <w:noProof/>
        </w:rPr>
        <w:lastRenderedPageBreak/>
        <w:drawing>
          <wp:inline distT="0" distB="0" distL="0" distR="0" wp14:anchorId="2B09D7EE" wp14:editId="15DFFBFF">
            <wp:extent cx="6645910" cy="2724150"/>
            <wp:effectExtent l="0" t="0" r="2540" b="0"/>
            <wp:docPr id="1059263008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263008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F85F8" w14:textId="41047221" w:rsidR="00432FE8" w:rsidRPr="00D46046" w:rsidRDefault="00432FE8" w:rsidP="0071061E">
      <w:r w:rsidRPr="00D46046">
        <w:t>Des commentaires par défaut peuvent être renseignés pour être ajouté rapidement dans les documents de vente</w:t>
      </w:r>
    </w:p>
    <w:p w14:paraId="48C4C65A" w14:textId="5E05CBCA" w:rsidR="00432FE8" w:rsidRPr="00D46046" w:rsidRDefault="00432FE8" w:rsidP="0071061E">
      <w:r w:rsidRPr="00D46046">
        <w:t xml:space="preserve">Le style du commentaire </w:t>
      </w:r>
      <w:r w:rsidR="00F51843" w:rsidRPr="00D46046">
        <w:t>peut être paramétré depuis la liste des commentaires :</w:t>
      </w:r>
    </w:p>
    <w:p w14:paraId="6B0A9EB7" w14:textId="2A1E0BD2" w:rsidR="00F51843" w:rsidRPr="00D46046" w:rsidRDefault="00F51843" w:rsidP="0071061E">
      <w:r w:rsidRPr="00D46046">
        <w:rPr>
          <w:noProof/>
        </w:rPr>
        <w:drawing>
          <wp:inline distT="0" distB="0" distL="0" distR="0" wp14:anchorId="5DB83F98" wp14:editId="0A0E00C3">
            <wp:extent cx="6645910" cy="726440"/>
            <wp:effectExtent l="0" t="0" r="2540" b="0"/>
            <wp:docPr id="2877842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8428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2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D1C05" w14:textId="43F79EF9" w:rsidR="00F51843" w:rsidRPr="00D46046" w:rsidRDefault="00F51843" w:rsidP="0071061E">
      <w:r w:rsidRPr="00D46046">
        <w:rPr>
          <w:noProof/>
        </w:rPr>
        <w:drawing>
          <wp:inline distT="0" distB="0" distL="0" distR="0" wp14:anchorId="0D9A9073" wp14:editId="48573F5A">
            <wp:extent cx="6645910" cy="4648200"/>
            <wp:effectExtent l="0" t="0" r="2540" b="0"/>
            <wp:docPr id="1205910932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10932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488F1" w14:textId="77777777" w:rsidR="00432FE8" w:rsidRPr="00D46046" w:rsidRDefault="00432FE8" w:rsidP="0071061E"/>
    <w:p w14:paraId="62260FA5" w14:textId="01F29324" w:rsidR="00F51843" w:rsidRPr="00D46046" w:rsidRDefault="00F51843" w:rsidP="0071061E">
      <w:r w:rsidRPr="00D46046">
        <w:t xml:space="preserve">Les style de ligne peuvent également être paramétrées depuis </w:t>
      </w:r>
    </w:p>
    <w:p w14:paraId="6A32834D" w14:textId="63FB65D4" w:rsidR="00F51843" w:rsidRPr="00D46046" w:rsidRDefault="00F51843" w:rsidP="0071061E">
      <w:r w:rsidRPr="00D46046">
        <w:lastRenderedPageBreak/>
        <w:t>Fichier &gt; Les styles de ligne</w:t>
      </w:r>
    </w:p>
    <w:p w14:paraId="6E006998" w14:textId="4DF5F257" w:rsidR="00F51843" w:rsidRPr="00D46046" w:rsidRDefault="00F51843" w:rsidP="0071061E">
      <w:r w:rsidRPr="00D46046">
        <w:rPr>
          <w:noProof/>
        </w:rPr>
        <w:drawing>
          <wp:inline distT="0" distB="0" distL="0" distR="0" wp14:anchorId="6F5EC041" wp14:editId="169BA9C2">
            <wp:extent cx="6645910" cy="726440"/>
            <wp:effectExtent l="0" t="0" r="2540" b="0"/>
            <wp:docPr id="2225824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824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2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8FF95" w14:textId="77777777" w:rsidR="00F51843" w:rsidRPr="00D46046" w:rsidRDefault="00F51843" w:rsidP="0071061E"/>
    <w:p w14:paraId="77836BC4" w14:textId="77777777" w:rsidR="00F51843" w:rsidRPr="00D46046" w:rsidRDefault="00F51843" w:rsidP="0071061E"/>
    <w:p w14:paraId="72142CC5" w14:textId="010F1DF4" w:rsidR="00F51843" w:rsidRPr="00D46046" w:rsidRDefault="00F51843" w:rsidP="0071061E">
      <w:r w:rsidRPr="00D46046">
        <w:t>Ctrl + M permet de masquer ou d’afficher la marge</w:t>
      </w:r>
    </w:p>
    <w:p w14:paraId="654EA066" w14:textId="6F81531F" w:rsidR="00F51843" w:rsidRPr="00D46046" w:rsidRDefault="00F51843" w:rsidP="0071061E">
      <w:r w:rsidRPr="00D46046">
        <w:rPr>
          <w:noProof/>
        </w:rPr>
        <w:drawing>
          <wp:inline distT="0" distB="0" distL="0" distR="0" wp14:anchorId="4F5EB131" wp14:editId="19FCF27C">
            <wp:extent cx="6645910" cy="4001770"/>
            <wp:effectExtent l="0" t="0" r="2540" b="0"/>
            <wp:docPr id="1530584683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584683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FF7B" w14:textId="6BD9BFAA" w:rsidR="00F51843" w:rsidRPr="00D46046" w:rsidRDefault="00F51843" w:rsidP="0071061E">
      <w:r w:rsidRPr="00D46046">
        <w:t xml:space="preserve">Il est possible de </w:t>
      </w:r>
      <w:proofErr w:type="spellStart"/>
      <w:r w:rsidRPr="00D46046">
        <w:t>double</w:t>
      </w:r>
      <w:proofErr w:type="spellEnd"/>
      <w:r w:rsidRPr="00D46046">
        <w:t xml:space="preserve"> cliquer sur la marge pour la modifier et ainsi calculer automatiquement le prix de vente en fonction de cette marge</w:t>
      </w:r>
    </w:p>
    <w:p w14:paraId="1B4D26E2" w14:textId="77777777" w:rsidR="00F51843" w:rsidRPr="00D46046" w:rsidRDefault="00F51843" w:rsidP="0071061E"/>
    <w:p w14:paraId="258787AB" w14:textId="77777777" w:rsidR="00F51843" w:rsidRPr="00D46046" w:rsidRDefault="00F51843" w:rsidP="0071061E"/>
    <w:p w14:paraId="6BCB7355" w14:textId="086EBCC7" w:rsidR="00F51843" w:rsidRPr="00D46046" w:rsidRDefault="00F51843" w:rsidP="0071061E">
      <w:r w:rsidRPr="00D46046">
        <w:t>Onglet Pied :</w:t>
      </w:r>
    </w:p>
    <w:p w14:paraId="585CC685" w14:textId="34AE6072" w:rsidR="00F51843" w:rsidRPr="00D46046" w:rsidRDefault="00F51843" w:rsidP="0071061E">
      <w:r w:rsidRPr="00D46046">
        <w:t>Onglet « Règlement »</w:t>
      </w:r>
    </w:p>
    <w:p w14:paraId="7A0383D0" w14:textId="17BA80E8" w:rsidR="00F51843" w:rsidRPr="00D46046" w:rsidRDefault="00F51843" w:rsidP="00F51843">
      <w:r w:rsidRPr="00D46046">
        <w:t>Paramétrage des modèle de règlement</w:t>
      </w:r>
    </w:p>
    <w:p w14:paraId="0E4B9A3D" w14:textId="20CF3B90" w:rsidR="00F51843" w:rsidRPr="00D46046" w:rsidRDefault="00F51843" w:rsidP="00F51843">
      <w:r w:rsidRPr="00D46046">
        <w:rPr>
          <w:noProof/>
        </w:rPr>
        <w:lastRenderedPageBreak/>
        <w:drawing>
          <wp:inline distT="0" distB="0" distL="0" distR="0" wp14:anchorId="0705080B" wp14:editId="679E054D">
            <wp:extent cx="6645910" cy="4780915"/>
            <wp:effectExtent l="0" t="0" r="2540" b="635"/>
            <wp:docPr id="1510293509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293509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99A16" w14:textId="28643C4E" w:rsidR="00F51843" w:rsidRPr="00D46046" w:rsidRDefault="00F51843" w:rsidP="00F51843">
      <w:r w:rsidRPr="00D46046">
        <w:t>On peut donc appeler des modèles ou modifier manuellement les infos de règlements :</w:t>
      </w:r>
    </w:p>
    <w:p w14:paraId="6201581A" w14:textId="6D9450FC" w:rsidR="00330E2D" w:rsidRPr="00D46046" w:rsidRDefault="00330E2D" w:rsidP="00F51843">
      <w:r w:rsidRPr="00D46046">
        <w:rPr>
          <w:noProof/>
        </w:rPr>
        <w:drawing>
          <wp:inline distT="0" distB="0" distL="0" distR="0" wp14:anchorId="6DF3B83F" wp14:editId="444817EB">
            <wp:extent cx="6645910" cy="3265805"/>
            <wp:effectExtent l="0" t="0" r="2540" b="0"/>
            <wp:docPr id="1401722064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722064" name="Image 1" descr="Une image contenant texte, capture d’écran, logiciel, nombre&#10;&#10;Description générée automatiquemen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4E34A" w14:textId="487F77DC" w:rsidR="00250575" w:rsidRPr="00D46046" w:rsidRDefault="00250575" w:rsidP="00F51843">
      <w:r w:rsidRPr="00D46046">
        <w:t>Il est possible de saisir un acompte réglé ou non réglé dans l’onglet « Acomptes »</w:t>
      </w:r>
      <w:r w:rsidRPr="00D46046">
        <w:br/>
        <w:t>Ce document ne pourra pas être transformé tant que l’acompte n’est pas réglé</w:t>
      </w:r>
    </w:p>
    <w:p w14:paraId="163D781A" w14:textId="4AA253E4" w:rsidR="00250575" w:rsidRPr="00D46046" w:rsidRDefault="00250575" w:rsidP="00F51843">
      <w:r w:rsidRPr="00D46046">
        <w:t>L’acompte sera visible dans l’impression du document :</w:t>
      </w:r>
    </w:p>
    <w:p w14:paraId="24C14695" w14:textId="77777777" w:rsidR="00250575" w:rsidRPr="00D46046" w:rsidRDefault="00250575" w:rsidP="00F51843"/>
    <w:p w14:paraId="4A1237D5" w14:textId="77777777" w:rsidR="00250575" w:rsidRPr="00D46046" w:rsidRDefault="00250575" w:rsidP="00F51843"/>
    <w:p w14:paraId="442B6E42" w14:textId="77777777" w:rsidR="00250575" w:rsidRPr="00D46046" w:rsidRDefault="00250575" w:rsidP="00F51843"/>
    <w:p w14:paraId="1124FF9A" w14:textId="0CEF38E0" w:rsidR="00250575" w:rsidRPr="00D46046" w:rsidRDefault="00250575" w:rsidP="00F51843">
      <w:r w:rsidRPr="00D46046">
        <w:rPr>
          <w:noProof/>
        </w:rPr>
        <w:drawing>
          <wp:inline distT="0" distB="0" distL="0" distR="0" wp14:anchorId="5065A7F0" wp14:editId="72A19548">
            <wp:extent cx="6645910" cy="5362575"/>
            <wp:effectExtent l="0" t="0" r="2540" b="9525"/>
            <wp:docPr id="50360424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0424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74760" w14:textId="77777777" w:rsidR="00676DAC" w:rsidRPr="00D46046" w:rsidRDefault="00676DAC" w:rsidP="00F51843"/>
    <w:p w14:paraId="50C69964" w14:textId="3027B368" w:rsidR="00676DAC" w:rsidRPr="00D46046" w:rsidRDefault="00676DAC" w:rsidP="00F51843">
      <w:r w:rsidRPr="00D46046">
        <w:t>Tant que la pièce n’est pas validée, aucune écriture comptable n’est générée.</w:t>
      </w:r>
      <w:r w:rsidRPr="00D46046">
        <w:br/>
        <w:t>Il est possible de les simuler</w:t>
      </w:r>
    </w:p>
    <w:p w14:paraId="570391EB" w14:textId="55C1B9F5" w:rsidR="00676DAC" w:rsidRPr="00D46046" w:rsidRDefault="00676DAC" w:rsidP="00F51843">
      <w:r w:rsidRPr="00D46046">
        <w:rPr>
          <w:noProof/>
        </w:rPr>
        <w:lastRenderedPageBreak/>
        <w:drawing>
          <wp:inline distT="0" distB="0" distL="0" distR="0" wp14:anchorId="0407DAC0" wp14:editId="2B9173FE">
            <wp:extent cx="6645910" cy="3957955"/>
            <wp:effectExtent l="0" t="0" r="2540" b="4445"/>
            <wp:docPr id="146423514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23514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A456E" w14:textId="36D475A0" w:rsidR="00676DAC" w:rsidRPr="00D46046" w:rsidRDefault="00676DAC" w:rsidP="00F51843">
      <w:r w:rsidRPr="00D46046">
        <w:t>Il est possible de régler totalement une facture depuis l’icône :</w:t>
      </w:r>
    </w:p>
    <w:p w14:paraId="0332E2F1" w14:textId="5287C953" w:rsidR="00676DAC" w:rsidRPr="00D46046" w:rsidRDefault="00676DAC" w:rsidP="00F51843">
      <w:r w:rsidRPr="00D46046">
        <w:rPr>
          <w:noProof/>
        </w:rPr>
        <w:drawing>
          <wp:inline distT="0" distB="0" distL="0" distR="0" wp14:anchorId="3E434D32" wp14:editId="19BBCD36">
            <wp:extent cx="6645910" cy="3031490"/>
            <wp:effectExtent l="0" t="0" r="2540" b="0"/>
            <wp:docPr id="3587808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8087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0496F" w14:textId="77777777" w:rsidR="00010DF9" w:rsidRPr="00D46046" w:rsidRDefault="00010DF9" w:rsidP="00F51843"/>
    <w:p w14:paraId="1186E079" w14:textId="5C0D3D82" w:rsidR="00010DF9" w:rsidRPr="00D46046" w:rsidRDefault="00D21C22" w:rsidP="00F51843">
      <w:pPr>
        <w:rPr>
          <w:b/>
          <w:bCs/>
        </w:rPr>
      </w:pPr>
      <w:r w:rsidRPr="00D46046">
        <w:rPr>
          <w:b/>
          <w:bCs/>
        </w:rPr>
        <w:t xml:space="preserve">3 | </w:t>
      </w:r>
      <w:r w:rsidR="00010DF9" w:rsidRPr="00D46046">
        <w:rPr>
          <w:b/>
          <w:bCs/>
        </w:rPr>
        <w:t>TRANSFORMATION DES PIECES</w:t>
      </w:r>
    </w:p>
    <w:p w14:paraId="3B5142F0" w14:textId="730A49D3" w:rsidR="00010DF9" w:rsidRPr="00D46046" w:rsidRDefault="00D21C22" w:rsidP="00F51843">
      <w:r w:rsidRPr="00D46046">
        <w:t xml:space="preserve">Depuis la liste des pièces de vente ou depuis le document de vente  </w:t>
      </w:r>
      <w:r w:rsidRPr="00D46046">
        <w:rPr>
          <w:noProof/>
        </w:rPr>
        <w:drawing>
          <wp:inline distT="0" distB="0" distL="0" distR="0" wp14:anchorId="6CBF15C4" wp14:editId="79B2F29E">
            <wp:extent cx="504895" cy="533474"/>
            <wp:effectExtent l="0" t="0" r="9525" b="0"/>
            <wp:docPr id="1866689633" name="Image 1" descr="Une image contenant cerc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89633" name="Image 1" descr="Une image contenant cercle&#10;&#10;Description générée automatiquemen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4895" cy="53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44A3" w14:textId="77A2AF7F" w:rsidR="00D21C22" w:rsidRPr="00D46046" w:rsidRDefault="00D21C22" w:rsidP="00F51843">
      <w:r w:rsidRPr="00D46046">
        <w:t xml:space="preserve">Lorsque le document est transformé, il est possible de </w:t>
      </w:r>
      <w:r w:rsidR="00A8710C" w:rsidRPr="00D46046">
        <w:t>paramétrer</w:t>
      </w:r>
      <w:r w:rsidRPr="00D46046">
        <w:t xml:space="preserve"> cette fenêtre d’ajustement :</w:t>
      </w:r>
    </w:p>
    <w:p w14:paraId="1A903823" w14:textId="7AB2A271" w:rsidR="00D21C22" w:rsidRPr="00D46046" w:rsidRDefault="00D21C22" w:rsidP="00F51843">
      <w:r w:rsidRPr="00D46046">
        <w:rPr>
          <w:noProof/>
        </w:rPr>
        <w:lastRenderedPageBreak/>
        <w:drawing>
          <wp:inline distT="0" distB="0" distL="0" distR="0" wp14:anchorId="320EBA91" wp14:editId="422CEF63">
            <wp:extent cx="6645910" cy="4330700"/>
            <wp:effectExtent l="0" t="0" r="2540" b="0"/>
            <wp:docPr id="132222759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22759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B0318" w14:textId="264B3E09" w:rsidR="00D21C22" w:rsidRPr="00D46046" w:rsidRDefault="00D21C22" w:rsidP="00F51843">
      <w:r w:rsidRPr="00D46046">
        <w:t>Transformation en BL</w:t>
      </w:r>
    </w:p>
    <w:p w14:paraId="52F855D2" w14:textId="06CA9B7F" w:rsidR="00D21C22" w:rsidRPr="00D46046" w:rsidRDefault="00D21C22" w:rsidP="00F51843">
      <w:r w:rsidRPr="00D46046">
        <w:rPr>
          <w:noProof/>
        </w:rPr>
        <w:drawing>
          <wp:inline distT="0" distB="0" distL="0" distR="0" wp14:anchorId="25BC12DB" wp14:editId="4A5AAE76">
            <wp:extent cx="6645910" cy="3921760"/>
            <wp:effectExtent l="0" t="0" r="2540" b="2540"/>
            <wp:docPr id="2072704031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704031" name="Image 1" descr="Une image contenant texte, capture d’écran, logiciel, nombre&#10;&#10;Description générée automatiquemen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6F031" w14:textId="77777777" w:rsidR="00D21C22" w:rsidRPr="00D46046" w:rsidRDefault="00D21C22" w:rsidP="00F51843"/>
    <w:p w14:paraId="2B3FA25D" w14:textId="1E2D2388" w:rsidR="00D21C22" w:rsidRPr="00D46046" w:rsidRDefault="00D21C22" w:rsidP="00F51843">
      <w:r w:rsidRPr="00D46046">
        <w:rPr>
          <w:noProof/>
        </w:rPr>
        <w:lastRenderedPageBreak/>
        <w:drawing>
          <wp:inline distT="0" distB="0" distL="0" distR="0" wp14:anchorId="44B8DAB8" wp14:editId="52E15A42">
            <wp:extent cx="6645910" cy="3937635"/>
            <wp:effectExtent l="0" t="0" r="2540" b="5715"/>
            <wp:docPr id="15979705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9705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44B24" w14:textId="77777777" w:rsidR="00D21C22" w:rsidRPr="00D46046" w:rsidRDefault="00D21C22" w:rsidP="00F51843"/>
    <w:p w14:paraId="4A86F6E3" w14:textId="3B3CBD6E" w:rsidR="00D21C22" w:rsidRPr="00D46046" w:rsidRDefault="00D21C22" w:rsidP="00F51843">
      <w:r w:rsidRPr="00D46046">
        <w:t xml:space="preserve">Ce document n’apparait plus dans la liste </w:t>
      </w:r>
      <w:r w:rsidRPr="00D46046">
        <w:rPr>
          <w:noProof/>
        </w:rPr>
        <w:drawing>
          <wp:inline distT="0" distB="0" distL="0" distR="0" wp14:anchorId="510651DB" wp14:editId="7A7F1613">
            <wp:extent cx="638264" cy="514422"/>
            <wp:effectExtent l="0" t="0" r="9525" b="0"/>
            <wp:docPr id="721541515" name="Image 1" descr="Une image contenant blanc, conception, sa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541515" name="Image 1" descr="Une image contenant blanc, conception, sac&#10;&#10;Description générée automatiquemen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8264" cy="51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6046">
        <w:t xml:space="preserve"> mais dans la liste </w:t>
      </w:r>
      <w:r w:rsidRPr="00D46046">
        <w:rPr>
          <w:noProof/>
        </w:rPr>
        <w:drawing>
          <wp:inline distT="0" distB="0" distL="0" distR="0" wp14:anchorId="243BF7E9" wp14:editId="2BA25C0B">
            <wp:extent cx="657317" cy="647790"/>
            <wp:effectExtent l="0" t="0" r="9525" b="0"/>
            <wp:docPr id="1973747914" name="Image 1" descr="Une image contenant texte, Police, conception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747914" name="Image 1" descr="Une image contenant texte, Police, conception, capture d’écran&#10;&#10;Description générée automatiquemen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317" cy="6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38AF3" w14:textId="15E33E21" w:rsidR="00D21C22" w:rsidRPr="00D46046" w:rsidRDefault="00D21C22" w:rsidP="00F51843">
      <w:r w:rsidRPr="00D46046">
        <w:rPr>
          <w:noProof/>
        </w:rPr>
        <w:drawing>
          <wp:inline distT="0" distB="0" distL="0" distR="0" wp14:anchorId="49D34610" wp14:editId="4933B7FE">
            <wp:extent cx="1495634" cy="695422"/>
            <wp:effectExtent l="0" t="0" r="9525" b="9525"/>
            <wp:docPr id="1192170771" name="Image 1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170771" name="Image 1" descr="Une image contenant texte, capture d’écran, Police, nombre&#10;&#10;Description générée automatiquemen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95634" cy="69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82A5B" w14:textId="5D2F108F" w:rsidR="00D21C22" w:rsidRPr="00D46046" w:rsidRDefault="00D21C22" w:rsidP="00F51843">
      <w:r w:rsidRPr="00D46046">
        <w:t>L’état Soldée dans WaveSoft correspond à Transformé</w:t>
      </w:r>
      <w:r w:rsidRPr="00D46046">
        <w:br/>
        <w:t>Soldée = OUI la commande a été transformé</w:t>
      </w:r>
      <w:r w:rsidRPr="00D46046">
        <w:br/>
        <w:t>Soldée = NON la commande n’a pas encore été transformé</w:t>
      </w:r>
    </w:p>
    <w:p w14:paraId="0F933AAE" w14:textId="77777777" w:rsidR="00D21C22" w:rsidRPr="00D46046" w:rsidRDefault="00D21C22" w:rsidP="00F51843"/>
    <w:p w14:paraId="6A7EFB74" w14:textId="252061A4" w:rsidR="00D21C22" w:rsidRPr="00D46046" w:rsidRDefault="00D21C22" w:rsidP="00F51843">
      <w:r w:rsidRPr="00D46046">
        <w:t>Il est possible depuis un BL, d’insérer d’autre ligne de produit d’une commande existante pour regrouper dans un même BL différentes commandes :</w:t>
      </w:r>
    </w:p>
    <w:p w14:paraId="4E83FD7E" w14:textId="26596EDC" w:rsidR="00D21C22" w:rsidRPr="00D46046" w:rsidRDefault="00D21C22" w:rsidP="00F51843">
      <w:r w:rsidRPr="00D46046">
        <w:rPr>
          <w:noProof/>
        </w:rPr>
        <w:lastRenderedPageBreak/>
        <w:drawing>
          <wp:inline distT="0" distB="0" distL="0" distR="0" wp14:anchorId="4FFEBFE5" wp14:editId="5B9C8427">
            <wp:extent cx="6645910" cy="3982085"/>
            <wp:effectExtent l="0" t="0" r="2540" b="0"/>
            <wp:docPr id="1316892113" name="Image 1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892113" name="Image 1" descr="Une image contenant texte, capture d’écran, logiciel, affichage&#10;&#10;Description générée automatiquemen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D064C" w14:textId="77777777" w:rsidR="00EF7D5E" w:rsidRPr="00D46046" w:rsidRDefault="00EF7D5E" w:rsidP="00F51843"/>
    <w:p w14:paraId="3BD810F0" w14:textId="4B8DDCC0" w:rsidR="00377F0A" w:rsidRPr="00D46046" w:rsidRDefault="00EF7D5E" w:rsidP="00F51843">
      <w:r w:rsidRPr="00D46046">
        <w:rPr>
          <w:noProof/>
        </w:rPr>
        <w:drawing>
          <wp:inline distT="0" distB="0" distL="0" distR="0" wp14:anchorId="49043036" wp14:editId="66491094">
            <wp:extent cx="6645910" cy="3192145"/>
            <wp:effectExtent l="0" t="0" r="2540" b="8255"/>
            <wp:docPr id="119305830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058302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F0A" w:rsidRPr="00D46046">
        <w:t>Paramétrage des circuits</w:t>
      </w:r>
    </w:p>
    <w:p w14:paraId="570D5FE0" w14:textId="130B720D" w:rsidR="00377F0A" w:rsidRPr="00D46046" w:rsidRDefault="00377F0A" w:rsidP="00F51843">
      <w:r w:rsidRPr="00D46046">
        <w:t>Circuit de vente</w:t>
      </w:r>
    </w:p>
    <w:p w14:paraId="12F491E6" w14:textId="14B419D5" w:rsidR="00377F0A" w:rsidRPr="00D46046" w:rsidRDefault="00377F0A" w:rsidP="00F51843">
      <w:r w:rsidRPr="00D46046">
        <w:rPr>
          <w:noProof/>
        </w:rPr>
        <w:lastRenderedPageBreak/>
        <w:drawing>
          <wp:inline distT="0" distB="0" distL="0" distR="0" wp14:anchorId="5C4FCF34" wp14:editId="72FC12EA">
            <wp:extent cx="6645910" cy="2362200"/>
            <wp:effectExtent l="0" t="0" r="2540" b="0"/>
            <wp:docPr id="1829255679" name="Image 1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55679" name="Image 1" descr="Une image contenant texte, capture d’écran, Police, nombre&#10;&#10;Description générée automatiquemen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3217D" w14:textId="77777777" w:rsidR="00377F0A" w:rsidRPr="00D46046" w:rsidRDefault="00377F0A" w:rsidP="00F51843"/>
    <w:p w14:paraId="03953D12" w14:textId="454A1ADD" w:rsidR="00377F0A" w:rsidRPr="00D46046" w:rsidRDefault="00377F0A" w:rsidP="00F51843">
      <w:r w:rsidRPr="00D46046">
        <w:t>Transformation</w:t>
      </w:r>
    </w:p>
    <w:p w14:paraId="52482487" w14:textId="072E019B" w:rsidR="00377F0A" w:rsidRPr="00D46046" w:rsidRDefault="00377F0A" w:rsidP="00F51843">
      <w:r w:rsidRPr="00D46046">
        <w:rPr>
          <w:noProof/>
        </w:rPr>
        <w:drawing>
          <wp:inline distT="0" distB="0" distL="0" distR="0" wp14:anchorId="0B004D8F" wp14:editId="44875C73">
            <wp:extent cx="6645910" cy="2875915"/>
            <wp:effectExtent l="0" t="0" r="2540" b="635"/>
            <wp:docPr id="1030231699" name="Image 1" descr="Une image contenant texte, capture d’écran, Police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231699" name="Image 1" descr="Une image contenant texte, capture d’écran, Police, ligne&#10;&#10;Description générée automatiquemen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A6B97" w14:textId="77777777" w:rsidR="00377F0A" w:rsidRPr="00D46046" w:rsidRDefault="00377F0A" w:rsidP="00F51843"/>
    <w:p w14:paraId="74A19B5A" w14:textId="77777777" w:rsidR="00377F0A" w:rsidRPr="00D46046" w:rsidRDefault="00377F0A" w:rsidP="00F51843"/>
    <w:p w14:paraId="67829F94" w14:textId="773EDC3F" w:rsidR="00377F0A" w:rsidRPr="00D46046" w:rsidRDefault="00377F0A" w:rsidP="00F51843">
      <w:r w:rsidRPr="00D46046">
        <w:rPr>
          <w:noProof/>
        </w:rPr>
        <w:lastRenderedPageBreak/>
        <w:drawing>
          <wp:inline distT="0" distB="0" distL="0" distR="0" wp14:anchorId="419443C3" wp14:editId="753884F4">
            <wp:extent cx="6645910" cy="3191510"/>
            <wp:effectExtent l="0" t="0" r="2540" b="8890"/>
            <wp:docPr id="721414327" name="Image 1" descr="Une image contenant texte, capture d’écran, ligne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414327" name="Image 1" descr="Une image contenant texte, capture d’écran, ligne, Police&#10;&#10;Description générée automatiquemen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DA947" w14:textId="77777777" w:rsidR="00DE2D42" w:rsidRPr="00D46046" w:rsidRDefault="00DE2D42" w:rsidP="00F51843"/>
    <w:p w14:paraId="3B470536" w14:textId="71F6F1BF" w:rsidR="00DE2D42" w:rsidRPr="00D46046" w:rsidRDefault="00DE2D42" w:rsidP="00F51843">
      <w:r w:rsidRPr="00D46046">
        <w:t>Paramétrage des natures de pièce</w:t>
      </w:r>
      <w:r w:rsidR="00086A25" w:rsidRPr="00D46046">
        <w:t xml:space="preserve"> se fait depuis le menu Fichier&gt;   Paramétrages &gt; </w:t>
      </w:r>
      <w:r w:rsidR="00086A25" w:rsidRPr="00D46046">
        <w:rPr>
          <w:rStyle w:val="ui-provider"/>
        </w:rPr>
        <w:t>Configuration des pièces</w:t>
      </w:r>
    </w:p>
    <w:p w14:paraId="6810659D" w14:textId="1825DA97" w:rsidR="00DE2D42" w:rsidRPr="00D46046" w:rsidRDefault="00DE2D42" w:rsidP="00F51843">
      <w:r w:rsidRPr="00D46046">
        <w:rPr>
          <w:noProof/>
        </w:rPr>
        <w:drawing>
          <wp:inline distT="0" distB="0" distL="0" distR="0" wp14:anchorId="7F3F8F3F" wp14:editId="0267B3E6">
            <wp:extent cx="6645910" cy="3825240"/>
            <wp:effectExtent l="0" t="0" r="2540" b="3810"/>
            <wp:docPr id="825279434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279434" name="Image 1" descr="Une image contenant texte, capture d’écran, logiciel, nombre&#10;&#10;Description générée automatiquemen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13BAE" w14:textId="77777777" w:rsidR="00086A25" w:rsidRPr="00D46046" w:rsidRDefault="00086A25" w:rsidP="00F51843"/>
    <w:p w14:paraId="43CEF16A" w14:textId="408679CF" w:rsidR="00086A25" w:rsidRPr="00D46046" w:rsidRDefault="00086A25" w:rsidP="00086A25">
      <w:pPr>
        <w:rPr>
          <w:rStyle w:val="ui-provider"/>
        </w:rPr>
      </w:pPr>
      <w:r w:rsidRPr="00D46046">
        <w:t xml:space="preserve">Paramétrage pour la transformation des pièces se fait depuis le menu Fichier&gt; Paramétrages &gt; </w:t>
      </w:r>
      <w:r w:rsidRPr="00D46046">
        <w:rPr>
          <w:rStyle w:val="ui-provider"/>
        </w:rPr>
        <w:t>Configuration des transformations </w:t>
      </w:r>
    </w:p>
    <w:p w14:paraId="0883F333" w14:textId="77777777" w:rsidR="00086A25" w:rsidRPr="00D46046" w:rsidRDefault="00086A25" w:rsidP="00086A25">
      <w:pPr>
        <w:rPr>
          <w:rStyle w:val="ui-provider"/>
        </w:rPr>
      </w:pPr>
    </w:p>
    <w:p w14:paraId="5B1D7695" w14:textId="3DAF1F3D" w:rsidR="00086A25" w:rsidRPr="00D46046" w:rsidRDefault="00086A25" w:rsidP="00086A25">
      <w:r w:rsidRPr="00D46046">
        <w:rPr>
          <w:noProof/>
        </w:rPr>
        <w:lastRenderedPageBreak/>
        <w:drawing>
          <wp:inline distT="0" distB="0" distL="0" distR="0" wp14:anchorId="024E456D" wp14:editId="0FCA070B">
            <wp:extent cx="6401693" cy="4706007"/>
            <wp:effectExtent l="0" t="0" r="0" b="0"/>
            <wp:docPr id="658430868" name="Image 1" descr="Une image contenant texte, capture d’écran, logiciel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430868" name="Image 1" descr="Une image contenant texte, capture d’écran, logiciel, Page web&#10;&#10;Description générée automatiquemen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01693" cy="470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EFC9B" w14:textId="77777777" w:rsidR="00086A25" w:rsidRPr="00D46046" w:rsidRDefault="00086A25" w:rsidP="00F51843"/>
    <w:p w14:paraId="739557D9" w14:textId="5FA508CC" w:rsidR="00086A25" w:rsidRPr="00D46046" w:rsidRDefault="00086A25" w:rsidP="00F51843">
      <w:r w:rsidRPr="00D46046">
        <w:t>Les liaisons entre les pièces sont visibles depuis la liste des documents &gt; clic droit &gt; Suivi :</w:t>
      </w:r>
    </w:p>
    <w:p w14:paraId="18E31EE1" w14:textId="572AD082" w:rsidR="00086A25" w:rsidRPr="00D46046" w:rsidRDefault="00086A25" w:rsidP="00F51843">
      <w:r w:rsidRPr="00D46046">
        <w:rPr>
          <w:noProof/>
        </w:rPr>
        <w:drawing>
          <wp:inline distT="0" distB="0" distL="0" distR="0" wp14:anchorId="208DF70D" wp14:editId="44C01C9A">
            <wp:extent cx="6645910" cy="3947160"/>
            <wp:effectExtent l="0" t="0" r="2540" b="0"/>
            <wp:docPr id="208097661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97661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CD8FB" w14:textId="430312D1" w:rsidR="00086A25" w:rsidRPr="00D46046" w:rsidRDefault="00086A25" w:rsidP="00F51843">
      <w:r w:rsidRPr="00D46046">
        <w:t xml:space="preserve">Par exemple depuis la facture nous avons bien la liaison avec la commande initiale du </w:t>
      </w:r>
      <w:proofErr w:type="spellStart"/>
      <w:r w:rsidRPr="00D46046">
        <w:t>client.</w:t>
      </w:r>
      <w:r w:rsidR="0086039B" w:rsidRPr="00D46046">
        <w:t>ss</w:t>
      </w:r>
      <w:proofErr w:type="spellEnd"/>
    </w:p>
    <w:p w14:paraId="6C8A7A99" w14:textId="47D486A9" w:rsidR="00086A25" w:rsidRPr="00D46046" w:rsidRDefault="00086A25" w:rsidP="00F51843">
      <w:r w:rsidRPr="00D46046">
        <w:rPr>
          <w:noProof/>
        </w:rPr>
        <w:lastRenderedPageBreak/>
        <w:drawing>
          <wp:inline distT="0" distB="0" distL="0" distR="0" wp14:anchorId="3F3ECC06" wp14:editId="70CFA6C6">
            <wp:extent cx="6645910" cy="4032885"/>
            <wp:effectExtent l="0" t="0" r="2540" b="5715"/>
            <wp:docPr id="778806865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806865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3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5E8B2" w14:textId="27A6C22B" w:rsidR="00086A25" w:rsidRPr="00D46046" w:rsidRDefault="00086A25" w:rsidP="00F51843">
      <w:r w:rsidRPr="00D46046">
        <w:t>Il est possible de consulter la commande en double cliquant sur la ligne</w:t>
      </w:r>
    </w:p>
    <w:p w14:paraId="3E769485" w14:textId="486D1F59" w:rsidR="00086A25" w:rsidRPr="00D46046" w:rsidRDefault="00086A25" w:rsidP="00F51843">
      <w:r w:rsidRPr="00D46046">
        <w:t>Il est possible de rechercher de pièce de vente par de nombreux critères</w:t>
      </w:r>
    </w:p>
    <w:p w14:paraId="25389745" w14:textId="610F6760" w:rsidR="00086A25" w:rsidRPr="00D46046" w:rsidRDefault="00086A25" w:rsidP="00F51843">
      <w:r w:rsidRPr="00D46046">
        <w:rPr>
          <w:noProof/>
        </w:rPr>
        <w:drawing>
          <wp:inline distT="0" distB="0" distL="0" distR="0" wp14:anchorId="26FDABC3" wp14:editId="643529E5">
            <wp:extent cx="6645910" cy="2142490"/>
            <wp:effectExtent l="0" t="0" r="2540" b="0"/>
            <wp:docPr id="804752471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752471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FC993" w14:textId="1A3EBE7B" w:rsidR="007F012F" w:rsidRPr="00D46046" w:rsidRDefault="007F012F" w:rsidP="00F51843">
      <w:r w:rsidRPr="00D46046">
        <w:rPr>
          <w:noProof/>
        </w:rPr>
        <w:lastRenderedPageBreak/>
        <w:drawing>
          <wp:inline distT="0" distB="0" distL="0" distR="0" wp14:anchorId="741E2D40" wp14:editId="2001A00C">
            <wp:extent cx="6645910" cy="4371975"/>
            <wp:effectExtent l="0" t="0" r="2540" b="9525"/>
            <wp:docPr id="674919767" name="Image 1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919767" name="Image 1" descr="Une image contenant texte, capture d’écran, logiciel, affichage&#10;&#10;Description générée automatiquement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BCD19" w14:textId="77777777" w:rsidR="00B001D5" w:rsidRPr="00D46046" w:rsidRDefault="00B001D5" w:rsidP="00F51843"/>
    <w:p w14:paraId="7E4DF4C6" w14:textId="0FB442B9" w:rsidR="00B001D5" w:rsidRPr="00D46046" w:rsidRDefault="00B001D5">
      <w:r w:rsidRPr="00D46046">
        <w:br w:type="page"/>
      </w:r>
    </w:p>
    <w:p w14:paraId="21B28725" w14:textId="3557BBDE" w:rsidR="00B001D5" w:rsidRPr="00D46046" w:rsidRDefault="00B001D5" w:rsidP="00B001D5">
      <w:pPr>
        <w:pStyle w:val="Titre1"/>
        <w:rPr>
          <w:rFonts w:asciiTheme="minorHAnsi" w:hAnsiTheme="minorHAnsi"/>
        </w:rPr>
      </w:pPr>
      <w:r w:rsidRPr="00D46046">
        <w:rPr>
          <w:rFonts w:asciiTheme="minorHAnsi" w:hAnsiTheme="minorHAnsi"/>
        </w:rPr>
        <w:lastRenderedPageBreak/>
        <w:t>Formation – WaveSoft du 20/03/2024</w:t>
      </w:r>
    </w:p>
    <w:p w14:paraId="1F9615FC" w14:textId="720A419D" w:rsidR="006C3F52" w:rsidRPr="00D46046" w:rsidRDefault="006C3F52" w:rsidP="006C3F52">
      <w:r w:rsidRPr="00D46046">
        <w:t xml:space="preserve">Gestion 3/3 - Les </w:t>
      </w:r>
      <w:r w:rsidR="00987D3C" w:rsidRPr="00D46046">
        <w:t>fonctions avancées</w:t>
      </w:r>
    </w:p>
    <w:p w14:paraId="7202B277" w14:textId="77777777" w:rsidR="00D46046" w:rsidRPr="00D46046" w:rsidRDefault="00D46046" w:rsidP="00D46046">
      <w:r w:rsidRPr="00D46046">
        <w:t>Vidéo disponible</w:t>
      </w:r>
    </w:p>
    <w:p w14:paraId="6C8586B3" w14:textId="77777777" w:rsidR="00D46046" w:rsidRPr="00D46046" w:rsidRDefault="00D46046" w:rsidP="00D46046">
      <w:pPr>
        <w:rPr>
          <w:rFonts w:eastAsia="Times New Roman" w:cs="Arial"/>
        </w:rPr>
      </w:pPr>
      <w:r w:rsidRPr="00D46046">
        <w:rPr>
          <w:rStyle w:val="lev"/>
          <w:rFonts w:eastAsia="Times New Roman" w:cs="Arial"/>
        </w:rPr>
        <w:t>E-Formation "Gestion Commerciale 3/3" du 20/03/2024</w:t>
      </w:r>
    </w:p>
    <w:p w14:paraId="598D6A73" w14:textId="77777777" w:rsidR="00D46046" w:rsidRPr="00D46046" w:rsidRDefault="00D46046" w:rsidP="00D46046">
      <w:pPr>
        <w:rPr>
          <w:rFonts w:cs="Arial"/>
          <w:b/>
          <w:bCs/>
        </w:rPr>
      </w:pPr>
      <w:r w:rsidRPr="00D46046">
        <w:rPr>
          <w:rFonts w:eastAsia="Times New Roman" w:cs="Arial"/>
        </w:rPr>
        <w:t xml:space="preserve">Enregistrement de la réunion :  </w:t>
      </w:r>
      <w:r w:rsidRPr="00D46046">
        <w:rPr>
          <w:rFonts w:eastAsia="Times New Roman" w:cs="Arial"/>
        </w:rPr>
        <w:br/>
      </w:r>
      <w:hyperlink r:id="rId50" w:history="1">
        <w:r w:rsidRPr="00D46046">
          <w:rPr>
            <w:rStyle w:val="Lienhypertexte"/>
            <w:rFonts w:cs="Arial"/>
          </w:rPr>
          <w:t>https://us06web.zoom.us/rec/share/Sk9bt9coSEsVg0Lt1DLLpDFIKd9pvFbd4iB-LiJIzqFi3GrhjLwnST4XTyAM1us9.fy_qFmEH_VlhBLtW</w:t>
        </w:r>
      </w:hyperlink>
      <w:r w:rsidRPr="00D46046">
        <w:rPr>
          <w:rFonts w:cs="Arial"/>
        </w:rPr>
        <w:br/>
        <w:t>Code secret</w:t>
      </w:r>
      <w:r w:rsidRPr="00D46046">
        <w:rPr>
          <w:rFonts w:cs="Arial"/>
          <w:b/>
          <w:bCs/>
        </w:rPr>
        <w:t>: 06^SZz%!</w:t>
      </w:r>
    </w:p>
    <w:p w14:paraId="598C2F62" w14:textId="77777777" w:rsidR="00D46046" w:rsidRPr="00D46046" w:rsidRDefault="00D46046" w:rsidP="006C3F52"/>
    <w:p w14:paraId="1170712D" w14:textId="565EC398" w:rsidR="00B001D5" w:rsidRPr="00D46046" w:rsidRDefault="006C3F52" w:rsidP="00F51843">
      <w:r w:rsidRPr="00D46046">
        <w:rPr>
          <w:noProof/>
        </w:rPr>
        <w:drawing>
          <wp:inline distT="0" distB="0" distL="0" distR="0" wp14:anchorId="0C827B0F" wp14:editId="4FA802B4">
            <wp:extent cx="6645910" cy="3752850"/>
            <wp:effectExtent l="0" t="0" r="2540" b="0"/>
            <wp:docPr id="798204526" name="Image 1" descr="Une image contenant texte, capture d’écran, Police, log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204526" name="Image 1" descr="Une image contenant texte, capture d’écran, Police, logo&#10;&#10;Description générée automatiquement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F7E3" w14:textId="4115433E" w:rsidR="006C3F52" w:rsidRPr="00D46046" w:rsidRDefault="006C3F52" w:rsidP="00F51843">
      <w:r w:rsidRPr="00D46046">
        <w:rPr>
          <w:noProof/>
        </w:rPr>
        <w:lastRenderedPageBreak/>
        <w:drawing>
          <wp:inline distT="0" distB="0" distL="0" distR="0" wp14:anchorId="67C17837" wp14:editId="69A91B20">
            <wp:extent cx="6645910" cy="3769360"/>
            <wp:effectExtent l="0" t="0" r="2540" b="2540"/>
            <wp:docPr id="1521267761" name="Image 1" descr="Une image contenant texte, Visage humain, personne, habi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267761" name="Image 1" descr="Une image contenant texte, Visage humain, personne, habits&#10;&#10;Description générée automatiquement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D1DD8" w14:textId="77777777" w:rsidR="006C3F52" w:rsidRPr="00D46046" w:rsidRDefault="006C3F52" w:rsidP="00F51843"/>
    <w:p w14:paraId="15E71E68" w14:textId="77777777" w:rsidR="006C3F52" w:rsidRPr="00D46046" w:rsidRDefault="006C3F52" w:rsidP="00F51843"/>
    <w:p w14:paraId="5EE390B9" w14:textId="2F6349DF" w:rsidR="006C3F52" w:rsidRPr="00D46046" w:rsidRDefault="00987D3C" w:rsidP="00F51843">
      <w:r w:rsidRPr="00D46046">
        <w:rPr>
          <w:noProof/>
        </w:rPr>
        <w:drawing>
          <wp:inline distT="0" distB="0" distL="0" distR="0" wp14:anchorId="0F15B639" wp14:editId="04F86500">
            <wp:extent cx="6645910" cy="3749675"/>
            <wp:effectExtent l="0" t="0" r="2540" b="3175"/>
            <wp:docPr id="862404006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404006" name="Image 1" descr="Une image contenant texte, capture d’écran, Police&#10;&#10;Description générée automatiquement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21549" w14:textId="7B95EF72" w:rsidR="00987D3C" w:rsidRPr="00D46046" w:rsidRDefault="00B112EC" w:rsidP="00F51843">
      <w:r w:rsidRPr="00D46046">
        <w:t>Menu &gt; Catalogue &gt; Ouvrage</w:t>
      </w:r>
    </w:p>
    <w:p w14:paraId="16FD0DA1" w14:textId="55F0F4FB" w:rsidR="00B112EC" w:rsidRPr="00D46046" w:rsidRDefault="00B112EC" w:rsidP="00F51843">
      <w:r w:rsidRPr="00D46046">
        <w:t>Ouvrage = ensemble de ligne prédéfinies</w:t>
      </w:r>
      <w:r w:rsidRPr="00D46046">
        <w:br/>
        <w:t xml:space="preserve">Dans l’entête différentes options sont </w:t>
      </w:r>
      <w:proofErr w:type="gramStart"/>
      <w:r w:rsidRPr="00D46046">
        <w:t>dispo</w:t>
      </w:r>
      <w:proofErr w:type="gramEnd"/>
    </w:p>
    <w:p w14:paraId="64D9416B" w14:textId="6E7C2862" w:rsidR="00B112EC" w:rsidRPr="00D46046" w:rsidRDefault="00B112EC" w:rsidP="00F51843">
      <w:r w:rsidRPr="00D46046">
        <w:rPr>
          <w:noProof/>
        </w:rPr>
        <w:lastRenderedPageBreak/>
        <w:drawing>
          <wp:inline distT="0" distB="0" distL="0" distR="0" wp14:anchorId="2C262CDE" wp14:editId="4F93FE77">
            <wp:extent cx="6087325" cy="3172268"/>
            <wp:effectExtent l="0" t="0" r="8890" b="9525"/>
            <wp:docPr id="1693983169" name="Image 1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983169" name="Image 1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87325" cy="317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D13F8" w14:textId="77777777" w:rsidR="00B112EC" w:rsidRPr="00D46046" w:rsidRDefault="00B112EC" w:rsidP="00F51843"/>
    <w:p w14:paraId="2C8F73B4" w14:textId="77777777" w:rsidR="00B112EC" w:rsidRPr="00D46046" w:rsidRDefault="00B112EC" w:rsidP="00F51843"/>
    <w:p w14:paraId="0ECA3043" w14:textId="1E7B632D" w:rsidR="00B112EC" w:rsidRPr="00D46046" w:rsidRDefault="00B112EC" w:rsidP="00F51843">
      <w:r w:rsidRPr="00D46046">
        <w:t>Promotions :</w:t>
      </w:r>
    </w:p>
    <w:p w14:paraId="06EC5E00" w14:textId="3288FCCA" w:rsidR="00B112EC" w:rsidRPr="00D46046" w:rsidRDefault="00B112EC" w:rsidP="00F51843">
      <w:r w:rsidRPr="00D46046">
        <w:rPr>
          <w:noProof/>
        </w:rPr>
        <w:drawing>
          <wp:inline distT="0" distB="0" distL="0" distR="0" wp14:anchorId="4C56AF1E" wp14:editId="0645C66D">
            <wp:extent cx="6645910" cy="5210175"/>
            <wp:effectExtent l="0" t="0" r="2540" b="9525"/>
            <wp:docPr id="1265180910" name="Image 1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180910" name="Image 1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C5FC1" w14:textId="4E18D572" w:rsidR="00B112EC" w:rsidRPr="00D46046" w:rsidRDefault="00B112EC" w:rsidP="00F51843">
      <w:r w:rsidRPr="00D46046">
        <w:t>Les options de la promotion sont paramétrables dans l’onglet « Entête »</w:t>
      </w:r>
    </w:p>
    <w:p w14:paraId="523106D4" w14:textId="35ED5C91" w:rsidR="00B112EC" w:rsidRPr="00D46046" w:rsidRDefault="00B112EC" w:rsidP="00F51843">
      <w:r w:rsidRPr="00D46046">
        <w:lastRenderedPageBreak/>
        <w:t>Autre promotion sur un ensemble d’articles :</w:t>
      </w:r>
    </w:p>
    <w:p w14:paraId="4D3305B2" w14:textId="106FA323" w:rsidR="00B112EC" w:rsidRPr="00D46046" w:rsidRDefault="00B112EC" w:rsidP="00F51843">
      <w:r w:rsidRPr="00D46046">
        <w:rPr>
          <w:noProof/>
        </w:rPr>
        <w:drawing>
          <wp:inline distT="0" distB="0" distL="0" distR="0" wp14:anchorId="25D23E9F" wp14:editId="4DCB423C">
            <wp:extent cx="6645910" cy="4367530"/>
            <wp:effectExtent l="0" t="0" r="2540" b="0"/>
            <wp:docPr id="1876552379" name="Image 1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552379" name="Image 1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F2916" w14:textId="14D185E0" w:rsidR="00B112EC" w:rsidRPr="00D46046" w:rsidRDefault="00B112EC" w:rsidP="00F51843">
      <w:r w:rsidRPr="00D46046">
        <w:t>Dans ce cas il est possible de ramener les 4 lignes ou uniquement les ligne sélectionnées :</w:t>
      </w:r>
    </w:p>
    <w:p w14:paraId="51C92FED" w14:textId="49F4A98C" w:rsidR="00B112EC" w:rsidRPr="00D46046" w:rsidRDefault="00B112EC" w:rsidP="00F51843">
      <w:r w:rsidRPr="00D46046">
        <w:rPr>
          <w:noProof/>
        </w:rPr>
        <w:drawing>
          <wp:inline distT="0" distB="0" distL="0" distR="0" wp14:anchorId="4A194097" wp14:editId="7ED0D4C7">
            <wp:extent cx="6645910" cy="3295015"/>
            <wp:effectExtent l="0" t="0" r="2540" b="635"/>
            <wp:docPr id="319357553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357553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95EEB" w14:textId="77777777" w:rsidR="00937F59" w:rsidRPr="00D46046" w:rsidRDefault="00937F59" w:rsidP="00F51843"/>
    <w:p w14:paraId="7A190EC3" w14:textId="77777777" w:rsidR="00937F59" w:rsidRPr="00D46046" w:rsidRDefault="00937F59" w:rsidP="00F51843"/>
    <w:p w14:paraId="0B16FF2E" w14:textId="1896830D" w:rsidR="00937F59" w:rsidRPr="00D46046" w:rsidRDefault="00937F59" w:rsidP="00F51843">
      <w:r w:rsidRPr="00D46046">
        <w:t>Abonnements</w:t>
      </w:r>
    </w:p>
    <w:p w14:paraId="468CB816" w14:textId="5338B5F6" w:rsidR="00937F59" w:rsidRPr="00D46046" w:rsidRDefault="00937F59" w:rsidP="00F51843">
      <w:r w:rsidRPr="00D46046">
        <w:t>Menu &gt; Ventes &gt; Abonnements &gt; Liste</w:t>
      </w:r>
    </w:p>
    <w:p w14:paraId="1A41EF7C" w14:textId="640A1CA7" w:rsidR="00021AF3" w:rsidRPr="00D46046" w:rsidRDefault="00021AF3" w:rsidP="00F51843">
      <w:r w:rsidRPr="00D46046">
        <w:rPr>
          <w:noProof/>
        </w:rPr>
        <w:lastRenderedPageBreak/>
        <w:drawing>
          <wp:inline distT="0" distB="0" distL="0" distR="0" wp14:anchorId="72FA1CB0" wp14:editId="0F036CB4">
            <wp:extent cx="6645910" cy="4013200"/>
            <wp:effectExtent l="0" t="0" r="2540" b="6350"/>
            <wp:docPr id="1796142123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142123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4D866" w14:textId="403FF3B9" w:rsidR="00937F59" w:rsidRPr="00D46046" w:rsidRDefault="00021AF3" w:rsidP="00F51843">
      <w:r w:rsidRPr="00D46046">
        <w:t>Il est possible ensuite de gérer les abonnements</w:t>
      </w:r>
    </w:p>
    <w:p w14:paraId="72CDC074" w14:textId="07B408B6" w:rsidR="00021AF3" w:rsidRPr="00D46046" w:rsidRDefault="00021AF3" w:rsidP="00F51843">
      <w:r w:rsidRPr="00D46046">
        <w:rPr>
          <w:noProof/>
        </w:rPr>
        <w:drawing>
          <wp:inline distT="0" distB="0" distL="0" distR="0" wp14:anchorId="20BEE963" wp14:editId="570C4871">
            <wp:extent cx="4439270" cy="3696216"/>
            <wp:effectExtent l="0" t="0" r="0" b="0"/>
            <wp:docPr id="925862190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862190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439270" cy="369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EF8A9" w14:textId="45171539" w:rsidR="00021AF3" w:rsidRPr="00D46046" w:rsidRDefault="00021AF3" w:rsidP="00F51843">
      <w:r w:rsidRPr="00D46046">
        <w:rPr>
          <w:noProof/>
        </w:rPr>
        <w:lastRenderedPageBreak/>
        <w:drawing>
          <wp:inline distT="0" distB="0" distL="0" distR="0" wp14:anchorId="21960BB1" wp14:editId="144B52EE">
            <wp:extent cx="4782217" cy="3724795"/>
            <wp:effectExtent l="0" t="0" r="0" b="9525"/>
            <wp:docPr id="1427488182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488182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782217" cy="372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607A3" w14:textId="77777777" w:rsidR="007E6242" w:rsidRPr="00D46046" w:rsidRDefault="007E6242" w:rsidP="00F51843"/>
    <w:p w14:paraId="33ACE91F" w14:textId="17D3E701" w:rsidR="007E6242" w:rsidRPr="00D46046" w:rsidRDefault="007E6242" w:rsidP="00F51843">
      <w:r w:rsidRPr="00D46046">
        <w:rPr>
          <w:noProof/>
        </w:rPr>
        <w:drawing>
          <wp:inline distT="0" distB="0" distL="0" distR="0" wp14:anchorId="3751D9D2" wp14:editId="1E94128C">
            <wp:extent cx="6645910" cy="3888105"/>
            <wp:effectExtent l="0" t="0" r="2540" b="0"/>
            <wp:docPr id="2032219454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219454" name="Image 1" descr="Une image contenant texte, capture d’écran, logiciel, nombre&#10;&#10;Description générée automatiquemen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8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31C7E" w14:textId="77777777" w:rsidR="007E6242" w:rsidRPr="00D46046" w:rsidRDefault="007E6242" w:rsidP="00F51843"/>
    <w:p w14:paraId="53E74F08" w14:textId="45049DE5" w:rsidR="007E6242" w:rsidRPr="00D46046" w:rsidRDefault="007E6242" w:rsidP="00F51843">
      <w:r w:rsidRPr="00D46046">
        <w:rPr>
          <w:noProof/>
        </w:rPr>
        <w:lastRenderedPageBreak/>
        <w:drawing>
          <wp:inline distT="0" distB="0" distL="0" distR="0" wp14:anchorId="5D2A324E" wp14:editId="5744A7BE">
            <wp:extent cx="6645910" cy="2682240"/>
            <wp:effectExtent l="0" t="0" r="2540" b="3810"/>
            <wp:docPr id="326034969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34969" name="Image 1" descr="Une image contenant texte, capture d’écran, Police&#10;&#10;Description générée automatiquement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058A5" w14:textId="328AB8C4" w:rsidR="00F647C9" w:rsidRPr="00D46046" w:rsidRDefault="00F647C9" w:rsidP="00F51843">
      <w:r w:rsidRPr="00D46046">
        <w:rPr>
          <w:noProof/>
        </w:rPr>
        <w:drawing>
          <wp:inline distT="0" distB="0" distL="0" distR="0" wp14:anchorId="0EDF15C4" wp14:editId="27A6FD6E">
            <wp:extent cx="6645910" cy="3642360"/>
            <wp:effectExtent l="0" t="0" r="2540" b="0"/>
            <wp:docPr id="1557641088" name="Image 1" descr="Une image contenant texte, logiciel, Icône d’ordinateur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641088" name="Image 1" descr="Une image contenant texte, logiciel, Icône d’ordinateur, nombre&#10;&#10;Description générée automatiquement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EC3D9" w14:textId="4C551FEE" w:rsidR="007E6242" w:rsidRPr="00D46046" w:rsidRDefault="00F647C9" w:rsidP="00F51843">
      <w:r w:rsidRPr="00D46046">
        <w:rPr>
          <w:noProof/>
        </w:rPr>
        <w:lastRenderedPageBreak/>
        <w:drawing>
          <wp:inline distT="0" distB="0" distL="0" distR="0" wp14:anchorId="545CCB0D" wp14:editId="0B7952E9">
            <wp:extent cx="6645910" cy="4633595"/>
            <wp:effectExtent l="0" t="0" r="2540" b="0"/>
            <wp:docPr id="424454185" name="Image 1" descr="Une image contenant texte, logiciel, Icône d’ordinateur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454185" name="Image 1" descr="Une image contenant texte, logiciel, Icône d’ordinateur, nombre&#10;&#10;Description générée automatiquement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242" w:rsidRPr="00D46046">
        <w:t>Si ces options sont cochées par défaut c’est le lot le plus ancien qui sera proposé</w:t>
      </w:r>
    </w:p>
    <w:p w14:paraId="00FD3407" w14:textId="36A93E5E" w:rsidR="007E6242" w:rsidRPr="00D46046" w:rsidRDefault="007E6242" w:rsidP="00F51843">
      <w:r w:rsidRPr="00D46046">
        <w:t>Il est possible de rattacher une souche pour numéroter l’article sérialisé</w:t>
      </w:r>
    </w:p>
    <w:p w14:paraId="41D04E6A" w14:textId="4F88C4F3" w:rsidR="00F647C9" w:rsidRPr="00D46046" w:rsidRDefault="00F647C9" w:rsidP="00F51843">
      <w:r w:rsidRPr="00D46046">
        <w:rPr>
          <w:noProof/>
        </w:rPr>
        <w:drawing>
          <wp:inline distT="0" distB="0" distL="0" distR="0" wp14:anchorId="4CF87C9D" wp14:editId="1F9D1C69">
            <wp:extent cx="6645910" cy="3755390"/>
            <wp:effectExtent l="0" t="0" r="2540" b="0"/>
            <wp:docPr id="1" name="Image 1" descr="Zoom Réun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Zoom Réunion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35F10" w14:textId="77777777" w:rsidR="00F647C9" w:rsidRPr="00D46046" w:rsidRDefault="00F647C9" w:rsidP="00F51843"/>
    <w:p w14:paraId="5B6F8DB8" w14:textId="42F668CB" w:rsidR="00F647C9" w:rsidRPr="00D46046" w:rsidRDefault="00F647C9" w:rsidP="00F51843">
      <w:pPr>
        <w:rPr>
          <w:noProof/>
        </w:rPr>
      </w:pPr>
      <w:r w:rsidRPr="00D46046">
        <w:rPr>
          <w:noProof/>
        </w:rPr>
        <w:t>Article suivi en lot</w:t>
      </w:r>
    </w:p>
    <w:p w14:paraId="7C3F2653" w14:textId="25880637" w:rsidR="00F647C9" w:rsidRPr="00D46046" w:rsidRDefault="00F647C9" w:rsidP="00F51843">
      <w:pPr>
        <w:rPr>
          <w:noProof/>
        </w:rPr>
      </w:pPr>
      <w:r w:rsidRPr="00D46046">
        <w:rPr>
          <w:noProof/>
        </w:rPr>
        <w:lastRenderedPageBreak/>
        <w:drawing>
          <wp:inline distT="0" distB="0" distL="0" distR="0" wp14:anchorId="6E632A9E" wp14:editId="0BEFB3F6">
            <wp:extent cx="6645910" cy="3587115"/>
            <wp:effectExtent l="0" t="0" r="2540" b="0"/>
            <wp:docPr id="1667870453" name="Image 1" descr="Une image contenant texte, logiciel, Icône d’ordinateur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70453" name="Image 1" descr="Une image contenant texte, logiciel, Icône d’ordinateur, nombre&#10;&#10;Description générée automatiquement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8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91E85" w14:textId="69D01633" w:rsidR="00585F19" w:rsidRPr="00D46046" w:rsidRDefault="00585F19" w:rsidP="00F51843">
      <w:pPr>
        <w:rPr>
          <w:noProof/>
        </w:rPr>
      </w:pPr>
      <w:r w:rsidRPr="00D46046">
        <w:rPr>
          <w:noProof/>
        </w:rPr>
        <w:t>Menu &gt; Stock &gt; Lot et Séries &gt; Suivi des lots et des n°  de série :</w:t>
      </w:r>
    </w:p>
    <w:p w14:paraId="0052D5A8" w14:textId="668E2EEC" w:rsidR="00585F19" w:rsidRPr="00D46046" w:rsidRDefault="00585F19" w:rsidP="00F51843">
      <w:pPr>
        <w:rPr>
          <w:noProof/>
        </w:rPr>
      </w:pPr>
      <w:r w:rsidRPr="00D46046">
        <w:rPr>
          <w:noProof/>
        </w:rPr>
        <w:drawing>
          <wp:inline distT="0" distB="0" distL="0" distR="0" wp14:anchorId="77AB1462" wp14:editId="45CD11B8">
            <wp:extent cx="6645910" cy="1692910"/>
            <wp:effectExtent l="0" t="0" r="2540" b="2540"/>
            <wp:docPr id="191900154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00154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EE414" w14:textId="77777777" w:rsidR="008937B2" w:rsidRPr="00D46046" w:rsidRDefault="008937B2" w:rsidP="00F51843">
      <w:pPr>
        <w:rPr>
          <w:noProof/>
        </w:rPr>
      </w:pPr>
    </w:p>
    <w:p w14:paraId="18C712CA" w14:textId="2F314818" w:rsidR="008937B2" w:rsidRPr="00D46046" w:rsidRDefault="008937B2" w:rsidP="00F51843">
      <w:pPr>
        <w:rPr>
          <w:noProof/>
        </w:rPr>
      </w:pPr>
    </w:p>
    <w:p w14:paraId="1211E89D" w14:textId="7393C768" w:rsidR="007E6242" w:rsidRPr="00D46046" w:rsidRDefault="00585F19" w:rsidP="00F51843">
      <w:r w:rsidRPr="00D46046">
        <w:rPr>
          <w:noProof/>
        </w:rPr>
        <w:lastRenderedPageBreak/>
        <w:drawing>
          <wp:inline distT="0" distB="0" distL="0" distR="0" wp14:anchorId="0755E422" wp14:editId="02260623">
            <wp:extent cx="6645910" cy="4138295"/>
            <wp:effectExtent l="0" t="0" r="2540" b="0"/>
            <wp:docPr id="1078703164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703164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6092A" w14:textId="77777777" w:rsidR="008937B2" w:rsidRPr="00D46046" w:rsidRDefault="008937B2" w:rsidP="00F51843"/>
    <w:p w14:paraId="394FB41A" w14:textId="77777777" w:rsidR="008937B2" w:rsidRPr="00D46046" w:rsidRDefault="008937B2" w:rsidP="00F51843"/>
    <w:p w14:paraId="0C874128" w14:textId="3BDB55FA" w:rsidR="008937B2" w:rsidRPr="00D46046" w:rsidRDefault="008937B2" w:rsidP="00F51843">
      <w:r w:rsidRPr="00D46046">
        <w:rPr>
          <w:noProof/>
        </w:rPr>
        <w:drawing>
          <wp:inline distT="0" distB="0" distL="0" distR="0" wp14:anchorId="687E255E" wp14:editId="7E271803">
            <wp:extent cx="6645910" cy="3757930"/>
            <wp:effectExtent l="0" t="0" r="2540" b="0"/>
            <wp:docPr id="1693947959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947959" name="Image 1" descr="Une image contenant texte, capture d’écran, Police&#10;&#10;Description générée automatiquement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FF696" w14:textId="77777777" w:rsidR="008937B2" w:rsidRPr="00D46046" w:rsidRDefault="008937B2" w:rsidP="00F51843"/>
    <w:p w14:paraId="76308A65" w14:textId="79AE66B9" w:rsidR="008937B2" w:rsidRPr="00D46046" w:rsidRDefault="008937B2" w:rsidP="00F51843">
      <w:r w:rsidRPr="00D46046">
        <w:rPr>
          <w:noProof/>
        </w:rPr>
        <w:lastRenderedPageBreak/>
        <w:drawing>
          <wp:inline distT="0" distB="0" distL="0" distR="0" wp14:anchorId="32A7D0C7" wp14:editId="32B8434A">
            <wp:extent cx="6645910" cy="3719195"/>
            <wp:effectExtent l="0" t="0" r="2540" b="0"/>
            <wp:docPr id="2008695031" name="Image 1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695031" name="Image 1" descr="Une image contenant texte, capture d’écran, logiciel, affichage&#10;&#10;Description générée automatiquement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9333D" w14:textId="536F95EF" w:rsidR="008937B2" w:rsidRPr="00D46046" w:rsidRDefault="008937B2" w:rsidP="00F51843">
      <w:r w:rsidRPr="00D46046">
        <w:rPr>
          <w:noProof/>
        </w:rPr>
        <w:drawing>
          <wp:inline distT="0" distB="0" distL="0" distR="0" wp14:anchorId="69A3B7E1" wp14:editId="763C15BC">
            <wp:extent cx="6645910" cy="3798570"/>
            <wp:effectExtent l="0" t="0" r="2540" b="0"/>
            <wp:docPr id="1536674633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74633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422C9" w14:textId="7AD7C571" w:rsidR="008937B2" w:rsidRPr="00D46046" w:rsidRDefault="008937B2" w:rsidP="00F51843">
      <w:r w:rsidRPr="00D46046">
        <w:t>Jusqu’à 8 dimensions sont disponibles</w:t>
      </w:r>
    </w:p>
    <w:p w14:paraId="17AE570F" w14:textId="77777777" w:rsidR="00FC086F" w:rsidRPr="00D46046" w:rsidRDefault="00FC086F" w:rsidP="00F51843"/>
    <w:p w14:paraId="5FE6A06A" w14:textId="77777777" w:rsidR="00FC086F" w:rsidRPr="00D46046" w:rsidRDefault="00FC086F" w:rsidP="00F51843"/>
    <w:p w14:paraId="2904EFBD" w14:textId="13E09F8C" w:rsidR="00FC086F" w:rsidRPr="00D46046" w:rsidRDefault="00FC086F" w:rsidP="00F51843">
      <w:r w:rsidRPr="00D46046">
        <w:rPr>
          <w:noProof/>
        </w:rPr>
        <w:lastRenderedPageBreak/>
        <w:drawing>
          <wp:inline distT="0" distB="0" distL="0" distR="0" wp14:anchorId="2B5572AF" wp14:editId="3EBE94B3">
            <wp:extent cx="6645910" cy="3727450"/>
            <wp:effectExtent l="0" t="0" r="2540" b="6350"/>
            <wp:docPr id="1682603239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603239" name="Image 1" descr="Une image contenant texte, capture d’écran, Police&#10;&#10;Description générée automatiquement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15035" w14:textId="77777777" w:rsidR="00FC086F" w:rsidRPr="00D46046" w:rsidRDefault="00FC086F" w:rsidP="00F51843"/>
    <w:p w14:paraId="13636EDD" w14:textId="5192BDB8" w:rsidR="00FC086F" w:rsidRPr="00D46046" w:rsidRDefault="00FC086F" w:rsidP="00F51843">
      <w:r w:rsidRPr="00D46046">
        <w:t>Permet de lier une commande client a une commande fournisseur.</w:t>
      </w:r>
      <w:r w:rsidRPr="00D46046">
        <w:br/>
      </w:r>
      <w:r w:rsidRPr="00D46046">
        <w:br/>
        <w:t>La commande client ne partira que lorsque la réception de la commande fournisseur sera faite</w:t>
      </w:r>
    </w:p>
    <w:p w14:paraId="533A6056" w14:textId="2877DF5D" w:rsidR="00FC086F" w:rsidRPr="00D46046" w:rsidRDefault="00FC086F" w:rsidP="00F51843">
      <w:r w:rsidRPr="00D46046">
        <w:t xml:space="preserve">Article géré en contremarque (doit </w:t>
      </w:r>
      <w:proofErr w:type="spellStart"/>
      <w:proofErr w:type="gramStart"/>
      <w:r w:rsidRPr="00D46046">
        <w:t>forcement</w:t>
      </w:r>
      <w:proofErr w:type="spellEnd"/>
      <w:proofErr w:type="gramEnd"/>
      <w:r w:rsidRPr="00D46046">
        <w:t xml:space="preserve"> être suivi en stock)</w:t>
      </w:r>
    </w:p>
    <w:p w14:paraId="5B013433" w14:textId="2C0B49E0" w:rsidR="00FC086F" w:rsidRPr="00D46046" w:rsidRDefault="00FC086F" w:rsidP="00F51843">
      <w:r w:rsidRPr="00D46046">
        <w:rPr>
          <w:noProof/>
        </w:rPr>
        <w:drawing>
          <wp:inline distT="0" distB="0" distL="0" distR="0" wp14:anchorId="481DD637" wp14:editId="5AC79F8F">
            <wp:extent cx="6645910" cy="3549015"/>
            <wp:effectExtent l="0" t="0" r="2540" b="0"/>
            <wp:docPr id="65863480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3480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F2BFB" w14:textId="25492FD0" w:rsidR="00FC086F" w:rsidRPr="00D46046" w:rsidRDefault="00FC086F" w:rsidP="00F51843">
      <w:r w:rsidRPr="00D46046">
        <w:t xml:space="preserve">Si commande client d’un produit en contremarque à la validation de la pièce la </w:t>
      </w:r>
      <w:proofErr w:type="spellStart"/>
      <w:r w:rsidRPr="00D46046">
        <w:t>fenetre</w:t>
      </w:r>
      <w:proofErr w:type="spellEnd"/>
      <w:r w:rsidRPr="00D46046">
        <w:t xml:space="preserve"> de gestion des contremarque s’ouvre :</w:t>
      </w:r>
    </w:p>
    <w:p w14:paraId="705FF3FA" w14:textId="37EC0B02" w:rsidR="00FC086F" w:rsidRPr="00D46046" w:rsidRDefault="00FC086F" w:rsidP="00F51843">
      <w:r w:rsidRPr="00D46046">
        <w:rPr>
          <w:noProof/>
        </w:rPr>
        <w:lastRenderedPageBreak/>
        <w:drawing>
          <wp:inline distT="0" distB="0" distL="0" distR="0" wp14:anchorId="756F2CC1" wp14:editId="23ACE849">
            <wp:extent cx="6645910" cy="3982085"/>
            <wp:effectExtent l="0" t="0" r="2540" b="0"/>
            <wp:docPr id="1366926770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926770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F68FF" w14:textId="77777777" w:rsidR="00FC086F" w:rsidRPr="00D46046" w:rsidRDefault="00FC086F" w:rsidP="00F51843"/>
    <w:p w14:paraId="3724A4AC" w14:textId="6D3489E0" w:rsidR="00FC086F" w:rsidRPr="00D46046" w:rsidRDefault="00FC086F" w:rsidP="00F51843">
      <w:r w:rsidRPr="00D46046">
        <w:rPr>
          <w:noProof/>
        </w:rPr>
        <w:drawing>
          <wp:inline distT="0" distB="0" distL="0" distR="0" wp14:anchorId="139A4592" wp14:editId="560B90C3">
            <wp:extent cx="6645910" cy="3605530"/>
            <wp:effectExtent l="0" t="0" r="2540" b="0"/>
            <wp:docPr id="314115785" name="Image 1" descr="Une image contenant capture d’écran, texte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115785" name="Image 1" descr="Une image contenant capture d’écran, texte, logiciel, Icône d’ordinateur&#10;&#10;Description générée automatiquement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B59A3" w14:textId="77777777" w:rsidR="00FC086F" w:rsidRPr="00D46046" w:rsidRDefault="00FC086F" w:rsidP="00F51843"/>
    <w:p w14:paraId="663C5365" w14:textId="6D05A0BC" w:rsidR="00FC086F" w:rsidRPr="00D46046" w:rsidRDefault="00FC086F" w:rsidP="00F51843">
      <w:r w:rsidRPr="00D46046">
        <w:rPr>
          <w:noProof/>
        </w:rPr>
        <w:lastRenderedPageBreak/>
        <w:drawing>
          <wp:inline distT="0" distB="0" distL="0" distR="0" wp14:anchorId="0BF44DA0" wp14:editId="67938223">
            <wp:extent cx="6645910" cy="1845945"/>
            <wp:effectExtent l="0" t="0" r="2540" b="1905"/>
            <wp:docPr id="695290583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290583" name="Image 1" descr="Une image contenant texte, capture d’écran, logiciel, nombre&#10;&#10;Description générée automatiquement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1AB9B" w14:textId="77777777" w:rsidR="00EE7F86" w:rsidRPr="00D46046" w:rsidRDefault="00EE7F86" w:rsidP="00F51843"/>
    <w:p w14:paraId="4B46068B" w14:textId="77777777" w:rsidR="00EE7F86" w:rsidRPr="00D46046" w:rsidRDefault="00EE7F86" w:rsidP="00F51843"/>
    <w:p w14:paraId="3EC327B2" w14:textId="77777777" w:rsidR="00EE7F86" w:rsidRPr="00D46046" w:rsidRDefault="00EE7F86" w:rsidP="00F51843"/>
    <w:p w14:paraId="4AA0D0D2" w14:textId="48FDD8E0" w:rsidR="00EE7F86" w:rsidRPr="00D46046" w:rsidRDefault="00EE7F86" w:rsidP="00F51843">
      <w:r w:rsidRPr="00D46046">
        <w:rPr>
          <w:noProof/>
        </w:rPr>
        <w:drawing>
          <wp:inline distT="0" distB="0" distL="0" distR="0" wp14:anchorId="4D75E9A8" wp14:editId="30664956">
            <wp:extent cx="6645910" cy="3758565"/>
            <wp:effectExtent l="0" t="0" r="2540" b="0"/>
            <wp:docPr id="466276932" name="Image 1" descr="Une image contenant texte, capture d’écran, Polic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76932" name="Image 1" descr="Une image contenant texte, capture d’écran, Police, logiciel&#10;&#10;Description générée automatiquement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5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E75E7" w14:textId="77777777" w:rsidR="00EE7F86" w:rsidRPr="00D46046" w:rsidRDefault="00EE7F86" w:rsidP="00F51843"/>
    <w:p w14:paraId="733944A0" w14:textId="6951A88B" w:rsidR="00EE7F86" w:rsidRPr="00D46046" w:rsidRDefault="00EE7F86" w:rsidP="00F51843">
      <w:r w:rsidRPr="00D46046">
        <w:rPr>
          <w:noProof/>
        </w:rPr>
        <w:lastRenderedPageBreak/>
        <w:drawing>
          <wp:inline distT="0" distB="0" distL="0" distR="0" wp14:anchorId="7CBBCE4F" wp14:editId="274ACEEC">
            <wp:extent cx="6645910" cy="3334385"/>
            <wp:effectExtent l="0" t="0" r="2540" b="0"/>
            <wp:docPr id="860498173" name="Image 1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498173" name="Image 1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44EBD" w14:textId="2E662877" w:rsidR="00EE7F86" w:rsidRPr="00D46046" w:rsidRDefault="00EE7F86" w:rsidP="00F51843">
      <w:r w:rsidRPr="00D46046">
        <w:t xml:space="preserve">Une fois les axes définis, cliquez pour générer les déclinaisons : </w:t>
      </w:r>
    </w:p>
    <w:p w14:paraId="7B705627" w14:textId="287D7AEC" w:rsidR="00EE7F86" w:rsidRPr="00D46046" w:rsidRDefault="00EE7F86" w:rsidP="00F51843">
      <w:r w:rsidRPr="00D46046">
        <w:rPr>
          <w:noProof/>
        </w:rPr>
        <w:drawing>
          <wp:inline distT="0" distB="0" distL="0" distR="0" wp14:anchorId="70E174E4" wp14:editId="01D466A7">
            <wp:extent cx="6645910" cy="3568700"/>
            <wp:effectExtent l="0" t="0" r="2540" b="0"/>
            <wp:docPr id="1380001896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001896" name="Image 1" descr="Une image contenant texte, capture d’écran, logiciel, nombre&#10;&#10;Description générée automatiquement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7BFC3" w14:textId="77777777" w:rsidR="007D5687" w:rsidRPr="00D46046" w:rsidRDefault="007D5687" w:rsidP="00F51843"/>
    <w:p w14:paraId="2A56C222" w14:textId="4C89688D" w:rsidR="007D5687" w:rsidRPr="00D46046" w:rsidRDefault="007D5687" w:rsidP="00F51843">
      <w:r w:rsidRPr="00D46046">
        <w:t xml:space="preserve">Si modification de l’article maitre il est possible de reporter la </w:t>
      </w:r>
      <w:proofErr w:type="spellStart"/>
      <w:r w:rsidRPr="00D46046">
        <w:t>modif</w:t>
      </w:r>
      <w:proofErr w:type="spellEnd"/>
      <w:r w:rsidRPr="00D46046">
        <w:t xml:space="preserve"> sur les déclinaison en cliquant sur :</w:t>
      </w:r>
    </w:p>
    <w:p w14:paraId="35C9802A" w14:textId="6117593C" w:rsidR="007D5687" w:rsidRPr="00D46046" w:rsidRDefault="007D5687" w:rsidP="00F51843">
      <w:r w:rsidRPr="00D46046">
        <w:rPr>
          <w:noProof/>
        </w:rPr>
        <w:lastRenderedPageBreak/>
        <w:drawing>
          <wp:inline distT="0" distB="0" distL="0" distR="0" wp14:anchorId="57C73B05" wp14:editId="1366DB9F">
            <wp:extent cx="6645910" cy="3596005"/>
            <wp:effectExtent l="0" t="0" r="2540" b="4445"/>
            <wp:docPr id="1507578536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578536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9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2CDDF" w14:textId="77777777" w:rsidR="007B6E54" w:rsidRPr="00D46046" w:rsidRDefault="007B6E54" w:rsidP="00F51843"/>
    <w:p w14:paraId="65836D4F" w14:textId="174FD590" w:rsidR="007B6E54" w:rsidRPr="00D46046" w:rsidRDefault="00C41761" w:rsidP="00F51843">
      <w:r w:rsidRPr="00D46046">
        <w:rPr>
          <w:noProof/>
        </w:rPr>
        <w:drawing>
          <wp:inline distT="0" distB="0" distL="0" distR="0" wp14:anchorId="6CC0A723" wp14:editId="49F4DF7E">
            <wp:extent cx="6645910" cy="3484880"/>
            <wp:effectExtent l="0" t="0" r="2540" b="1270"/>
            <wp:docPr id="277756486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56486" name="Image 1" descr="Une image contenant texte, capture d’écran, Police&#10;&#10;Description générée automatiquement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3B127" w14:textId="16AE85F9" w:rsidR="007D5687" w:rsidRPr="00D46046" w:rsidRDefault="00C41761" w:rsidP="00F51843">
      <w:r w:rsidRPr="00D46046">
        <w:t>Il n’ y pas de limitation de niveau dans les nomenclatures technique</w:t>
      </w:r>
    </w:p>
    <w:p w14:paraId="17173186" w14:textId="33AAEA34" w:rsidR="00C41761" w:rsidRPr="00D46046" w:rsidRDefault="00C41761" w:rsidP="00F51843">
      <w:r w:rsidRPr="00D46046">
        <w:t>En gros une nomenclature technique peut contenir une autre nomenclature technique qui elle-même peut contenir une nomenclature technique.</w:t>
      </w:r>
    </w:p>
    <w:p w14:paraId="4DB70775" w14:textId="2AF5F188" w:rsidR="00C41761" w:rsidRPr="00D46046" w:rsidRDefault="002A62EF" w:rsidP="00F51843">
      <w:r w:rsidRPr="00D46046">
        <w:t>Il est possible de paramétrer les options de stocks dans la configuration des pièces</w:t>
      </w:r>
    </w:p>
    <w:p w14:paraId="56BFCCEE" w14:textId="75E31FA1" w:rsidR="00C41761" w:rsidRPr="00D46046" w:rsidRDefault="00C41761" w:rsidP="00F51843">
      <w:r w:rsidRPr="00D46046">
        <w:rPr>
          <w:noProof/>
        </w:rPr>
        <w:lastRenderedPageBreak/>
        <w:drawing>
          <wp:inline distT="0" distB="0" distL="0" distR="0" wp14:anchorId="25415F6C" wp14:editId="4D3B9593">
            <wp:extent cx="6645910" cy="4703445"/>
            <wp:effectExtent l="0" t="0" r="2540" b="1905"/>
            <wp:docPr id="1596631722" name="Image 1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631722" name="Image 1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E7178" w14:textId="77777777" w:rsidR="005D19C3" w:rsidRPr="00D46046" w:rsidRDefault="005D19C3" w:rsidP="00F51843"/>
    <w:p w14:paraId="1ADB3E2A" w14:textId="67EC94C4" w:rsidR="005D19C3" w:rsidRPr="00D46046" w:rsidRDefault="005D19C3">
      <w:r w:rsidRPr="00D46046">
        <w:br w:type="page"/>
      </w:r>
    </w:p>
    <w:p w14:paraId="7A14164A" w14:textId="3D55047D" w:rsidR="005D19C3" w:rsidRPr="00D46046" w:rsidRDefault="005D19C3" w:rsidP="00F51843">
      <w:r w:rsidRPr="00D46046">
        <w:rPr>
          <w:noProof/>
        </w:rPr>
        <w:lastRenderedPageBreak/>
        <w:drawing>
          <wp:inline distT="0" distB="0" distL="0" distR="0" wp14:anchorId="019A02E2" wp14:editId="7F2055C4">
            <wp:extent cx="6645910" cy="3583305"/>
            <wp:effectExtent l="0" t="0" r="2540" b="0"/>
            <wp:docPr id="1008936927" name="Image 1" descr="Une image contenant capture d’écran, texte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936927" name="Image 1" descr="Une image contenant capture d’écran, texte, logiciel, affichage&#10;&#10;Description générée automatiquement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36E83" w14:textId="5F4FBD65" w:rsidR="005D19C3" w:rsidRPr="00D46046" w:rsidRDefault="005D19C3" w:rsidP="00F51843">
      <w:r w:rsidRPr="00D46046">
        <w:rPr>
          <w:noProof/>
        </w:rPr>
        <w:drawing>
          <wp:inline distT="0" distB="0" distL="0" distR="0" wp14:anchorId="1121C65A" wp14:editId="3296A680">
            <wp:extent cx="6645910" cy="3149600"/>
            <wp:effectExtent l="0" t="0" r="2540" b="0"/>
            <wp:docPr id="61112195" name="Image 1" descr="Une image contenant texte, logiciel, Icône d’ordinateur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2195" name="Image 1" descr="Une image contenant texte, logiciel, Icône d’ordinateur, capture d’écran&#10;&#10;Description générée automatiquement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59BB" w14:textId="77777777" w:rsidR="00992202" w:rsidRPr="00D46046" w:rsidRDefault="00992202" w:rsidP="00F51843"/>
    <w:p w14:paraId="482DEA57" w14:textId="29B5458F" w:rsidR="00992202" w:rsidRPr="00D46046" w:rsidRDefault="00992202" w:rsidP="00F51843">
      <w:r w:rsidRPr="00D46046">
        <w:rPr>
          <w:noProof/>
        </w:rPr>
        <w:lastRenderedPageBreak/>
        <w:drawing>
          <wp:inline distT="0" distB="0" distL="0" distR="0" wp14:anchorId="2A3A5771" wp14:editId="0AA0ECFA">
            <wp:extent cx="6645910" cy="3771265"/>
            <wp:effectExtent l="0" t="0" r="2540" b="635"/>
            <wp:docPr id="123419229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19229" name="Image 1" descr="Une image contenant texte, capture d’écran, Police&#10;&#10;Description générée automatiquement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50D45" w14:textId="036FFFED" w:rsidR="00310047" w:rsidRPr="00D46046" w:rsidRDefault="00CC723E" w:rsidP="00F51843">
      <w:r w:rsidRPr="00D46046">
        <w:t>Nomenclature commerciale composée de proposition = NCP</w:t>
      </w:r>
      <w:r w:rsidRPr="00D46046">
        <w:br/>
        <w:t>Propose une liste d’article lié à un article lors de la saisie</w:t>
      </w:r>
    </w:p>
    <w:p w14:paraId="7AB9CCEF" w14:textId="77777777" w:rsidR="00310047" w:rsidRPr="00D46046" w:rsidRDefault="00310047">
      <w:r w:rsidRPr="00D46046">
        <w:br w:type="page"/>
      </w:r>
    </w:p>
    <w:p w14:paraId="44F7E29D" w14:textId="7B1B109F" w:rsidR="00310047" w:rsidRDefault="00310047" w:rsidP="00310047">
      <w:pPr>
        <w:pStyle w:val="Titre1"/>
        <w:rPr>
          <w:rFonts w:asciiTheme="minorHAnsi" w:hAnsiTheme="minorHAnsi"/>
        </w:rPr>
      </w:pPr>
      <w:r w:rsidRPr="00D46046">
        <w:rPr>
          <w:rFonts w:asciiTheme="minorHAnsi" w:hAnsiTheme="minorHAnsi"/>
        </w:rPr>
        <w:lastRenderedPageBreak/>
        <w:t>Formation – WaveSoft du 09/04/2024</w:t>
      </w:r>
    </w:p>
    <w:p w14:paraId="432E457B" w14:textId="6C79A222" w:rsidR="00EE2B07" w:rsidRDefault="004A3DBA" w:rsidP="00EE2B07">
      <w:hyperlink r:id="rId86" w:history="1">
        <w:r w:rsidR="00EE2B07" w:rsidRPr="001D61D0">
          <w:rPr>
            <w:rStyle w:val="Lienhypertexte"/>
          </w:rPr>
          <w:t>https://us06web.zoom.us/rec/share/J5Qkj9X7stNT4xXuLCoKBb9aDr9v5V8NA2RNJcGoEQeFWdPJhFWnuEhJFXI9-fCV.1BoCqwPnnPwo4GbN</w:t>
        </w:r>
      </w:hyperlink>
      <w:r w:rsidR="00EE2B07">
        <w:t xml:space="preserve"> </w:t>
      </w:r>
    </w:p>
    <w:p w14:paraId="64AC1D9D" w14:textId="7BBE4F01" w:rsidR="00EE2B07" w:rsidRDefault="00EE2B07" w:rsidP="00EE2B07">
      <w:r>
        <w:t xml:space="preserve">Code secret: </w:t>
      </w:r>
      <w:r w:rsidRPr="00800B09">
        <w:rPr>
          <w:b/>
          <w:bCs/>
        </w:rPr>
        <w:t>jw5R1u!%</w:t>
      </w:r>
    </w:p>
    <w:p w14:paraId="76F19CCF" w14:textId="41AEA77F" w:rsidR="00EE2B07" w:rsidRDefault="00EE2B07" w:rsidP="00D46046">
      <w:r>
        <w:t>Enregistrement de la formation :</w:t>
      </w:r>
    </w:p>
    <w:p w14:paraId="3D6BF10D" w14:textId="114DF661" w:rsidR="00D46046" w:rsidRPr="00D46046" w:rsidRDefault="00D46046" w:rsidP="00D46046">
      <w:r w:rsidRPr="00D46046">
        <w:t>T:\SERVICE SUPPORT\DOCUMENTATION_INTERNE\DOCUMENTATION_TECHNIQUE_GESCOM\WAVESOFT</w:t>
      </w:r>
      <w:r>
        <w:t>\</w:t>
      </w:r>
      <w:r w:rsidRPr="00D46046">
        <w:t xml:space="preserve"> WaveSoft_Automate_Transfert.mp4</w:t>
      </w:r>
    </w:p>
    <w:p w14:paraId="36EB6ADC" w14:textId="57D8F45F" w:rsidR="00310047" w:rsidRPr="00D46046" w:rsidRDefault="00310047" w:rsidP="00310047">
      <w:r w:rsidRPr="00D46046">
        <w:t>Automate de Transfer</w:t>
      </w:r>
    </w:p>
    <w:p w14:paraId="3F42DEF4" w14:textId="4AD7386C" w:rsidR="006573B6" w:rsidRPr="00D46046" w:rsidRDefault="00310047" w:rsidP="00F51843">
      <w:r w:rsidRPr="00D46046">
        <w:rPr>
          <w:noProof/>
        </w:rPr>
        <w:drawing>
          <wp:inline distT="0" distB="0" distL="0" distR="0" wp14:anchorId="3D9C6EE6" wp14:editId="2CFC4D7F">
            <wp:extent cx="6645910" cy="3625850"/>
            <wp:effectExtent l="0" t="0" r="2540" b="0"/>
            <wp:docPr id="1706360521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360521" name="Image 1" descr="Une image contenant texte, capture d’écran, Police&#10;&#10;Description générée automatiquement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8FD73" w14:textId="77777777" w:rsidR="00310047" w:rsidRPr="00D46046" w:rsidRDefault="00310047" w:rsidP="00F51843"/>
    <w:p w14:paraId="2820C61B" w14:textId="6488EBDE" w:rsidR="00310047" w:rsidRPr="00D46046" w:rsidRDefault="00E407B7" w:rsidP="00F51843">
      <w:r w:rsidRPr="00D46046">
        <w:t>Plan de formation</w:t>
      </w:r>
    </w:p>
    <w:p w14:paraId="30CF0DFE" w14:textId="05E04576" w:rsidR="00E407B7" w:rsidRPr="00D46046" w:rsidRDefault="00E407B7" w:rsidP="00F51843">
      <w:r w:rsidRPr="00D46046">
        <w:rPr>
          <w:noProof/>
        </w:rPr>
        <w:lastRenderedPageBreak/>
        <w:drawing>
          <wp:inline distT="0" distB="0" distL="0" distR="0" wp14:anchorId="07D574FF" wp14:editId="4FD263A9">
            <wp:extent cx="6645910" cy="3544570"/>
            <wp:effectExtent l="0" t="0" r="2540" b="0"/>
            <wp:docPr id="1276888320" name="Image 1" descr="Une image contenant texte, Visage humain, personn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88320" name="Image 1" descr="Une image contenant texte, Visage humain, personne, capture d’écran&#10;&#10;Description générée automatiquement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4E78" w14:textId="3D4C732F" w:rsidR="00E407B7" w:rsidRPr="00D46046" w:rsidRDefault="00E407B7" w:rsidP="00F51843">
      <w:r w:rsidRPr="00D46046">
        <w:t>L’automate est mono-édition (il existe une seule version)</w:t>
      </w:r>
    </w:p>
    <w:p w14:paraId="5C6F2C14" w14:textId="77777777" w:rsidR="004C4E6C" w:rsidRPr="00D46046" w:rsidRDefault="001316D3" w:rsidP="00F51843">
      <w:r w:rsidRPr="00D46046">
        <w:t>Sert à automatiser les imports et exports et d’autres tâches spécifiques</w:t>
      </w:r>
    </w:p>
    <w:p w14:paraId="480471C3" w14:textId="6D8D2FC9" w:rsidR="004C4E6C" w:rsidRPr="00D46046" w:rsidRDefault="004C4E6C" w:rsidP="00F51843">
      <w:r w:rsidRPr="00D46046">
        <w:rPr>
          <w:noProof/>
        </w:rPr>
        <w:drawing>
          <wp:inline distT="0" distB="0" distL="0" distR="0" wp14:anchorId="41EC9446" wp14:editId="587274D3">
            <wp:extent cx="6645910" cy="2507615"/>
            <wp:effectExtent l="0" t="0" r="2540" b="6985"/>
            <wp:docPr id="177187465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874656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922D" w14:textId="5FD062FD" w:rsidR="004C4E6C" w:rsidRPr="00D46046" w:rsidRDefault="004C4E6C" w:rsidP="00F51843">
      <w:r w:rsidRPr="00D46046">
        <w:t xml:space="preserve">Mise en place de l’automate </w:t>
      </w:r>
      <w:r w:rsidRPr="00D46046">
        <w:br/>
        <w:t>Exécuter le .exe et lancer le programme.</w:t>
      </w:r>
    </w:p>
    <w:p w14:paraId="5732562D" w14:textId="0FE5F53E" w:rsidR="004C4E6C" w:rsidRPr="00D46046" w:rsidRDefault="004C4E6C" w:rsidP="00F51843">
      <w:r w:rsidRPr="00D46046">
        <w:t>Il faut démarrer l’automate pour le voir apparaitre dans la sérialisation des modules</w:t>
      </w:r>
    </w:p>
    <w:p w14:paraId="16CC6EB4" w14:textId="5FA1D5DC" w:rsidR="009F09C5" w:rsidRPr="00D46046" w:rsidRDefault="009F09C5" w:rsidP="00F51843">
      <w:r w:rsidRPr="00D46046">
        <w:t>Créer les 3 raccourcis suivants :</w:t>
      </w:r>
    </w:p>
    <w:p w14:paraId="42086834" w14:textId="41BC59B0" w:rsidR="009F09C5" w:rsidRPr="00D46046" w:rsidRDefault="009F09C5" w:rsidP="00F51843">
      <w:r w:rsidRPr="00D46046">
        <w:rPr>
          <w:noProof/>
        </w:rPr>
        <w:drawing>
          <wp:inline distT="0" distB="0" distL="0" distR="0" wp14:anchorId="1C2F7C09" wp14:editId="64B61705">
            <wp:extent cx="3534268" cy="1200318"/>
            <wp:effectExtent l="0" t="0" r="0" b="0"/>
            <wp:docPr id="80717979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17979" name="Image 1" descr="Une image contenant texte, capture d’écran, Police&#10;&#10;Description générée automatiquement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534268" cy="120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2B32A" w14:textId="24AB6FA9" w:rsidR="009F09C5" w:rsidRPr="00D46046" w:rsidRDefault="009F09C5" w:rsidP="00F51843">
      <w:r w:rsidRPr="00D46046">
        <w:t>-M (pour le paramétrage)</w:t>
      </w:r>
    </w:p>
    <w:p w14:paraId="607E3A14" w14:textId="3319FDAF" w:rsidR="009F09C5" w:rsidRPr="00D46046" w:rsidRDefault="009F09C5" w:rsidP="00F51843">
      <w:r w:rsidRPr="00D46046">
        <w:t xml:space="preserve">-P (pour du 1 shot – l’automate se fermera lorsqu’il aura terminé sa tâche) </w:t>
      </w:r>
    </w:p>
    <w:p w14:paraId="4492B277" w14:textId="5D57B832" w:rsidR="009F09C5" w:rsidRPr="00D46046" w:rsidRDefault="009F09C5" w:rsidP="00F51843">
      <w:r w:rsidRPr="00D46046">
        <w:lastRenderedPageBreak/>
        <w:t>-A ou rien</w:t>
      </w:r>
    </w:p>
    <w:p w14:paraId="2A1903F1" w14:textId="77777777" w:rsidR="009F09C5" w:rsidRPr="00D46046" w:rsidRDefault="009F09C5" w:rsidP="00F51843"/>
    <w:p w14:paraId="2FEC41A7" w14:textId="159F67EE" w:rsidR="009F09C5" w:rsidRPr="00D46046" w:rsidRDefault="009F09C5" w:rsidP="00F51843">
      <w:r w:rsidRPr="00D46046">
        <w:rPr>
          <w:noProof/>
        </w:rPr>
        <w:drawing>
          <wp:inline distT="0" distB="0" distL="0" distR="0" wp14:anchorId="1F62DB26" wp14:editId="25638A83">
            <wp:extent cx="3009900" cy="3603782"/>
            <wp:effectExtent l="0" t="0" r="0" b="0"/>
            <wp:docPr id="737383557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83557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013862" cy="360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92B03" w14:textId="2F99FE69" w:rsidR="009F09C5" w:rsidRPr="00D46046" w:rsidRDefault="009F09C5" w:rsidP="00F51843">
      <w:r w:rsidRPr="00D46046">
        <w:t>On commence par le paramétrage de l’automate</w:t>
      </w:r>
    </w:p>
    <w:p w14:paraId="6770057A" w14:textId="5B441FE2" w:rsidR="00DF0EF8" w:rsidRPr="00D46046" w:rsidRDefault="00DF0EF8" w:rsidP="00F51843">
      <w:r w:rsidRPr="00D46046">
        <w:t>Paramétrage général :</w:t>
      </w:r>
    </w:p>
    <w:p w14:paraId="045DC2BD" w14:textId="51305830" w:rsidR="00581DAE" w:rsidRPr="00D46046" w:rsidRDefault="00DF0EF8" w:rsidP="00F51843">
      <w:r w:rsidRPr="00D46046">
        <w:rPr>
          <w:noProof/>
        </w:rPr>
        <w:drawing>
          <wp:inline distT="0" distB="0" distL="0" distR="0" wp14:anchorId="522FB6C6" wp14:editId="040D9CEC">
            <wp:extent cx="6645910" cy="3808730"/>
            <wp:effectExtent l="0" t="0" r="2540" b="1270"/>
            <wp:docPr id="2046415638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415638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5E029" w14:textId="206041A7" w:rsidR="00581DAE" w:rsidRPr="00D46046" w:rsidRDefault="00581DAE" w:rsidP="00F51843">
      <w:r w:rsidRPr="00D46046">
        <w:t>Il y a deux manière</w:t>
      </w:r>
      <w:r w:rsidR="004A3DBA">
        <w:t>s</w:t>
      </w:r>
      <w:r w:rsidRPr="00D46046">
        <w:t xml:space="preserve"> de lancer l’automate.</w:t>
      </w:r>
      <w:r w:rsidRPr="00D46046">
        <w:br/>
        <w:t>- en mode exe (l’icône sera disponible dans la barre des tâche)</w:t>
      </w:r>
      <w:r w:rsidRPr="00D46046">
        <w:br/>
        <w:t>- en mode service (il n’y a pas d’icone visible on le voit uniquement dans les services)</w:t>
      </w:r>
    </w:p>
    <w:p w14:paraId="6A769FD5" w14:textId="73FF5CF4" w:rsidR="007069C9" w:rsidRPr="00D46046" w:rsidRDefault="007069C9" w:rsidP="00F51843">
      <w:r w:rsidRPr="00D46046">
        <w:t xml:space="preserve">Répertoire des fichiers traces </w:t>
      </w:r>
    </w:p>
    <w:p w14:paraId="6F9A6A48" w14:textId="0837244C" w:rsidR="007069C9" w:rsidRPr="00D46046" w:rsidRDefault="007069C9" w:rsidP="00F51843">
      <w:r w:rsidRPr="00D46046">
        <w:lastRenderedPageBreak/>
        <w:t>Fréquence d’activation (par défaut 1) pour qu’il se lance toutes les minutes</w:t>
      </w:r>
      <w:r w:rsidRPr="00D46046">
        <w:br/>
        <w:t>il est possible de mettre 0.5 pour le lancer toutes les 30 min</w:t>
      </w:r>
      <w:r w:rsidRPr="00D46046">
        <w:br/>
        <w:t>Il est possible de cocher « Trace complète » si besoin</w:t>
      </w:r>
    </w:p>
    <w:p w14:paraId="650BDBDE" w14:textId="18380DB5" w:rsidR="007069C9" w:rsidRPr="00D46046" w:rsidRDefault="007069C9" w:rsidP="00F51843">
      <w:r w:rsidRPr="00D46046">
        <w:t>Toujours actif :</w:t>
      </w:r>
      <w:r w:rsidRPr="00D46046">
        <w:br/>
        <w:t>- coché &gt; est toujours actif</w:t>
      </w:r>
      <w:r w:rsidRPr="00D46046">
        <w:br/>
        <w:t>- décoché &gt; on peut paramétrer les heures de démarrage de l’automate</w:t>
      </w:r>
    </w:p>
    <w:p w14:paraId="40B4A4CA" w14:textId="33E66EC5" w:rsidR="007069C9" w:rsidRPr="00D46046" w:rsidRDefault="00E107B0" w:rsidP="00F51843">
      <w:r w:rsidRPr="00D46046">
        <w:t>Envoyer les alerte par mail &gt; il faut avoir le CMS pour l’utiliser</w:t>
      </w:r>
    </w:p>
    <w:p w14:paraId="12E5A82F" w14:textId="74995707" w:rsidR="00DF0EF8" w:rsidRPr="00D46046" w:rsidRDefault="00DF0EF8" w:rsidP="00F51843">
      <w:r w:rsidRPr="00D46046">
        <w:t>Exemple de logs</w:t>
      </w:r>
    </w:p>
    <w:p w14:paraId="2DA3EA8C" w14:textId="773A797D" w:rsidR="00DF0EF8" w:rsidRPr="00D46046" w:rsidRDefault="00DF0EF8" w:rsidP="00F51843">
      <w:r w:rsidRPr="00D46046">
        <w:rPr>
          <w:noProof/>
        </w:rPr>
        <w:drawing>
          <wp:inline distT="0" distB="0" distL="0" distR="0" wp14:anchorId="1953A66D" wp14:editId="11B08FE5">
            <wp:extent cx="6645910" cy="2778760"/>
            <wp:effectExtent l="0" t="0" r="2540" b="2540"/>
            <wp:docPr id="2096764564" name="Image 1" descr="Une image contenant texte, logiciel, capture d’écran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764564" name="Image 1" descr="Une image contenant texte, logiciel, capture d’écran, Icône d’ordinateur&#10;&#10;Description générée automatiquement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3502" w14:textId="0588DC99" w:rsidR="009F09C5" w:rsidRPr="00D46046" w:rsidRDefault="00DF0EF8" w:rsidP="00F51843">
      <w:r w:rsidRPr="00D46046">
        <w:t>Il n’y a pas de purge automatique sur les fichiers de logs</w:t>
      </w:r>
    </w:p>
    <w:p w14:paraId="05C8AB9F" w14:textId="23247CEA" w:rsidR="00FD37BB" w:rsidRPr="00D46046" w:rsidRDefault="00FD37BB" w:rsidP="00F51843">
      <w:r w:rsidRPr="00D46046">
        <w:rPr>
          <w:noProof/>
        </w:rPr>
        <w:drawing>
          <wp:inline distT="0" distB="0" distL="0" distR="0" wp14:anchorId="49D8D7D4" wp14:editId="1D4ADA19">
            <wp:extent cx="6645910" cy="3890010"/>
            <wp:effectExtent l="0" t="0" r="2540" b="0"/>
            <wp:docPr id="335922883" name="Image 1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922883" name="Image 1" descr="Une image contenant texte, capture d’écran, logiciel, affichage&#10;&#10;Description générée automatiquement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9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1B37E" w14:textId="4E240CA6" w:rsidR="00FD37BB" w:rsidRPr="00D46046" w:rsidRDefault="00FD37BB" w:rsidP="00F51843">
      <w:r w:rsidRPr="00D46046">
        <w:t>L’onglet « Notes » permet de noter les informations sur le paramétrage fait et les tâches dans le but de transmettre l’information aux admins arrivant par la suite</w:t>
      </w:r>
    </w:p>
    <w:p w14:paraId="7B9AE5F9" w14:textId="77777777" w:rsidR="00FD37BB" w:rsidRPr="00D46046" w:rsidRDefault="00FD37BB" w:rsidP="00F51843"/>
    <w:p w14:paraId="370D415E" w14:textId="161562CF" w:rsidR="00FD37BB" w:rsidRPr="00D46046" w:rsidRDefault="00FD37BB" w:rsidP="00F51843">
      <w:r w:rsidRPr="00D46046">
        <w:rPr>
          <w:noProof/>
        </w:rPr>
        <w:lastRenderedPageBreak/>
        <w:drawing>
          <wp:inline distT="0" distB="0" distL="0" distR="0" wp14:anchorId="4D7C63E8" wp14:editId="40B8E7CE">
            <wp:extent cx="6645910" cy="3870325"/>
            <wp:effectExtent l="0" t="0" r="2540" b="0"/>
            <wp:docPr id="896726730" name="Image 1" descr="Une image contenant texte, capture d’écran, logiciel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726730" name="Image 1" descr="Une image contenant texte, capture d’écran, logiciel, Page web&#10;&#10;Description générée automatiquement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BB4EA" w14:textId="1AB2349D" w:rsidR="00FD37BB" w:rsidRPr="00D46046" w:rsidRDefault="00FD37BB" w:rsidP="00F51843">
      <w:r w:rsidRPr="00D46046">
        <w:t>Une fois que la première ligne est créée, il faut sélectionner la ligne créé pour afficher les taches de ce serveur.</w:t>
      </w:r>
      <w:r w:rsidRPr="00D46046">
        <w:br/>
        <w:t>Cliquez droit dans la fenêtre pour ajouter une nouvelle tâche.</w:t>
      </w:r>
    </w:p>
    <w:p w14:paraId="4D14EA20" w14:textId="77777777" w:rsidR="00670745" w:rsidRPr="00D46046" w:rsidRDefault="00670745" w:rsidP="00F51843"/>
    <w:p w14:paraId="1DB734F0" w14:textId="1A2B3C6B" w:rsidR="00670745" w:rsidRPr="00D46046" w:rsidRDefault="00670745" w:rsidP="00F51843">
      <w:r w:rsidRPr="00D46046">
        <w:t xml:space="preserve">Sélectionner le type de tache parmi la liste </w:t>
      </w:r>
      <w:r w:rsidRPr="00D46046">
        <w:rPr>
          <w:noProof/>
        </w:rPr>
        <w:drawing>
          <wp:inline distT="0" distB="0" distL="0" distR="0" wp14:anchorId="2E5853DF" wp14:editId="0D965BE5">
            <wp:extent cx="1076475" cy="895475"/>
            <wp:effectExtent l="0" t="0" r="9525" b="0"/>
            <wp:docPr id="191440034" name="Image 1" descr="Une image contenant texte, Police,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40034" name="Image 1" descr="Une image contenant texte, Police, capture d’écran, conception&#10;&#10;Description générée automatiquement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6475" cy="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6046">
        <w:t xml:space="preserve">  puis cliquez sur F2, choisir le Profil (créé en amont)</w:t>
      </w:r>
      <w:r w:rsidR="00A20EF7" w:rsidRPr="00D46046">
        <w:t xml:space="preserve"> – pour les pièce de vente c’est le profil propriétaire de WaveSoft (format interne)</w:t>
      </w:r>
    </w:p>
    <w:p w14:paraId="76A76DDC" w14:textId="0DE8BB00" w:rsidR="00A20EF7" w:rsidRPr="00D46046" w:rsidRDefault="00A20EF7" w:rsidP="00F51843">
      <w:r w:rsidRPr="00D46046">
        <w:t>Fréquence (de 1 à n)</w:t>
      </w:r>
    </w:p>
    <w:p w14:paraId="6D0DCDBC" w14:textId="780F49FF" w:rsidR="00A20EF7" w:rsidRPr="00D46046" w:rsidRDefault="00A20EF7" w:rsidP="00F51843">
      <w:r w:rsidRPr="00D46046">
        <w:t>-100 la tâche ne se lance qu’une fois sur 100 (si l’automate tourne toutes les 30 min (0,5) alors la tache se lancera toutes les ?</w:t>
      </w:r>
      <w:r w:rsidRPr="00D46046">
        <w:br/>
        <w:t>- 20 la tâche ne se lance qu’une fois sur 20 (si l’automate tourne toutes les 30 min (0,5) alors la tache se lancera toutes les 10 min</w:t>
      </w:r>
      <w:r w:rsidR="004573ED" w:rsidRPr="00D46046">
        <w:br/>
      </w:r>
      <w:r w:rsidR="004573ED" w:rsidRPr="00D46046">
        <w:br/>
        <w:t xml:space="preserve">Heure d’exécution </w:t>
      </w:r>
      <w:r w:rsidR="004573ED" w:rsidRPr="00D46046">
        <w:br/>
        <w:t>Il est possible lancer une tache à une heure précise.</w:t>
      </w:r>
    </w:p>
    <w:p w14:paraId="1878C440" w14:textId="26817005" w:rsidR="004573ED" w:rsidRPr="00D46046" w:rsidRDefault="004573ED" w:rsidP="00F51843">
      <w:r w:rsidRPr="00D46046">
        <w:t xml:space="preserve">Exemple de tâche </w:t>
      </w:r>
    </w:p>
    <w:p w14:paraId="5E6A043B" w14:textId="77777777" w:rsidR="004573ED" w:rsidRPr="00D46046" w:rsidRDefault="004573ED" w:rsidP="00F51843"/>
    <w:p w14:paraId="0D94F2EA" w14:textId="77777777" w:rsidR="004573ED" w:rsidRPr="00D46046" w:rsidRDefault="004573ED" w:rsidP="00F51843"/>
    <w:p w14:paraId="415B9AA6" w14:textId="1CF8EEE8" w:rsidR="004573ED" w:rsidRPr="00D46046" w:rsidRDefault="004573ED" w:rsidP="00F51843">
      <w:r w:rsidRPr="00D46046">
        <w:rPr>
          <w:noProof/>
        </w:rPr>
        <w:lastRenderedPageBreak/>
        <w:drawing>
          <wp:inline distT="0" distB="0" distL="0" distR="0" wp14:anchorId="14F1FFAB" wp14:editId="09E98946">
            <wp:extent cx="6645910" cy="2430145"/>
            <wp:effectExtent l="0" t="0" r="2540" b="8255"/>
            <wp:docPr id="1057789550" name="Image 1" descr="Une image contenant texte, capture d’écran, lign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789550" name="Image 1" descr="Une image contenant texte, capture d’écran, ligne, logiciel&#10;&#10;Description générée automatiquement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3848A" w14:textId="6F7A856B" w:rsidR="00FD37BB" w:rsidRPr="00D46046" w:rsidRDefault="004573ED" w:rsidP="00F51843">
      <w:r w:rsidRPr="00D46046">
        <w:rPr>
          <w:noProof/>
        </w:rPr>
        <w:drawing>
          <wp:inline distT="0" distB="0" distL="0" distR="0" wp14:anchorId="4A5D5BB9" wp14:editId="0EC74F89">
            <wp:extent cx="6645910" cy="2538730"/>
            <wp:effectExtent l="0" t="0" r="2540" b="0"/>
            <wp:docPr id="1368432988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432988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0A69" w14:textId="045BAF5B" w:rsidR="004573ED" w:rsidRPr="00D46046" w:rsidRDefault="004573ED" w:rsidP="00F51843">
      <w:r w:rsidRPr="00D46046">
        <w:rPr>
          <w:noProof/>
        </w:rPr>
        <w:drawing>
          <wp:inline distT="0" distB="0" distL="0" distR="0" wp14:anchorId="4C62D77A" wp14:editId="06F13D9D">
            <wp:extent cx="6192114" cy="2810267"/>
            <wp:effectExtent l="0" t="0" r="0" b="9525"/>
            <wp:docPr id="1520363004" name="Image 1" descr="Une image contenant texte, logiciel, Icône d’ordinateur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363004" name="Image 1" descr="Une image contenant texte, logiciel, Icône d’ordinateur, Logiciel multimédia&#10;&#10;Description générée automatiquement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92114" cy="281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62977" w14:textId="42292FF0" w:rsidR="004573ED" w:rsidRPr="00D46046" w:rsidRDefault="004573ED" w:rsidP="00F51843">
      <w:r w:rsidRPr="00D46046">
        <w:t>En mode -M les tâches ne s’exécutent pas</w:t>
      </w:r>
      <w:r w:rsidRPr="00D46046">
        <w:br/>
        <w:t>On lance donc l’automate</w:t>
      </w:r>
    </w:p>
    <w:p w14:paraId="27FDB984" w14:textId="5E26EAED" w:rsidR="004573ED" w:rsidRPr="00D46046" w:rsidRDefault="006463D6" w:rsidP="00F51843">
      <w:r w:rsidRPr="00D46046">
        <w:t>La commande a bien été créé dans WaveSoft</w:t>
      </w:r>
    </w:p>
    <w:p w14:paraId="1A78B886" w14:textId="03073C9D" w:rsidR="00AC47FE" w:rsidRPr="00D46046" w:rsidRDefault="00AC47FE" w:rsidP="00F51843">
      <w:r w:rsidRPr="00D46046">
        <w:rPr>
          <w:noProof/>
        </w:rPr>
        <w:lastRenderedPageBreak/>
        <w:drawing>
          <wp:inline distT="0" distB="0" distL="0" distR="0" wp14:anchorId="47AD11D3" wp14:editId="40B880D7">
            <wp:extent cx="5514975" cy="3359255"/>
            <wp:effectExtent l="0" t="0" r="0" b="0"/>
            <wp:docPr id="1645202695" name="Image 1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02695" name="Image 1" descr="Une image contenant texte, capture d’écran, logiciel, affichage&#10;&#10;Description générée automatiquement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519372" cy="3361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1BA46" w14:textId="52C7482B" w:rsidR="00F1140B" w:rsidRPr="00D46046" w:rsidRDefault="00F1140B" w:rsidP="00F51843">
      <w:r w:rsidRPr="00D46046">
        <w:t>Dans la gestion Commerciale WaveSoft</w:t>
      </w:r>
    </w:p>
    <w:p w14:paraId="63C7E265" w14:textId="1E2138DA" w:rsidR="00F1140B" w:rsidRPr="00D46046" w:rsidRDefault="00F1140B" w:rsidP="00F51843">
      <w:proofErr w:type="spellStart"/>
      <w:r w:rsidRPr="00D46046">
        <w:t>Wsautomate</w:t>
      </w:r>
      <w:proofErr w:type="spellEnd"/>
      <w:r w:rsidRPr="00D46046">
        <w:t xml:space="preserve"> est une table</w:t>
      </w:r>
    </w:p>
    <w:p w14:paraId="58308C32" w14:textId="7BB9415A" w:rsidR="00F1140B" w:rsidRPr="00D46046" w:rsidRDefault="00F1140B" w:rsidP="00F51843">
      <w:r w:rsidRPr="00D46046">
        <w:t>Dans Dossier &gt; Administration &gt; Table Automate</w:t>
      </w:r>
    </w:p>
    <w:p w14:paraId="3D4F6A88" w14:textId="2AF7B869" w:rsidR="00F1140B" w:rsidRPr="00D46046" w:rsidRDefault="00F1140B" w:rsidP="00F51843">
      <w:r w:rsidRPr="00D46046">
        <w:rPr>
          <w:noProof/>
        </w:rPr>
        <w:drawing>
          <wp:inline distT="0" distB="0" distL="0" distR="0" wp14:anchorId="7C6A704E" wp14:editId="1EB8FBC4">
            <wp:extent cx="6645910" cy="608965"/>
            <wp:effectExtent l="0" t="0" r="2540" b="635"/>
            <wp:docPr id="184937929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379298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0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39A1E" w14:textId="009366A1" w:rsidR="00F1140B" w:rsidRPr="00D46046" w:rsidRDefault="00F1140B" w:rsidP="00F51843">
      <w:r w:rsidRPr="00D46046">
        <w:rPr>
          <w:noProof/>
        </w:rPr>
        <w:drawing>
          <wp:inline distT="0" distB="0" distL="0" distR="0" wp14:anchorId="31D4D0BB" wp14:editId="032399CA">
            <wp:extent cx="6645910" cy="570230"/>
            <wp:effectExtent l="0" t="0" r="2540" b="1270"/>
            <wp:docPr id="57452390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523902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7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FC3B2" w14:textId="42AE7126" w:rsidR="00F1140B" w:rsidRPr="00D46046" w:rsidRDefault="00F1140B" w:rsidP="00F51843">
      <w:r w:rsidRPr="00D46046">
        <w:t>Voici la table dans SQL Management Studio</w:t>
      </w:r>
    </w:p>
    <w:p w14:paraId="47ADA0A6" w14:textId="62FEAC0B" w:rsidR="00F1140B" w:rsidRPr="00D46046" w:rsidRDefault="00F1140B" w:rsidP="00F51843">
      <w:r w:rsidRPr="00D46046">
        <w:rPr>
          <w:noProof/>
        </w:rPr>
        <w:drawing>
          <wp:inline distT="0" distB="0" distL="0" distR="0" wp14:anchorId="5F1B20A0" wp14:editId="4CEC1496">
            <wp:extent cx="6645910" cy="3503295"/>
            <wp:effectExtent l="0" t="0" r="2540" b="1905"/>
            <wp:docPr id="1310361694" name="Image 1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361694" name="Image 1" descr="Une image contenant texte, capture d’écran, logiciel, Icône d’ordinateur&#10;&#10;Description générée automatiquement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0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877ED" w14:textId="77777777" w:rsidR="00B41468" w:rsidRPr="00D46046" w:rsidRDefault="00B41468" w:rsidP="00F51843"/>
    <w:p w14:paraId="287A7F60" w14:textId="619E93A6" w:rsidR="00B41468" w:rsidRPr="00D46046" w:rsidRDefault="00B41468" w:rsidP="00F51843">
      <w:r w:rsidRPr="00D46046">
        <w:t>Le fichier texte est dans la colonne TRSFILE</w:t>
      </w:r>
    </w:p>
    <w:p w14:paraId="461B5260" w14:textId="50B08D98" w:rsidR="00B41468" w:rsidRPr="00D46046" w:rsidRDefault="00B41468" w:rsidP="00F51843">
      <w:r w:rsidRPr="00D46046">
        <w:rPr>
          <w:noProof/>
        </w:rPr>
        <w:drawing>
          <wp:inline distT="0" distB="0" distL="0" distR="0" wp14:anchorId="2034E2D4" wp14:editId="6818CC1D">
            <wp:extent cx="6645910" cy="336550"/>
            <wp:effectExtent l="0" t="0" r="2540" b="6350"/>
            <wp:docPr id="101399710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997108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31BEC" w14:textId="7625FA71" w:rsidR="00B41468" w:rsidRPr="00D46046" w:rsidRDefault="00DA339E" w:rsidP="00F51843">
      <w:r w:rsidRPr="00D46046">
        <w:t>TRSID</w:t>
      </w:r>
    </w:p>
    <w:p w14:paraId="3144668F" w14:textId="67438A51" w:rsidR="00B41468" w:rsidRPr="00D46046" w:rsidRDefault="00B41468" w:rsidP="00F51843">
      <w:r w:rsidRPr="00D46046">
        <w:t>TRSENTITE 99 (correspond aux pièces de vente</w:t>
      </w:r>
      <w:r w:rsidR="00DA339E" w:rsidRPr="00D46046">
        <w:t>s</w:t>
      </w:r>
      <w:r w:rsidRPr="00D46046">
        <w:t>)</w:t>
      </w:r>
    </w:p>
    <w:p w14:paraId="377247C7" w14:textId="1FBE0E51" w:rsidR="00DA339E" w:rsidRPr="00D46046" w:rsidRDefault="00DA339E" w:rsidP="00F51843">
      <w:r w:rsidRPr="00D46046">
        <w:t>TRSPROFIL : ID du profil (s’il y en a un)</w:t>
      </w:r>
    </w:p>
    <w:p w14:paraId="2CC9FA4B" w14:textId="48911859" w:rsidR="00DA339E" w:rsidRPr="00D46046" w:rsidRDefault="00DA339E" w:rsidP="00F51843">
      <w:r w:rsidRPr="00D46046">
        <w:t>TRSSEPARATEUR</w:t>
      </w:r>
      <w:r w:rsidRPr="00D46046">
        <w:br/>
        <w:t xml:space="preserve">C (tabulation)  </w:t>
      </w:r>
      <w:r w:rsidRPr="00D46046">
        <w:br/>
        <w:t>V (virgule)</w:t>
      </w:r>
    </w:p>
    <w:p w14:paraId="78BF318A" w14:textId="77777777" w:rsidR="00302876" w:rsidRPr="00D46046" w:rsidRDefault="00DA339E" w:rsidP="00F51843">
      <w:r w:rsidRPr="00D46046">
        <w:t>TRSETAT :</w:t>
      </w:r>
      <w:r w:rsidRPr="00D46046">
        <w:br/>
        <w:t>I (en attente d’être traité)</w:t>
      </w:r>
      <w:r w:rsidRPr="00D46046">
        <w:br/>
        <w:t>C (en cours)</w:t>
      </w:r>
      <w:r w:rsidR="00302876" w:rsidRPr="00D46046">
        <w:br/>
        <w:t>T (terminé)</w:t>
      </w:r>
      <w:r w:rsidR="00302876" w:rsidRPr="00D46046">
        <w:br/>
        <w:t>E (erreur)</w:t>
      </w:r>
    </w:p>
    <w:p w14:paraId="2CD4281E" w14:textId="2D2FB023" w:rsidR="00DA339E" w:rsidRPr="00D46046" w:rsidRDefault="00302876" w:rsidP="00F51843">
      <w:r w:rsidRPr="00D46046">
        <w:t>TRSERREUR : ID de l’erreur rencontré s’il y a E dans TRSETAT</w:t>
      </w:r>
      <w:r w:rsidR="00DA339E" w:rsidRPr="00D46046">
        <w:br/>
      </w:r>
      <w:r w:rsidRPr="00D46046">
        <w:br/>
      </w:r>
      <w:r w:rsidR="00A3564E" w:rsidRPr="00D46046">
        <w:t>TRSOBJET : ID de la pièce créé</w:t>
      </w:r>
    </w:p>
    <w:p w14:paraId="5C140139" w14:textId="25BF8D0A" w:rsidR="00B41468" w:rsidRPr="00D46046" w:rsidRDefault="00BF3D08" w:rsidP="00F51843">
      <w:r w:rsidRPr="00D46046">
        <w:t>TRSCODEOBJET : Numéro de la pièce</w:t>
      </w:r>
    </w:p>
    <w:p w14:paraId="4DEB0D17" w14:textId="6B808F48" w:rsidR="00BF3D08" w:rsidRPr="00D46046" w:rsidRDefault="00BF3D08" w:rsidP="00F51843">
      <w:r w:rsidRPr="00D46046">
        <w:rPr>
          <w:noProof/>
        </w:rPr>
        <w:drawing>
          <wp:inline distT="0" distB="0" distL="0" distR="0" wp14:anchorId="3E05A036" wp14:editId="7FEB0869">
            <wp:extent cx="6645910" cy="2649855"/>
            <wp:effectExtent l="0" t="0" r="2540" b="0"/>
            <wp:docPr id="480243822" name="Image 1" descr="Une image contenant texte, logiciel, capture d’écran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43822" name="Image 1" descr="Une image contenant texte, logiciel, capture d’écran, Logiciel multimédia&#10;&#10;Description générée automatiquement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67071" w14:textId="77777777" w:rsidR="00BF3D08" w:rsidRPr="00D46046" w:rsidRDefault="00BF3D08" w:rsidP="00F51843"/>
    <w:p w14:paraId="50747559" w14:textId="5611DB5A" w:rsidR="00BF3D08" w:rsidRPr="00D46046" w:rsidRDefault="00BF3D08" w:rsidP="00F51843">
      <w:r w:rsidRPr="00D46046">
        <w:t>ATTENTION</w:t>
      </w:r>
    </w:p>
    <w:p w14:paraId="491A248D" w14:textId="56CD844F" w:rsidR="00BF3D08" w:rsidRPr="00D46046" w:rsidRDefault="00BF3D08" w:rsidP="00F51843">
      <w:r w:rsidRPr="00D46046">
        <w:t>Toutes les informations paramétrées dans l’automate de transfert ne sont inscrites dans la base.</w:t>
      </w:r>
      <w:r w:rsidRPr="00D46046">
        <w:br/>
        <w:t>La configuration/paramétrage est conservé dans les fichiers .xml situés dans C:/Programme (x86)\WaveSoft\PGI\</w:t>
      </w:r>
      <w:proofErr w:type="spellStart"/>
      <w:r w:rsidRPr="00D46046">
        <w:t>WaveTrans</w:t>
      </w:r>
      <w:proofErr w:type="spellEnd"/>
      <w:r w:rsidRPr="00D46046">
        <w:t>\data</w:t>
      </w:r>
    </w:p>
    <w:p w14:paraId="70471288" w14:textId="6B04947F" w:rsidR="00BF3D08" w:rsidRPr="00D46046" w:rsidRDefault="00BF3D08" w:rsidP="00F51843">
      <w:r w:rsidRPr="00D46046">
        <w:rPr>
          <w:noProof/>
        </w:rPr>
        <w:lastRenderedPageBreak/>
        <w:drawing>
          <wp:inline distT="0" distB="0" distL="0" distR="0" wp14:anchorId="29C1ACCC" wp14:editId="5DCF38D1">
            <wp:extent cx="6645910" cy="2454275"/>
            <wp:effectExtent l="0" t="0" r="2540" b="3175"/>
            <wp:docPr id="237707671" name="Image 1" descr="Une image contenant texte, logiciel, Icône d’ordinateur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07671" name="Image 1" descr="Une image contenant texte, logiciel, Icône d’ordinateur, Page web&#10;&#10;Description générée automatiquement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A5A66" w14:textId="6754FC03" w:rsidR="00BF3D08" w:rsidRPr="00D46046" w:rsidRDefault="00BF3D08" w:rsidP="00F51843">
      <w:r w:rsidRPr="00D46046">
        <w:rPr>
          <w:noProof/>
        </w:rPr>
        <w:drawing>
          <wp:inline distT="0" distB="0" distL="0" distR="0" wp14:anchorId="4254DDE0" wp14:editId="0518B183">
            <wp:extent cx="6645910" cy="3168650"/>
            <wp:effectExtent l="0" t="0" r="2540" b="0"/>
            <wp:docPr id="780393802" name="Image 1" descr="Une image contenant texte, Police, nombr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393802" name="Image 1" descr="Une image contenant texte, Police, nombre, logiciel&#10;&#10;Description générée automatiquement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51881" w14:textId="0F19E74E" w:rsidR="00BF3D08" w:rsidRPr="00D46046" w:rsidRDefault="00BF3D08">
      <w:r w:rsidRPr="00D46046">
        <w:br w:type="page"/>
      </w:r>
    </w:p>
    <w:p w14:paraId="6FCB5806" w14:textId="1758798E" w:rsidR="00BF3D08" w:rsidRPr="00D46046" w:rsidRDefault="00BF3D08" w:rsidP="00F51843"/>
    <w:sectPr w:rsidR="00BF3D08" w:rsidRPr="00D46046" w:rsidSect="00CA478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4BF0D79"/>
    <w:multiLevelType w:val="multilevel"/>
    <w:tmpl w:val="2056D2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91D0A04"/>
    <w:multiLevelType w:val="multilevel"/>
    <w:tmpl w:val="DBE21B2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359553DB"/>
    <w:multiLevelType w:val="hybridMultilevel"/>
    <w:tmpl w:val="44BC6450"/>
    <w:lvl w:ilvl="0" w:tplc="2C5C10AE">
      <w:start w:val="1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FD71AD"/>
    <w:multiLevelType w:val="hybridMultilevel"/>
    <w:tmpl w:val="01B49946"/>
    <w:lvl w:ilvl="0" w:tplc="E4A668C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513E63"/>
    <w:multiLevelType w:val="hybridMultilevel"/>
    <w:tmpl w:val="6C9CFBCC"/>
    <w:lvl w:ilvl="0" w:tplc="1A00B886">
      <w:start w:val="4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492268"/>
    <w:multiLevelType w:val="hybridMultilevel"/>
    <w:tmpl w:val="5316070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406151"/>
    <w:multiLevelType w:val="hybridMultilevel"/>
    <w:tmpl w:val="5D96AB58"/>
    <w:lvl w:ilvl="0" w:tplc="1A00B886">
      <w:start w:val="4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CFE0F4A"/>
    <w:multiLevelType w:val="hybridMultilevel"/>
    <w:tmpl w:val="8D52080A"/>
    <w:lvl w:ilvl="0" w:tplc="6AEEA110">
      <w:numFmt w:val="bullet"/>
      <w:lvlText w:val="•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5839314">
    <w:abstractNumId w:val="0"/>
  </w:num>
  <w:num w:numId="2" w16cid:durableId="353507251">
    <w:abstractNumId w:val="5"/>
  </w:num>
  <w:num w:numId="3" w16cid:durableId="1261530684">
    <w:abstractNumId w:val="7"/>
  </w:num>
  <w:num w:numId="4" w16cid:durableId="1634672188">
    <w:abstractNumId w:val="4"/>
  </w:num>
  <w:num w:numId="5" w16cid:durableId="398409434">
    <w:abstractNumId w:val="3"/>
  </w:num>
  <w:num w:numId="6" w16cid:durableId="234824440">
    <w:abstractNumId w:val="1"/>
  </w:num>
  <w:num w:numId="7" w16cid:durableId="947008063">
    <w:abstractNumId w:val="6"/>
  </w:num>
  <w:num w:numId="8" w16cid:durableId="168613434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attachedTemplate r:id="rId1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C68"/>
    <w:rsid w:val="00010DF9"/>
    <w:rsid w:val="00021AF3"/>
    <w:rsid w:val="00080BE0"/>
    <w:rsid w:val="00086A25"/>
    <w:rsid w:val="00090F4A"/>
    <w:rsid w:val="000A3A26"/>
    <w:rsid w:val="000E13C6"/>
    <w:rsid w:val="00125041"/>
    <w:rsid w:val="001316D3"/>
    <w:rsid w:val="0018220E"/>
    <w:rsid w:val="001D720C"/>
    <w:rsid w:val="002315B5"/>
    <w:rsid w:val="00250575"/>
    <w:rsid w:val="002A62EF"/>
    <w:rsid w:val="002F3EC3"/>
    <w:rsid w:val="00302876"/>
    <w:rsid w:val="00310047"/>
    <w:rsid w:val="00330E2D"/>
    <w:rsid w:val="00377F0A"/>
    <w:rsid w:val="00381AF9"/>
    <w:rsid w:val="003E38FA"/>
    <w:rsid w:val="00432FE8"/>
    <w:rsid w:val="004503B6"/>
    <w:rsid w:val="004573ED"/>
    <w:rsid w:val="004A3DBA"/>
    <w:rsid w:val="004C4E6C"/>
    <w:rsid w:val="0050079B"/>
    <w:rsid w:val="00581DAE"/>
    <w:rsid w:val="005851BB"/>
    <w:rsid w:val="00585F19"/>
    <w:rsid w:val="005A59BA"/>
    <w:rsid w:val="005B2113"/>
    <w:rsid w:val="005D19C3"/>
    <w:rsid w:val="006463D6"/>
    <w:rsid w:val="006573B6"/>
    <w:rsid w:val="00670745"/>
    <w:rsid w:val="00676DAC"/>
    <w:rsid w:val="006A7C1C"/>
    <w:rsid w:val="006C3F52"/>
    <w:rsid w:val="006F7080"/>
    <w:rsid w:val="007069C9"/>
    <w:rsid w:val="0071061E"/>
    <w:rsid w:val="007B6E54"/>
    <w:rsid w:val="007D5687"/>
    <w:rsid w:val="007E6242"/>
    <w:rsid w:val="007F012F"/>
    <w:rsid w:val="00800B09"/>
    <w:rsid w:val="00816432"/>
    <w:rsid w:val="00834506"/>
    <w:rsid w:val="0086039B"/>
    <w:rsid w:val="008937B2"/>
    <w:rsid w:val="008E36C2"/>
    <w:rsid w:val="00937F59"/>
    <w:rsid w:val="00987D3C"/>
    <w:rsid w:val="00992202"/>
    <w:rsid w:val="009F09C5"/>
    <w:rsid w:val="00A20EF7"/>
    <w:rsid w:val="00A3564E"/>
    <w:rsid w:val="00A7328C"/>
    <w:rsid w:val="00A8710C"/>
    <w:rsid w:val="00AA037D"/>
    <w:rsid w:val="00AA3ABF"/>
    <w:rsid w:val="00AC47FE"/>
    <w:rsid w:val="00B001D5"/>
    <w:rsid w:val="00B112EC"/>
    <w:rsid w:val="00B41468"/>
    <w:rsid w:val="00BE107F"/>
    <w:rsid w:val="00BF3D08"/>
    <w:rsid w:val="00BF57DE"/>
    <w:rsid w:val="00BF60E6"/>
    <w:rsid w:val="00C27C68"/>
    <w:rsid w:val="00C41761"/>
    <w:rsid w:val="00C44132"/>
    <w:rsid w:val="00C9344B"/>
    <w:rsid w:val="00CA478D"/>
    <w:rsid w:val="00CA4B1C"/>
    <w:rsid w:val="00CC723E"/>
    <w:rsid w:val="00CE56BF"/>
    <w:rsid w:val="00D046AF"/>
    <w:rsid w:val="00D21C22"/>
    <w:rsid w:val="00D46046"/>
    <w:rsid w:val="00DA339E"/>
    <w:rsid w:val="00DE2D42"/>
    <w:rsid w:val="00DF0EF8"/>
    <w:rsid w:val="00DF2176"/>
    <w:rsid w:val="00E107B0"/>
    <w:rsid w:val="00E407B7"/>
    <w:rsid w:val="00EA00C2"/>
    <w:rsid w:val="00EA089A"/>
    <w:rsid w:val="00EE2B07"/>
    <w:rsid w:val="00EE7F86"/>
    <w:rsid w:val="00EF7D5E"/>
    <w:rsid w:val="00F1140B"/>
    <w:rsid w:val="00F51843"/>
    <w:rsid w:val="00F647C9"/>
    <w:rsid w:val="00F77D8A"/>
    <w:rsid w:val="00FA66F2"/>
    <w:rsid w:val="00FC086F"/>
    <w:rsid w:val="00FD3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06B5A8"/>
  <w15:chartTrackingRefBased/>
  <w15:docId w15:val="{08509770-529A-4D06-9F33-CEC134B69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3F52"/>
  </w:style>
  <w:style w:type="paragraph" w:styleId="Titre1">
    <w:name w:val="heading 1"/>
    <w:basedOn w:val="Normal"/>
    <w:next w:val="Normal"/>
    <w:link w:val="Titre1Car"/>
    <w:uiPriority w:val="9"/>
    <w:qFormat/>
    <w:rsid w:val="0081643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40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81643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sz w:val="28"/>
      <w:szCs w:val="32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5A59BA"/>
    <w:pPr>
      <w:keepNext/>
      <w:keepLines/>
      <w:spacing w:before="160" w:after="80"/>
      <w:outlineLvl w:val="2"/>
    </w:pPr>
    <w:rPr>
      <w:rFonts w:eastAsiaTheme="majorEastAsia" w:cstheme="majorBidi"/>
      <w:sz w:val="24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816432"/>
    <w:pPr>
      <w:keepNext/>
      <w:keepLines/>
      <w:spacing w:before="80" w:after="40"/>
      <w:outlineLvl w:val="3"/>
    </w:pPr>
    <w:rPr>
      <w:rFonts w:eastAsiaTheme="majorEastAsia" w:cstheme="majorBidi"/>
      <w:i/>
      <w:iCs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5A59B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5A59B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5A59B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5A59B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5A59B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816432"/>
    <w:rPr>
      <w:rFonts w:asciiTheme="majorHAnsi" w:eastAsiaTheme="majorEastAsia" w:hAnsiTheme="majorHAnsi" w:cstheme="majorBidi"/>
      <w:color w:val="000000" w:themeColor="text1"/>
      <w:sz w:val="32"/>
      <w:szCs w:val="40"/>
    </w:rPr>
  </w:style>
  <w:style w:type="character" w:customStyle="1" w:styleId="Titre2Car">
    <w:name w:val="Titre 2 Car"/>
    <w:basedOn w:val="Policepardfaut"/>
    <w:link w:val="Titre2"/>
    <w:uiPriority w:val="9"/>
    <w:rsid w:val="00816432"/>
    <w:rPr>
      <w:rFonts w:asciiTheme="majorHAnsi" w:eastAsiaTheme="majorEastAsia" w:hAnsiTheme="majorHAnsi" w:cstheme="majorBidi"/>
      <w:sz w:val="28"/>
      <w:szCs w:val="32"/>
    </w:rPr>
  </w:style>
  <w:style w:type="character" w:customStyle="1" w:styleId="Titre3Car">
    <w:name w:val="Titre 3 Car"/>
    <w:basedOn w:val="Policepardfaut"/>
    <w:link w:val="Titre3"/>
    <w:uiPriority w:val="9"/>
    <w:rsid w:val="005A59BA"/>
    <w:rPr>
      <w:rFonts w:eastAsiaTheme="majorEastAsia" w:cstheme="majorBidi"/>
      <w:sz w:val="24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816432"/>
    <w:rPr>
      <w:rFonts w:eastAsiaTheme="majorEastAsia" w:cstheme="majorBidi"/>
      <w:i/>
      <w:iCs/>
    </w:rPr>
  </w:style>
  <w:style w:type="character" w:customStyle="1" w:styleId="Titre5Car">
    <w:name w:val="Titre 5 Car"/>
    <w:basedOn w:val="Policepardfaut"/>
    <w:link w:val="Titre5"/>
    <w:uiPriority w:val="9"/>
    <w:semiHidden/>
    <w:rsid w:val="005A59BA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5A59BA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5A59BA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5A59BA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5A59BA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5A59B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5A59B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5A59B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5A59B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5A59B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5A59BA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5A59BA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C44132"/>
    <w:rPr>
      <w:i/>
      <w:iCs/>
      <w:color w:val="auto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C4413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C44132"/>
    <w:rPr>
      <w:i/>
      <w:iCs/>
    </w:rPr>
  </w:style>
  <w:style w:type="character" w:styleId="Rfrenceintense">
    <w:name w:val="Intense Reference"/>
    <w:basedOn w:val="Policepardfaut"/>
    <w:uiPriority w:val="32"/>
    <w:qFormat/>
    <w:rsid w:val="00C44132"/>
    <w:rPr>
      <w:b/>
      <w:bCs/>
      <w:smallCaps/>
      <w:color w:val="auto"/>
      <w:spacing w:val="5"/>
    </w:rPr>
  </w:style>
  <w:style w:type="character" w:styleId="Lienhypertexte">
    <w:name w:val="Hyperlink"/>
    <w:basedOn w:val="Policepardfaut"/>
    <w:uiPriority w:val="99"/>
    <w:unhideWhenUsed/>
    <w:rsid w:val="00AA037D"/>
    <w:rPr>
      <w:color w:val="467886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A037D"/>
    <w:rPr>
      <w:color w:val="605E5C"/>
      <w:shd w:val="clear" w:color="auto" w:fill="E1DFDD"/>
    </w:rPr>
  </w:style>
  <w:style w:type="character" w:customStyle="1" w:styleId="ui-provider">
    <w:name w:val="ui-provider"/>
    <w:basedOn w:val="Policepardfaut"/>
    <w:rsid w:val="00086A25"/>
  </w:style>
  <w:style w:type="paragraph" w:styleId="NormalWeb">
    <w:name w:val="Normal (Web)"/>
    <w:basedOn w:val="Normal"/>
    <w:uiPriority w:val="99"/>
    <w:semiHidden/>
    <w:unhideWhenUsed/>
    <w:rsid w:val="00D46046"/>
    <w:pPr>
      <w:spacing w:before="100" w:beforeAutospacing="1" w:after="100" w:afterAutospacing="1" w:line="240" w:lineRule="auto"/>
    </w:pPr>
    <w:rPr>
      <w:rFonts w:ascii="Aptos" w:hAnsi="Aptos" w:cs="Aptos"/>
      <w:kern w:val="0"/>
      <w:sz w:val="24"/>
      <w:szCs w:val="24"/>
      <w:lang w:eastAsia="fr-FR"/>
      <w14:ligatures w14:val="none"/>
    </w:rPr>
  </w:style>
  <w:style w:type="character" w:styleId="lev">
    <w:name w:val="Strong"/>
    <w:basedOn w:val="Policepardfaut"/>
    <w:uiPriority w:val="22"/>
    <w:qFormat/>
    <w:rsid w:val="00D4604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606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9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46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68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5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1.png"/><Relationship Id="rId16" Type="http://schemas.openxmlformats.org/officeDocument/2006/relationships/image" Target="media/image10.png"/><Relationship Id="rId107" Type="http://schemas.openxmlformats.org/officeDocument/2006/relationships/image" Target="media/image99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08" Type="http://schemas.openxmlformats.org/officeDocument/2006/relationships/fontTable" Target="fontTable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hyperlink" Target="https://us06web.zoom.us/rec/share/YMtg1L7zrLBEHYFtaOp5dW8Tl-sRx-GpQHpinGoPSh0YmH87fWaTIITdCCPK5ZWi.HOtKaeuvbIO9NPPf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tmp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hyperlink" Target="https://us06web.zoom.us/rec/share/J5Qkj9X7stNT4xXuLCoKBb9aDr9v5V8NA2RNJcGoEQeFWdPJhFWnuEhJFXI9-fCV.1BoCqwPnnPwo4GbN" TargetMode="External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theme" Target="theme/theme1.xml"/><Relationship Id="rId34" Type="http://schemas.openxmlformats.org/officeDocument/2006/relationships/image" Target="media/image28.png"/><Relationship Id="rId50" Type="http://schemas.openxmlformats.org/officeDocument/2006/relationships/hyperlink" Target="https://us06web.zoom.us/rec/share/Sk9bt9coSEsVg0Lt1DLLpDFIKd9pvFbd4iB-LiJIzqFi3GrhjLwnST4XTyAM1us9.fy_qFmEH_VlhBLtW" TargetMode="External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9.png"/><Relationship Id="rId87" Type="http://schemas.openxmlformats.org/officeDocument/2006/relationships/image" Target="media/image7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milie\Documents\Mod&#232;les%20Office%20personnalis&#233;s\ATOO_MODELE_WORD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B3A698-74F0-4C33-A227-732C7FA1C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ATOO_MODELE_WORD.dotx</Template>
  <TotalTime>78</TotalTime>
  <Pages>50</Pages>
  <Words>1607</Words>
  <Characters>8839</Characters>
  <Application>Microsoft Office Word</Application>
  <DocSecurity>0</DocSecurity>
  <Lines>73</Lines>
  <Paragraphs>20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CARION</dc:creator>
  <cp:keywords/>
  <dc:description/>
  <cp:lastModifiedBy>Emilie CARION</cp:lastModifiedBy>
  <cp:revision>7</cp:revision>
  <dcterms:created xsi:type="dcterms:W3CDTF">2024-04-09T14:23:00Z</dcterms:created>
  <dcterms:modified xsi:type="dcterms:W3CDTF">2024-05-30T14:05:00Z</dcterms:modified>
</cp:coreProperties>
</file>