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3EC8B1" w14:textId="3CE61A31" w:rsidR="00381AF9" w:rsidRDefault="00381AF9" w:rsidP="00DF2176">
      <w:pPr>
        <w:pStyle w:val="Titre1"/>
      </w:pPr>
      <w:r>
        <w:t xml:space="preserve">Atoo-Sync </w:t>
      </w:r>
      <w:r w:rsidR="006472A3">
        <w:t>Cloud</w:t>
      </w:r>
      <w:r>
        <w:t xml:space="preserve"> – </w:t>
      </w:r>
      <w:r w:rsidR="006472A3">
        <w:t>Big Commerce</w:t>
      </w:r>
    </w:p>
    <w:p w14:paraId="7C8F6BA4" w14:textId="5610FC07" w:rsidR="00880E52" w:rsidRPr="00232BCC" w:rsidRDefault="00880E52" w:rsidP="00880E52">
      <w:proofErr w:type="gramStart"/>
      <w:r w:rsidRPr="00880E52">
        <w:rPr>
          <w:b/>
          <w:bCs/>
        </w:rPr>
        <w:t>url</w:t>
      </w:r>
      <w:proofErr w:type="gramEnd"/>
      <w:r w:rsidRPr="00880E52">
        <w:rPr>
          <w:b/>
          <w:bCs/>
        </w:rPr>
        <w:t xml:space="preserve"> </w:t>
      </w:r>
      <w:proofErr w:type="spellStart"/>
      <w:r w:rsidRPr="00880E52">
        <w:rPr>
          <w:b/>
          <w:bCs/>
        </w:rPr>
        <w:t>SandBox</w:t>
      </w:r>
      <w:proofErr w:type="spellEnd"/>
      <w:r w:rsidRPr="00880E52">
        <w:rPr>
          <w:b/>
          <w:bCs/>
        </w:rPr>
        <w:t xml:space="preserve"> : </w:t>
      </w:r>
      <w:hyperlink r:id="rId5" w:tgtFrame="_blank" w:history="1">
        <w:r w:rsidRPr="00880E52">
          <w:rPr>
            <w:rStyle w:val="Lienhypertexte"/>
          </w:rPr>
          <w:t>https://atoo-sync-n3.mybigcommerce.com/admin</w:t>
        </w:r>
      </w:hyperlink>
      <w:r w:rsidR="00232BCC">
        <w:br/>
      </w:r>
      <w:r w:rsidRPr="00880E52">
        <w:t xml:space="preserve">url: </w:t>
      </w:r>
      <w:hyperlink r:id="rId6" w:history="1">
        <w:r w:rsidR="00232BCC" w:rsidRPr="00880E52">
          <w:rPr>
            <w:rStyle w:val="Lienhypertexte"/>
          </w:rPr>
          <w:t>https://login.bigcommerce.com/login</w:t>
        </w:r>
      </w:hyperlink>
      <w:r w:rsidR="00232BCC">
        <w:br/>
      </w:r>
      <w:r w:rsidRPr="00880E52">
        <w:t xml:space="preserve">Email: </w:t>
      </w:r>
      <w:hyperlink r:id="rId7" w:history="1">
        <w:r w:rsidR="00232BCC" w:rsidRPr="00880E52">
          <w:rPr>
            <w:rStyle w:val="Lienhypertexte"/>
          </w:rPr>
          <w:t>donat@atoo-next.net</w:t>
        </w:r>
      </w:hyperlink>
      <w:r w:rsidR="00232BCC">
        <w:br/>
      </w:r>
      <w:r w:rsidRPr="00880E52">
        <w:t>Mot de passe: Q</w:t>
      </w:r>
      <w:r w:rsidRPr="00880E52">
        <w:rPr>
          <w:b/>
          <w:bCs/>
        </w:rPr>
        <w:t>&lt;n6YQg1\</w:t>
      </w:r>
      <w:proofErr w:type="spellStart"/>
      <w:r w:rsidRPr="00880E52">
        <w:rPr>
          <w:b/>
          <w:bCs/>
        </w:rPr>
        <w:t>Q~hD</w:t>
      </w:r>
      <w:proofErr w:type="spellEnd"/>
      <w:r w:rsidRPr="00880E52">
        <w:rPr>
          <w:b/>
          <w:bCs/>
        </w:rPr>
        <w:t>[?g</w:t>
      </w:r>
    </w:p>
    <w:p w14:paraId="7B39D6A4" w14:textId="77777777" w:rsidR="00C25534" w:rsidRDefault="00C25534" w:rsidP="00880E52">
      <w:pPr>
        <w:rPr>
          <w:b/>
          <w:bCs/>
        </w:rPr>
      </w:pPr>
    </w:p>
    <w:p w14:paraId="2AF2E16B" w14:textId="2E7C84E6" w:rsidR="00C25534" w:rsidRDefault="00161FA3" w:rsidP="00161FA3">
      <w:pPr>
        <w:pStyle w:val="Titre2"/>
      </w:pPr>
      <w:r>
        <w:t>1 | Création du profil</w:t>
      </w:r>
    </w:p>
    <w:p w14:paraId="74F3F0C6" w14:textId="77777777" w:rsidR="00FB2A41" w:rsidRDefault="00FB2A41" w:rsidP="00FB2A41"/>
    <w:p w14:paraId="49D7C146" w14:textId="751E8114" w:rsidR="00FB2A41" w:rsidRPr="00FB2A41" w:rsidRDefault="00FB2A41" w:rsidP="00FB2A41">
      <w:r>
        <w:rPr>
          <w:noProof/>
        </w:rPr>
        <w:drawing>
          <wp:inline distT="0" distB="0" distL="0" distR="0" wp14:anchorId="2E4AD6A0" wp14:editId="0818836F">
            <wp:extent cx="1762371" cy="457264"/>
            <wp:effectExtent l="0" t="0" r="0" b="0"/>
            <wp:docPr id="135469059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9059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00A07" w14:textId="77777777" w:rsidR="00FB2A41" w:rsidRDefault="00FB2A41" w:rsidP="00FB2A41"/>
    <w:p w14:paraId="24837E64" w14:textId="56D6BF97" w:rsidR="00FB2A41" w:rsidRDefault="00FB2A41" w:rsidP="00FB2A41">
      <w:r w:rsidRPr="00FB2A41">
        <w:drawing>
          <wp:inline distT="0" distB="0" distL="0" distR="0" wp14:anchorId="1178A3EE" wp14:editId="1ED1F8C1">
            <wp:extent cx="6645910" cy="2747645"/>
            <wp:effectExtent l="0" t="0" r="2540" b="0"/>
            <wp:docPr id="1443928318" name="Image 1" descr="Une image contenant texte, capture d’écran, Police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28318" name="Image 1" descr="Une image contenant texte, capture d’écran, Police, Marqu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19B38" w14:textId="77777777" w:rsidR="00FB2A41" w:rsidRDefault="00FB2A41" w:rsidP="00FB2A41">
      <w:r>
        <w:rPr>
          <w:noProof/>
        </w:rPr>
        <w:drawing>
          <wp:inline distT="0" distB="0" distL="0" distR="0" wp14:anchorId="4FBFDE29" wp14:editId="783C3212">
            <wp:extent cx="6645910" cy="3765550"/>
            <wp:effectExtent l="0" t="0" r="2540" b="6350"/>
            <wp:docPr id="149796476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6476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A8B3" w14:textId="17D91DC5" w:rsidR="00FB2A41" w:rsidRDefault="00FB2A41" w:rsidP="00FB2A41">
      <w:r>
        <w:lastRenderedPageBreak/>
        <w:t>Connexion d’EBP Saas</w:t>
      </w:r>
    </w:p>
    <w:p w14:paraId="64A2D37D" w14:textId="231AB0B5" w:rsidR="00FB2A41" w:rsidRDefault="00FB2A41" w:rsidP="00FB2A41">
      <w:r w:rsidRPr="00FB2A41">
        <w:drawing>
          <wp:inline distT="0" distB="0" distL="0" distR="0" wp14:anchorId="51F9DD74" wp14:editId="4424E9C5">
            <wp:extent cx="6645910" cy="3754120"/>
            <wp:effectExtent l="0" t="0" r="2540" b="0"/>
            <wp:docPr id="399756542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56542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485E7" w14:textId="77777777" w:rsidR="00FB2A41" w:rsidRPr="00FB2A41" w:rsidRDefault="00FB2A41" w:rsidP="00FB2A41"/>
    <w:p w14:paraId="24843B30" w14:textId="6FFB4778" w:rsidR="006472A3" w:rsidRDefault="00C25534" w:rsidP="006472A3">
      <w:r w:rsidRPr="00C25534">
        <w:drawing>
          <wp:inline distT="0" distB="0" distL="0" distR="0" wp14:anchorId="15F1CBD2" wp14:editId="0368D51E">
            <wp:extent cx="6645910" cy="3689350"/>
            <wp:effectExtent l="0" t="0" r="2540" b="6350"/>
            <wp:docPr id="1668043312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043312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5ED78" w14:textId="7BDFA65B" w:rsidR="00381AF9" w:rsidRDefault="00C25534" w:rsidP="00AA037D">
      <w:r w:rsidRPr="00C25534">
        <w:lastRenderedPageBreak/>
        <w:drawing>
          <wp:inline distT="0" distB="0" distL="0" distR="0" wp14:anchorId="4DFDE56C" wp14:editId="64AF102E">
            <wp:extent cx="6645910" cy="5401310"/>
            <wp:effectExtent l="0" t="0" r="2540" b="8890"/>
            <wp:docPr id="617770337" name="Image 1" descr="Une image contenant texte, capture d’écran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70337" name="Image 1" descr="Une image contenant texte, capture d’écran, Page web, Site web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EED47" w14:textId="14D5E161" w:rsidR="00C25534" w:rsidRDefault="00C25534" w:rsidP="00AA037D">
      <w:r w:rsidRPr="00C25534">
        <w:drawing>
          <wp:inline distT="0" distB="0" distL="0" distR="0" wp14:anchorId="6C3406D3" wp14:editId="71315F26">
            <wp:extent cx="6645910" cy="2695575"/>
            <wp:effectExtent l="0" t="0" r="2540" b="9525"/>
            <wp:docPr id="1902799026" name="Image 1" descr="Une image contenant texte, Police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99026" name="Image 1" descr="Une image contenant texte, Police, logiciel, nombr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4D84" w14:textId="77777777" w:rsidR="00C25534" w:rsidRDefault="00C25534" w:rsidP="00AA037D"/>
    <w:p w14:paraId="6D034FBA" w14:textId="77777777" w:rsidR="00161FA3" w:rsidRDefault="00161FA3" w:rsidP="00AA037D">
      <w:r>
        <w:rPr>
          <w:noProof/>
        </w:rPr>
        <w:lastRenderedPageBreak/>
        <w:drawing>
          <wp:inline distT="0" distB="0" distL="0" distR="0" wp14:anchorId="2C8A664B" wp14:editId="4108D0C1">
            <wp:extent cx="6645910" cy="4053205"/>
            <wp:effectExtent l="0" t="0" r="2540" b="4445"/>
            <wp:docPr id="690175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753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20F49" w14:textId="0A3D4EC3" w:rsidR="00C25534" w:rsidRDefault="00C25534" w:rsidP="00AA037D"/>
    <w:p w14:paraId="7AA76A85" w14:textId="2927F464" w:rsidR="00AD2FA1" w:rsidRDefault="00574A92" w:rsidP="00574A92">
      <w:pPr>
        <w:pStyle w:val="Titre2"/>
      </w:pPr>
      <w:r>
        <w:t xml:space="preserve">2 | </w:t>
      </w:r>
      <w:r w:rsidR="00AD2FA1">
        <w:t>Configuration du profil</w:t>
      </w:r>
    </w:p>
    <w:p w14:paraId="4DFB8CD1" w14:textId="62AFDFAC" w:rsidR="0044786C" w:rsidRPr="0044786C" w:rsidRDefault="0044786C" w:rsidP="0044786C">
      <w:r>
        <w:t>Vous allez paramétrer votre profil pour établir la connexion entre l’API EBP Saas et l’API BIGCOMMERCE</w:t>
      </w:r>
    </w:p>
    <w:p w14:paraId="1ACDBAC8" w14:textId="362A6F07" w:rsidR="0044786C" w:rsidRDefault="0044786C" w:rsidP="0044786C">
      <w:r w:rsidRPr="0044786C">
        <w:drawing>
          <wp:inline distT="0" distB="0" distL="0" distR="0" wp14:anchorId="14F21DD0" wp14:editId="735ADF28">
            <wp:extent cx="6645910" cy="1234440"/>
            <wp:effectExtent l="0" t="0" r="2540" b="3810"/>
            <wp:docPr id="997695189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95189" name="Image 1" descr="Une image contenant texte, capture d’écran, Police, lign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D5944" w14:textId="77777777" w:rsidR="0044786C" w:rsidRDefault="0044786C" w:rsidP="0044786C"/>
    <w:p w14:paraId="3CB3694D" w14:textId="5EFDDF69" w:rsidR="0044786C" w:rsidRDefault="00A603A2" w:rsidP="0044786C">
      <w:pPr>
        <w:pStyle w:val="Titre3"/>
      </w:pPr>
      <w:r>
        <w:t>A</w:t>
      </w:r>
      <w:r w:rsidR="0044786C">
        <w:t xml:space="preserve"> | Connexion à l’API BIGCOMMERCE</w:t>
      </w:r>
    </w:p>
    <w:p w14:paraId="45678585" w14:textId="618E6124" w:rsidR="0044786C" w:rsidRDefault="0044786C" w:rsidP="0044786C">
      <w:r>
        <w:t>Configuration de votre site web BigCommerce</w:t>
      </w:r>
    </w:p>
    <w:p w14:paraId="698ECDD4" w14:textId="15069E68" w:rsidR="0044786C" w:rsidRDefault="0044786C" w:rsidP="0044786C">
      <w:r w:rsidRPr="0044786C">
        <w:drawing>
          <wp:inline distT="0" distB="0" distL="0" distR="0" wp14:anchorId="39F7A751" wp14:editId="15B7A457">
            <wp:extent cx="6645910" cy="810895"/>
            <wp:effectExtent l="0" t="0" r="2540" b="8255"/>
            <wp:docPr id="18701260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2603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FF3AB" w14:textId="26214F4A" w:rsidR="00781F7A" w:rsidRDefault="0044786C" w:rsidP="00781F7A">
      <w:r>
        <w:t>Connectez-vous</w:t>
      </w:r>
      <w:r w:rsidR="00781F7A">
        <w:t xml:space="preserve"> à vous boutique BIGCOMMERCE exemple : </w:t>
      </w:r>
      <w:hyperlink r:id="rId18" w:history="1">
        <w:r w:rsidR="00781F7A" w:rsidRPr="00026E8F">
          <w:rPr>
            <w:rStyle w:val="Lienhypertexte"/>
          </w:rPr>
          <w:t>https://boutique.mybigcommerce.com/admin</w:t>
        </w:r>
      </w:hyperlink>
      <w:r w:rsidR="00781F7A">
        <w:br/>
      </w:r>
      <w:r w:rsidR="00781F7A">
        <w:br/>
        <w:t>Rendez-vous dans l’onglet Paramètre puis dans la section API</w:t>
      </w:r>
    </w:p>
    <w:p w14:paraId="19F3D771" w14:textId="77777777" w:rsidR="00781F7A" w:rsidRDefault="00781F7A" w:rsidP="00781F7A">
      <w:r w:rsidRPr="0014579E">
        <w:lastRenderedPageBreak/>
        <w:drawing>
          <wp:inline distT="0" distB="0" distL="0" distR="0" wp14:anchorId="74F16491" wp14:editId="6BAC08CE">
            <wp:extent cx="6645910" cy="1374140"/>
            <wp:effectExtent l="0" t="0" r="2540" b="0"/>
            <wp:docPr id="1527245022" name="Image 1" descr="Une image contenant capture d’écran, texte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45022" name="Image 1" descr="Une image contenant capture d’écran, texte, Police, logiciel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CC851" w14:textId="77777777" w:rsidR="00781F7A" w:rsidRDefault="00781F7A" w:rsidP="00781F7A">
      <w:r>
        <w:t>Cliquez sur « Créer un compte API »</w:t>
      </w:r>
    </w:p>
    <w:p w14:paraId="2BBDA318" w14:textId="77777777" w:rsidR="00781F7A" w:rsidRDefault="00781F7A" w:rsidP="00781F7A">
      <w:r w:rsidRPr="0014579E">
        <w:drawing>
          <wp:inline distT="0" distB="0" distL="0" distR="0" wp14:anchorId="41DACA09" wp14:editId="01859736">
            <wp:extent cx="6645910" cy="1040765"/>
            <wp:effectExtent l="0" t="0" r="2540" b="6985"/>
            <wp:docPr id="1637045101" name="Image 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45101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69721" w14:textId="77777777" w:rsidR="00781F7A" w:rsidRDefault="00781F7A" w:rsidP="00781F7A">
      <w:r>
        <w:t>Nommez votre API</w:t>
      </w:r>
    </w:p>
    <w:p w14:paraId="5480846F" w14:textId="77777777" w:rsidR="00781F7A" w:rsidRDefault="00781F7A" w:rsidP="00781F7A">
      <w:r w:rsidRPr="00574A92">
        <w:drawing>
          <wp:inline distT="0" distB="0" distL="0" distR="0" wp14:anchorId="7D06A138" wp14:editId="0263E0CD">
            <wp:extent cx="6645910" cy="3103880"/>
            <wp:effectExtent l="0" t="0" r="2540" b="1270"/>
            <wp:docPr id="1879221061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21061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5800C" w14:textId="77777777" w:rsidR="00781F7A" w:rsidRDefault="00781F7A" w:rsidP="00781F7A">
      <w:r>
        <w:t>Activer l’ensemble des fonctionnalités comme suit :</w:t>
      </w:r>
    </w:p>
    <w:p w14:paraId="0DEE3184" w14:textId="77777777" w:rsidR="00781F7A" w:rsidRDefault="00781F7A" w:rsidP="00781F7A">
      <w:r w:rsidRPr="00574A92">
        <w:lastRenderedPageBreak/>
        <w:drawing>
          <wp:inline distT="0" distB="0" distL="0" distR="0" wp14:anchorId="4CB3D670" wp14:editId="2A3668D9">
            <wp:extent cx="4124901" cy="7468642"/>
            <wp:effectExtent l="0" t="0" r="9525" b="0"/>
            <wp:docPr id="918539846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39846" name="Image 1" descr="Une image contenant texte, capture d’écran, Police, nombr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74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E50AD" w14:textId="77777777" w:rsidR="00781F7A" w:rsidRDefault="00781F7A" w:rsidP="00781F7A">
      <w:r w:rsidRPr="00574A92">
        <w:lastRenderedPageBreak/>
        <w:drawing>
          <wp:inline distT="0" distB="0" distL="0" distR="0" wp14:anchorId="0461155E" wp14:editId="1B7D6408">
            <wp:extent cx="4820323" cy="7421011"/>
            <wp:effectExtent l="0" t="0" r="0" b="8890"/>
            <wp:docPr id="216829488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29488" name="Image 1" descr="Une image contenant texte, capture d’écran, Polic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9A769" w14:textId="77777777" w:rsidR="00781F7A" w:rsidRDefault="00781F7A" w:rsidP="00781F7A">
      <w:r w:rsidRPr="00970AB2">
        <w:lastRenderedPageBreak/>
        <w:drawing>
          <wp:inline distT="0" distB="0" distL="0" distR="0" wp14:anchorId="3473592E" wp14:editId="4830FE1F">
            <wp:extent cx="4801270" cy="5391902"/>
            <wp:effectExtent l="0" t="0" r="0" b="0"/>
            <wp:docPr id="1760472131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472131" name="Image 1" descr="Une image contenant texte, capture d’écran, Polic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539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82136" w14:textId="77777777" w:rsidR="00781F7A" w:rsidRDefault="00781F7A" w:rsidP="00781F7A"/>
    <w:p w14:paraId="61DF0C0D" w14:textId="77777777" w:rsidR="00781F7A" w:rsidRDefault="00781F7A" w:rsidP="00781F7A">
      <w:r>
        <w:t xml:space="preserve">Cliquez ensuite sur « Enregistrer » </w:t>
      </w:r>
    </w:p>
    <w:p w14:paraId="44DE3D3E" w14:textId="77777777" w:rsidR="00781F7A" w:rsidRDefault="00781F7A" w:rsidP="00781F7A">
      <w:r w:rsidRPr="00970AB2">
        <w:drawing>
          <wp:inline distT="0" distB="0" distL="0" distR="0" wp14:anchorId="1A91BEE2" wp14:editId="6454B2D9">
            <wp:extent cx="1086002" cy="371527"/>
            <wp:effectExtent l="0" t="0" r="0" b="9525"/>
            <wp:docPr id="9187905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9051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04A4B" w14:textId="77777777" w:rsidR="00781F7A" w:rsidRDefault="00781F7A" w:rsidP="00781F7A">
      <w:r>
        <w:t>Une fenêtre contenant les r</w:t>
      </w:r>
      <w:r w:rsidRPr="00D80F2C">
        <w:t>éférences de l'API BigCommerce</w:t>
      </w:r>
      <w:r>
        <w:t xml:space="preserve"> vous permettra de récupérer les information à renseigner dans votre profil Atoo-Sync Cloud</w:t>
      </w:r>
    </w:p>
    <w:p w14:paraId="638EDFC2" w14:textId="77777777" w:rsidR="00781F7A" w:rsidRDefault="00781F7A" w:rsidP="00781F7A">
      <w:r>
        <w:rPr>
          <w:noProof/>
        </w:rPr>
        <w:lastRenderedPageBreak/>
        <w:drawing>
          <wp:inline distT="0" distB="0" distL="0" distR="0" wp14:anchorId="205E2B5D" wp14:editId="57B26447">
            <wp:extent cx="6645910" cy="4770755"/>
            <wp:effectExtent l="0" t="0" r="2540" b="0"/>
            <wp:docPr id="2063017197" name="Image 5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17197" name="Image 5" descr="Une image contenant texte, capture d’écran, logiciel, affichage&#10;&#10;Description générée automatiquement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FE5F" w14:textId="77777777" w:rsidR="00781F7A" w:rsidRDefault="00781F7A" w:rsidP="00781F7A">
      <w:r>
        <w:t>Un fichier texte contenant ces informations est également généré dans vos téléchargements</w:t>
      </w:r>
    </w:p>
    <w:p w14:paraId="3B6D8E1B" w14:textId="77777777" w:rsidR="00781F7A" w:rsidRDefault="00781F7A" w:rsidP="00781F7A">
      <w:r w:rsidRPr="00D80F2C">
        <w:drawing>
          <wp:inline distT="0" distB="0" distL="0" distR="0" wp14:anchorId="71BDDB4C" wp14:editId="1B92D4D8">
            <wp:extent cx="4848902" cy="952633"/>
            <wp:effectExtent l="0" t="0" r="8890" b="0"/>
            <wp:docPr id="535108326" name="Image 1" descr="Une image contenant texte, capture d’écran, Police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08326" name="Image 1" descr="Une image contenant texte, capture d’écran, Police, Logiciel multimédia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74876" w14:textId="0F703BAE" w:rsidR="0044786C" w:rsidRDefault="0044786C" w:rsidP="00AA037D">
      <w:r>
        <w:t>Retournez sur la configuration de votre profil Atoo-Sync GesCom pour renseigner les informations :</w:t>
      </w:r>
    </w:p>
    <w:p w14:paraId="5E583049" w14:textId="428A2748" w:rsidR="0044786C" w:rsidRDefault="0044786C" w:rsidP="0044786C">
      <w:pPr>
        <w:pStyle w:val="Paragraphedeliste"/>
        <w:numPr>
          <w:ilvl w:val="0"/>
          <w:numId w:val="3"/>
        </w:numPr>
        <w:rPr>
          <w:b/>
          <w:bCs/>
        </w:rPr>
      </w:pPr>
      <w:r w:rsidRPr="0044786C">
        <w:t>Chemin d'accès à l'api</w:t>
      </w:r>
      <w:r>
        <w:t xml:space="preserve"> = </w:t>
      </w:r>
      <w:r w:rsidRPr="0044786C">
        <w:t>API PATH</w:t>
      </w:r>
      <w:r>
        <w:t xml:space="preserve"> du fichier texte</w:t>
      </w:r>
      <w:r w:rsidR="00AB7E02">
        <w:t xml:space="preserve"> </w:t>
      </w:r>
      <w:r w:rsidR="00AB7E02" w:rsidRPr="004E4D68">
        <w:rPr>
          <w:b/>
          <w:bCs/>
        </w:rPr>
        <w:t>en retirant v3 à la fin de l’url</w:t>
      </w:r>
    </w:p>
    <w:p w14:paraId="682FF04C" w14:textId="1EEA96B1" w:rsidR="004E4D68" w:rsidRPr="004E4D68" w:rsidRDefault="004E4D68" w:rsidP="004E4D68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8A3CA6F" wp14:editId="797C6B2C">
            <wp:extent cx="4874260" cy="964513"/>
            <wp:effectExtent l="0" t="0" r="2540" b="7620"/>
            <wp:docPr id="1815817195" name="Image 6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17195" name="Image 6" descr="Une image contenant texte, capture d’écran, Police, ligne&#10;&#10;Description générée automatiquement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398" cy="97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0020" w14:textId="619EA13C" w:rsidR="0044786C" w:rsidRDefault="0044786C" w:rsidP="0044786C">
      <w:pPr>
        <w:pStyle w:val="Paragraphedeliste"/>
        <w:numPr>
          <w:ilvl w:val="0"/>
          <w:numId w:val="3"/>
        </w:numPr>
      </w:pPr>
      <w:r w:rsidRPr="0044786C">
        <w:t>Jeton d'accès</w:t>
      </w:r>
      <w:r>
        <w:t xml:space="preserve"> = </w:t>
      </w:r>
      <w:r w:rsidRPr="0044786C">
        <w:t>ACCESS TOKEN</w:t>
      </w:r>
      <w:r>
        <w:t xml:space="preserve"> du fichier texte</w:t>
      </w:r>
    </w:p>
    <w:p w14:paraId="67D7B398" w14:textId="77777777" w:rsidR="004E4D68" w:rsidRDefault="004E4D68" w:rsidP="004E4D68"/>
    <w:p w14:paraId="73F59B6D" w14:textId="394EC010" w:rsidR="0044786C" w:rsidRDefault="00A603A2" w:rsidP="00AA037D">
      <w:r w:rsidRPr="00A603A2">
        <w:drawing>
          <wp:inline distT="0" distB="0" distL="0" distR="0" wp14:anchorId="1D2AF7C9" wp14:editId="75B2E14A">
            <wp:extent cx="6645910" cy="810895"/>
            <wp:effectExtent l="0" t="0" r="2540" b="8255"/>
            <wp:docPr id="726476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762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2DE09" w14:textId="6605CB76" w:rsidR="003318E1" w:rsidRDefault="003318E1" w:rsidP="00AA037D">
      <w:r>
        <w:t>Tester la connexion à la boutique BigCommerce :</w:t>
      </w:r>
    </w:p>
    <w:p w14:paraId="58A62534" w14:textId="527E966E" w:rsidR="003318E1" w:rsidRDefault="004E4D68" w:rsidP="00AA037D">
      <w:r w:rsidRPr="004E4D68">
        <w:lastRenderedPageBreak/>
        <w:drawing>
          <wp:inline distT="0" distB="0" distL="0" distR="0" wp14:anchorId="5D5DE94E" wp14:editId="209726F7">
            <wp:extent cx="6645910" cy="817880"/>
            <wp:effectExtent l="0" t="0" r="2540" b="1270"/>
            <wp:docPr id="8603973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39734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F9050" w14:textId="2251CF15" w:rsidR="003318E1" w:rsidRDefault="004A6E63" w:rsidP="00AA037D">
      <w:r w:rsidRPr="004A6E63">
        <w:drawing>
          <wp:inline distT="0" distB="0" distL="0" distR="0" wp14:anchorId="68E0C68A" wp14:editId="7985EFEA">
            <wp:extent cx="3858163" cy="1562318"/>
            <wp:effectExtent l="0" t="0" r="9525" b="0"/>
            <wp:docPr id="1862371535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71535" name="Image 1" descr="Une image contenant texte, capture d’écran, Polic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E0888" w14:textId="18059D93" w:rsidR="0044786C" w:rsidRDefault="00A603A2" w:rsidP="0044786C">
      <w:pPr>
        <w:pStyle w:val="Titre3"/>
      </w:pPr>
      <w:r>
        <w:t>B</w:t>
      </w:r>
      <w:r w:rsidR="0044786C">
        <w:t xml:space="preserve"> | Connexion à l’API EBP Saas</w:t>
      </w:r>
    </w:p>
    <w:p w14:paraId="18BA15E9" w14:textId="46E371C8" w:rsidR="0044786C" w:rsidRDefault="0044786C" w:rsidP="0044786C">
      <w:pPr>
        <w:pStyle w:val="Paragraphedeliste"/>
        <w:numPr>
          <w:ilvl w:val="0"/>
          <w:numId w:val="2"/>
        </w:numPr>
      </w:pPr>
      <w:r>
        <w:t xml:space="preserve">A copier </w:t>
      </w:r>
      <w:r w:rsidR="00A603A2">
        <w:t xml:space="preserve">depuis les </w:t>
      </w:r>
      <w:r w:rsidR="00AB7E02">
        <w:t>autres</w:t>
      </w:r>
      <w:r>
        <w:t xml:space="preserve"> docs</w:t>
      </w:r>
    </w:p>
    <w:p w14:paraId="6BF7627F" w14:textId="0C8A850C" w:rsidR="00AB7E02" w:rsidRDefault="006D2DF3" w:rsidP="006D2DF3">
      <w:r w:rsidRPr="006D2DF3">
        <w:drawing>
          <wp:inline distT="0" distB="0" distL="0" distR="0" wp14:anchorId="68BD7FEE" wp14:editId="57398B0E">
            <wp:extent cx="6645910" cy="814070"/>
            <wp:effectExtent l="0" t="0" r="2540" b="5080"/>
            <wp:docPr id="8649891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8916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582EE" w14:textId="5158EDA0" w:rsidR="00AB7E02" w:rsidRDefault="00AB7E02" w:rsidP="006D2DF3">
      <w:r>
        <w:t>Testez la connexion à la Gestion Commerciale</w:t>
      </w:r>
    </w:p>
    <w:p w14:paraId="4805CD86" w14:textId="1303A78C" w:rsidR="00AB7E02" w:rsidRDefault="00AB7E02" w:rsidP="006D2DF3">
      <w:r w:rsidRPr="00AB7E02">
        <w:drawing>
          <wp:inline distT="0" distB="0" distL="0" distR="0" wp14:anchorId="0E3F5F55" wp14:editId="15B146A7">
            <wp:extent cx="3848637" cy="1590897"/>
            <wp:effectExtent l="0" t="0" r="0" b="9525"/>
            <wp:docPr id="335592362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92362" name="Image 1" descr="Une image contenant texte, capture d’écran, Police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5EDA2" w14:textId="22017200" w:rsidR="006D2DF3" w:rsidRDefault="00AB7E02" w:rsidP="006D2DF3">
      <w:r w:rsidRPr="00AB7E02">
        <w:drawing>
          <wp:inline distT="0" distB="0" distL="0" distR="0" wp14:anchorId="2C7F312F" wp14:editId="4474B758">
            <wp:extent cx="6645910" cy="817245"/>
            <wp:effectExtent l="0" t="0" r="2540" b="1905"/>
            <wp:docPr id="16490262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2624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54C33" w14:textId="47B278D3" w:rsidR="006D2DF3" w:rsidRDefault="006D2DF3" w:rsidP="006D2DF3">
      <w:r>
        <w:t xml:space="preserve">Sauvegarder </w:t>
      </w:r>
      <w:r w:rsidR="00CA7AB1">
        <w:t xml:space="preserve">ensuite </w:t>
      </w:r>
      <w:r>
        <w:t>votre profil</w:t>
      </w:r>
    </w:p>
    <w:p w14:paraId="52838BFB" w14:textId="1ABD1391" w:rsidR="0044786C" w:rsidRDefault="006D2DF3" w:rsidP="00AA037D">
      <w:r w:rsidRPr="006D2DF3">
        <w:drawing>
          <wp:inline distT="0" distB="0" distL="0" distR="0" wp14:anchorId="2065422B" wp14:editId="67A831D4">
            <wp:extent cx="1562318" cy="276264"/>
            <wp:effectExtent l="0" t="0" r="0" b="9525"/>
            <wp:docPr id="12053048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0488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7B38B" w14:textId="58E211D0" w:rsidR="00DF5F72" w:rsidRDefault="00A8532B" w:rsidP="00D3254C">
      <w:pPr>
        <w:pStyle w:val="Titre3"/>
        <w:numPr>
          <w:ilvl w:val="0"/>
          <w:numId w:val="4"/>
        </w:numPr>
      </w:pPr>
      <w:r>
        <w:t>| Export des Articles</w:t>
      </w:r>
      <w:r w:rsidR="00F75B3C">
        <w:t xml:space="preserve"> vers la boutique</w:t>
      </w:r>
    </w:p>
    <w:p w14:paraId="6F6F90EA" w14:textId="6187B4B1" w:rsidR="00F75B3C" w:rsidRPr="00F75B3C" w:rsidRDefault="00F75B3C" w:rsidP="00F75B3C">
      <w:r>
        <w:t>A | Export des articles</w:t>
      </w:r>
    </w:p>
    <w:p w14:paraId="29BB101E" w14:textId="77777777" w:rsidR="00794C0D" w:rsidRDefault="00D3254C" w:rsidP="00AA037D">
      <w:r>
        <w:t xml:space="preserve">Fonctionnalité permettant la création des articles </w:t>
      </w:r>
      <w:r w:rsidR="006378F2">
        <w:t>de la base EBP</w:t>
      </w:r>
      <w:r>
        <w:t xml:space="preserve"> dans BIGCOMMERCE.</w:t>
      </w:r>
    </w:p>
    <w:p w14:paraId="20C03D52" w14:textId="08662944" w:rsidR="00A8532B" w:rsidRDefault="00D3254C" w:rsidP="00794C0D">
      <w:pPr>
        <w:ind w:left="360"/>
      </w:pPr>
      <w:r>
        <w:t xml:space="preserve">Les types d’articles </w:t>
      </w:r>
      <w:r w:rsidR="006378F2">
        <w:t xml:space="preserve">ABP </w:t>
      </w:r>
      <w:r>
        <w:t>pouvant créés dans sont les suivants :</w:t>
      </w:r>
    </w:p>
    <w:p w14:paraId="0A077BFB" w14:textId="2E4ED083" w:rsidR="00D3254C" w:rsidRDefault="00D3254C" w:rsidP="00794C0D">
      <w:pPr>
        <w:pStyle w:val="Paragraphedeliste"/>
        <w:numPr>
          <w:ilvl w:val="0"/>
          <w:numId w:val="3"/>
        </w:numPr>
        <w:ind w:left="1080"/>
      </w:pPr>
      <w:proofErr w:type="gramStart"/>
      <w:r w:rsidRPr="00D3254C">
        <w:t>article</w:t>
      </w:r>
      <w:proofErr w:type="gramEnd"/>
      <w:r w:rsidRPr="00D3254C">
        <w:t xml:space="preserve"> de type standard</w:t>
      </w:r>
    </w:p>
    <w:p w14:paraId="4410D809" w14:textId="20A1F361" w:rsidR="00D3254C" w:rsidRDefault="00D3254C" w:rsidP="00794C0D">
      <w:pPr>
        <w:pStyle w:val="Paragraphedeliste"/>
        <w:numPr>
          <w:ilvl w:val="0"/>
          <w:numId w:val="3"/>
        </w:numPr>
        <w:ind w:left="1080"/>
      </w:pPr>
      <w:proofErr w:type="gramStart"/>
      <w:r w:rsidRPr="00D3254C">
        <w:t>article</w:t>
      </w:r>
      <w:proofErr w:type="gramEnd"/>
      <w:r w:rsidRPr="00D3254C">
        <w:t xml:space="preserve"> à Gamme</w:t>
      </w:r>
    </w:p>
    <w:p w14:paraId="1EEBF504" w14:textId="00029627" w:rsidR="00D3254C" w:rsidRDefault="00D3254C" w:rsidP="00794C0D">
      <w:pPr>
        <w:pStyle w:val="Paragraphedeliste"/>
        <w:numPr>
          <w:ilvl w:val="0"/>
          <w:numId w:val="3"/>
        </w:numPr>
        <w:ind w:left="1080"/>
      </w:pPr>
      <w:proofErr w:type="gramStart"/>
      <w:r w:rsidRPr="00D3254C">
        <w:t>article</w:t>
      </w:r>
      <w:proofErr w:type="gramEnd"/>
      <w:r w:rsidRPr="00D3254C">
        <w:t xml:space="preserve"> à nomenclatur</w:t>
      </w:r>
      <w:r>
        <w:t>e</w:t>
      </w:r>
    </w:p>
    <w:p w14:paraId="753DE40C" w14:textId="77777777" w:rsidR="00794C0D" w:rsidRDefault="006378F2" w:rsidP="00794C0D">
      <w:pPr>
        <w:ind w:left="360"/>
      </w:pPr>
      <w:r>
        <w:t>(</w:t>
      </w:r>
      <w:proofErr w:type="gramStart"/>
      <w:r>
        <w:t>l’export</w:t>
      </w:r>
      <w:proofErr w:type="gramEnd"/>
      <w:r>
        <w:t xml:space="preserve"> des </w:t>
      </w:r>
      <w:r w:rsidR="00D3254C" w:rsidRPr="00D3254C">
        <w:t>articles à conditionnement</w:t>
      </w:r>
      <w:r>
        <w:t xml:space="preserve"> n’est pas disponible)</w:t>
      </w:r>
    </w:p>
    <w:p w14:paraId="7CDBE44D" w14:textId="77777777" w:rsidR="00794C0D" w:rsidRDefault="00794C0D" w:rsidP="00D3254C"/>
    <w:p w14:paraId="7A065278" w14:textId="2EBAB4D4" w:rsidR="00D3254C" w:rsidRDefault="00794C0D" w:rsidP="00D3254C">
      <w:r w:rsidRPr="00794C0D">
        <w:drawing>
          <wp:inline distT="0" distB="0" distL="0" distR="0" wp14:anchorId="4BB7E4E2" wp14:editId="04E0E32E">
            <wp:extent cx="6645910" cy="1124585"/>
            <wp:effectExtent l="0" t="0" r="2540" b="0"/>
            <wp:docPr id="1436375359" name="Image 1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75359" name="Image 1" descr="Une image contenant texte, Police, capture d’écran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8F2">
        <w:br/>
      </w:r>
    </w:p>
    <w:p w14:paraId="27F6CB0E" w14:textId="35ACCB6B" w:rsidR="00DF5F72" w:rsidRDefault="00F75B3C" w:rsidP="00AA037D">
      <w:r>
        <w:t>B | Texte des articles</w:t>
      </w:r>
    </w:p>
    <w:p w14:paraId="1EA32047" w14:textId="13846051" w:rsidR="00F75B3C" w:rsidRDefault="00F75B3C" w:rsidP="00AA037D">
      <w:r>
        <w:t>Sélectionnez les champs EBP que vous souhaitez exporter vers BigCommerce</w:t>
      </w:r>
    </w:p>
    <w:p w14:paraId="682D06C3" w14:textId="307E7686" w:rsidR="00F75B3C" w:rsidRDefault="00F75B3C" w:rsidP="00AA037D">
      <w:r w:rsidRPr="00F75B3C">
        <w:drawing>
          <wp:inline distT="0" distB="0" distL="0" distR="0" wp14:anchorId="7E95BDD4" wp14:editId="6FEF5EE0">
            <wp:extent cx="6645910" cy="1409065"/>
            <wp:effectExtent l="0" t="0" r="2540" b="635"/>
            <wp:docPr id="438893983" name="Image 1" descr="Une image contenant texte, capture d’écran,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93983" name="Image 1" descr="Une image contenant texte, capture d’écran, ligne, Police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DE84" w14:textId="7E82EA4B" w:rsidR="00F75B3C" w:rsidRDefault="00540205" w:rsidP="00AA037D">
      <w:r>
        <w:t>Ouvrez ensuite le Mappage des langues</w:t>
      </w:r>
    </w:p>
    <w:p w14:paraId="1D5DB256" w14:textId="161C0BBD" w:rsidR="00540205" w:rsidRDefault="00540205" w:rsidP="00AA037D">
      <w:r w:rsidRPr="00540205">
        <w:drawing>
          <wp:inline distT="0" distB="0" distL="0" distR="0" wp14:anchorId="4CFB02E3" wp14:editId="54AAA544">
            <wp:extent cx="2524477" cy="390580"/>
            <wp:effectExtent l="0" t="0" r="0" b="9525"/>
            <wp:docPr id="21375505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55056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4CBDB" w14:textId="77777777" w:rsidR="0014652F" w:rsidRDefault="00540205" w:rsidP="00AA037D">
      <w:r>
        <w:t>Dans cette fenêtre vous pouvez définir les champs utilisez pour la langue Française et pour les autres langues actives sur BigCommerce :</w:t>
      </w:r>
      <w:r w:rsidR="0014652F">
        <w:br/>
      </w:r>
    </w:p>
    <w:p w14:paraId="31738203" w14:textId="3D02AC10" w:rsidR="00540205" w:rsidRDefault="0014652F" w:rsidP="00AA037D">
      <w:r>
        <w:t>Dans cet exemple nous avons mappé les champs pour la langue Française ainsi que la langue Anglaise</w:t>
      </w:r>
      <w:r w:rsidR="00B169FF">
        <w:t> :</w:t>
      </w:r>
    </w:p>
    <w:p w14:paraId="4780997C" w14:textId="416F5276" w:rsidR="00540205" w:rsidRDefault="0014652F" w:rsidP="00AA037D">
      <w:r w:rsidRPr="0014652F">
        <w:drawing>
          <wp:inline distT="0" distB="0" distL="0" distR="0" wp14:anchorId="66BB5780" wp14:editId="4F1B2C95">
            <wp:extent cx="6645910" cy="3242310"/>
            <wp:effectExtent l="0" t="0" r="2540" b="0"/>
            <wp:docPr id="1139060324" name="Image 1" descr="Une image contenant texte, logiciel, nomb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60324" name="Image 1" descr="Une image contenant texte, logiciel, nombre, capture d’écran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74FEC" w14:textId="5BAE5D9B" w:rsidR="00F75B3C" w:rsidRDefault="00B169FF" w:rsidP="00AA037D">
      <w:r>
        <w:t xml:space="preserve">Sauvegarder </w:t>
      </w:r>
    </w:p>
    <w:p w14:paraId="6FE03C7E" w14:textId="64EDF051" w:rsidR="00B169FF" w:rsidRDefault="00B169FF" w:rsidP="00AA037D">
      <w:r w:rsidRPr="00B169FF">
        <w:drawing>
          <wp:inline distT="0" distB="0" distL="0" distR="0" wp14:anchorId="1729349C" wp14:editId="22D40EB4">
            <wp:extent cx="1066949" cy="285790"/>
            <wp:effectExtent l="0" t="0" r="0" b="0"/>
            <wp:docPr id="14920565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5656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66949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59461" w14:textId="77777777" w:rsidR="001535E4" w:rsidRDefault="001535E4" w:rsidP="00AA037D"/>
    <w:p w14:paraId="70867A54" w14:textId="416A0404" w:rsidR="001535E4" w:rsidRDefault="001535E4" w:rsidP="001535E4">
      <w:pPr>
        <w:pStyle w:val="Titre3"/>
      </w:pPr>
      <w:r>
        <w:lastRenderedPageBreak/>
        <w:t>C | Mappage des TVA</w:t>
      </w:r>
    </w:p>
    <w:p w14:paraId="5DDF64F9" w14:textId="175A04E9" w:rsidR="001535E4" w:rsidRPr="001535E4" w:rsidRDefault="001535E4" w:rsidP="001535E4">
      <w:r>
        <w:t>Cliquez sur Mappage des TVA</w:t>
      </w:r>
    </w:p>
    <w:p w14:paraId="0D4C0241" w14:textId="397963C3" w:rsidR="001535E4" w:rsidRDefault="001535E4" w:rsidP="00AA037D">
      <w:r w:rsidRPr="001535E4">
        <w:drawing>
          <wp:inline distT="0" distB="0" distL="0" distR="0" wp14:anchorId="00F51346" wp14:editId="2E29B333">
            <wp:extent cx="6645910" cy="685165"/>
            <wp:effectExtent l="0" t="0" r="2540" b="635"/>
            <wp:docPr id="11675162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51625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8147D" w14:textId="02FD1208" w:rsidR="00000F1E" w:rsidRDefault="00000F1E" w:rsidP="00AA037D">
      <w:r>
        <w:t>Dans la colonne Site Web, sélectionnez le Taux de TVA correspondant au taux de TVA existant dans EBP :</w:t>
      </w:r>
    </w:p>
    <w:p w14:paraId="563A2C47" w14:textId="55568E67" w:rsidR="00000F1E" w:rsidRDefault="00000F1E" w:rsidP="00AA037D">
      <w:r w:rsidRPr="00000F1E">
        <w:drawing>
          <wp:inline distT="0" distB="0" distL="0" distR="0" wp14:anchorId="74A1F788" wp14:editId="600D6B32">
            <wp:extent cx="6645910" cy="2057400"/>
            <wp:effectExtent l="0" t="0" r="2540" b="0"/>
            <wp:docPr id="331096353" name="Image 1" descr="Une image contenant capture d’écran, text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96353" name="Image 1" descr="Une image contenant capture d’écran, texte, nombre&#10;&#10;Description générée automatiquement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9093" w14:textId="2B66C98F" w:rsidR="00000F1E" w:rsidRDefault="003A5626" w:rsidP="00AA037D">
      <w:r>
        <w:t>D | Fabriquant / Marque</w:t>
      </w:r>
    </w:p>
    <w:p w14:paraId="7830CAD9" w14:textId="3AC777C2" w:rsidR="003A5626" w:rsidRDefault="003A5626" w:rsidP="00AA037D">
      <w:r w:rsidRPr="003A5626">
        <w:drawing>
          <wp:inline distT="0" distB="0" distL="0" distR="0" wp14:anchorId="114A2D63" wp14:editId="573423CA">
            <wp:extent cx="6645910" cy="677545"/>
            <wp:effectExtent l="0" t="0" r="2540" b="8255"/>
            <wp:docPr id="9052102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1027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10F3" w14:textId="6531B698" w:rsidR="003A5626" w:rsidRDefault="003A5626" w:rsidP="00AA037D">
      <w:r>
        <w:t xml:space="preserve">E | </w:t>
      </w:r>
      <w:r w:rsidRPr="003A5626">
        <w:t>Filtre produits</w:t>
      </w:r>
    </w:p>
    <w:p w14:paraId="74EEE58E" w14:textId="09CB6E6C" w:rsidR="003A5626" w:rsidRDefault="003A5626" w:rsidP="00AA037D">
      <w:r w:rsidRPr="003A5626">
        <w:drawing>
          <wp:inline distT="0" distB="0" distL="0" distR="0" wp14:anchorId="5C57E72B" wp14:editId="74A1AE70">
            <wp:extent cx="6645910" cy="955675"/>
            <wp:effectExtent l="0" t="0" r="2540" b="0"/>
            <wp:docPr id="650054904" name="Image 1" descr="Une image contenant text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054904" name="Image 1" descr="Une image contenant texte, capture d’écran, ligne&#10;&#10;Description générée automatiquemen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53D6" w14:textId="77777777" w:rsidR="008A263B" w:rsidRDefault="008A263B" w:rsidP="00AA037D"/>
    <w:p w14:paraId="1E01B3F1" w14:textId="289BF4D4" w:rsidR="008A263B" w:rsidRDefault="008A263B" w:rsidP="00AA037D">
      <w:r>
        <w:t xml:space="preserve">F | </w:t>
      </w:r>
      <w:r w:rsidRPr="008A263B">
        <w:t>Mise à jour des statuts des articles</w:t>
      </w:r>
    </w:p>
    <w:p w14:paraId="2B98BB4B" w14:textId="223D6D5A" w:rsidR="008A263B" w:rsidRDefault="002C23AB" w:rsidP="00AA037D">
      <w:r w:rsidRPr="002C23AB">
        <w:t xml:space="preserve">Export des catégories </w:t>
      </w:r>
      <w:r w:rsidR="008A263B" w:rsidRPr="008A263B">
        <w:drawing>
          <wp:inline distT="0" distB="0" distL="0" distR="0" wp14:anchorId="0B5FD8BA" wp14:editId="5724AD90">
            <wp:extent cx="6645910" cy="697865"/>
            <wp:effectExtent l="0" t="0" r="2540" b="6985"/>
            <wp:docPr id="6282037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0376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F6BED" w14:textId="026F169D" w:rsidR="008A263B" w:rsidRDefault="002C23AB" w:rsidP="00AA037D">
      <w:r>
        <w:t xml:space="preserve">G | </w:t>
      </w:r>
      <w:r w:rsidRPr="002C23AB">
        <w:t>Export des catégories</w:t>
      </w:r>
    </w:p>
    <w:p w14:paraId="61DC85F8" w14:textId="06481E81" w:rsidR="002C23AB" w:rsidRDefault="002C23AB" w:rsidP="00AA037D">
      <w:r w:rsidRPr="002C23AB">
        <w:drawing>
          <wp:inline distT="0" distB="0" distL="0" distR="0" wp14:anchorId="17C6E7AC" wp14:editId="62233CDF">
            <wp:extent cx="6645910" cy="960120"/>
            <wp:effectExtent l="0" t="0" r="2540" b="0"/>
            <wp:docPr id="158159189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9189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0ACE8" w14:textId="213C6D70" w:rsidR="002C23AB" w:rsidRDefault="002C23AB" w:rsidP="00AA037D">
      <w:r>
        <w:t xml:space="preserve"> H | </w:t>
      </w:r>
      <w:r w:rsidRPr="002C23AB">
        <w:t>Champs des catégories</w:t>
      </w:r>
      <w:r>
        <w:br/>
      </w:r>
      <w:r>
        <w:br/>
      </w:r>
      <w:r w:rsidRPr="002C23AB">
        <w:lastRenderedPageBreak/>
        <w:drawing>
          <wp:inline distT="0" distB="0" distL="0" distR="0" wp14:anchorId="3D35A340" wp14:editId="391CCEF5">
            <wp:extent cx="6645910" cy="1261110"/>
            <wp:effectExtent l="0" t="0" r="2540" b="0"/>
            <wp:docPr id="2056449055" name="Image 1" descr="Une image contenant texte, capture d’écran, lign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49055" name="Image 1" descr="Une image contenant texte, capture d’écran, ligne, nombre&#10;&#10;Description générée automatiquement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18B2AD8" w14:textId="0CE1E08F" w:rsidR="002C23AB" w:rsidRDefault="002C23AB" w:rsidP="00AA037D">
      <w:r>
        <w:t xml:space="preserve">I | </w:t>
      </w:r>
      <w:r w:rsidRPr="002C23AB">
        <w:t>Catégories supplémentaires</w:t>
      </w:r>
    </w:p>
    <w:p w14:paraId="45EF19F9" w14:textId="4AF4A782" w:rsidR="002C23AB" w:rsidRDefault="002C23AB" w:rsidP="00AA037D">
      <w:r w:rsidRPr="002C23AB">
        <w:drawing>
          <wp:inline distT="0" distB="0" distL="0" distR="0" wp14:anchorId="26CAFE6B" wp14:editId="09E3B176">
            <wp:extent cx="6645910" cy="608965"/>
            <wp:effectExtent l="0" t="0" r="2540" b="635"/>
            <wp:docPr id="6837384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3847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12679" w14:textId="77777777" w:rsidR="002C23AB" w:rsidRDefault="002C23AB" w:rsidP="00AA037D"/>
    <w:p w14:paraId="5E429748" w14:textId="77777777" w:rsidR="002C23AB" w:rsidRPr="00C44132" w:rsidRDefault="002C23AB" w:rsidP="00AA037D"/>
    <w:sectPr w:rsidR="002C23AB" w:rsidRPr="00C44132" w:rsidSect="00CE56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BF0D79"/>
    <w:multiLevelType w:val="multilevel"/>
    <w:tmpl w:val="2056D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5138F8"/>
    <w:multiLevelType w:val="hybridMultilevel"/>
    <w:tmpl w:val="8460D8C2"/>
    <w:lvl w:ilvl="0" w:tplc="EE2CB66A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61950"/>
    <w:multiLevelType w:val="hybridMultilevel"/>
    <w:tmpl w:val="42AAF3EC"/>
    <w:lvl w:ilvl="0" w:tplc="86C6F9CA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3B7FD7"/>
    <w:multiLevelType w:val="hybridMultilevel"/>
    <w:tmpl w:val="5FC0BBD4"/>
    <w:lvl w:ilvl="0" w:tplc="88188E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5839314">
    <w:abstractNumId w:val="0"/>
  </w:num>
  <w:num w:numId="2" w16cid:durableId="898437439">
    <w:abstractNumId w:val="2"/>
  </w:num>
  <w:num w:numId="3" w16cid:durableId="1491403438">
    <w:abstractNumId w:val="1"/>
  </w:num>
  <w:num w:numId="4" w16cid:durableId="10521978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2A3"/>
    <w:rsid w:val="00000F1E"/>
    <w:rsid w:val="00080BE0"/>
    <w:rsid w:val="0014579E"/>
    <w:rsid w:val="0014652F"/>
    <w:rsid w:val="001535E4"/>
    <w:rsid w:val="00161FA3"/>
    <w:rsid w:val="001D720C"/>
    <w:rsid w:val="00232BCC"/>
    <w:rsid w:val="002C23AB"/>
    <w:rsid w:val="002F3EC3"/>
    <w:rsid w:val="003318E1"/>
    <w:rsid w:val="00355704"/>
    <w:rsid w:val="00381AF9"/>
    <w:rsid w:val="003A5626"/>
    <w:rsid w:val="0044786C"/>
    <w:rsid w:val="004A6E63"/>
    <w:rsid w:val="004E4D68"/>
    <w:rsid w:val="00540205"/>
    <w:rsid w:val="005470FE"/>
    <w:rsid w:val="00574A92"/>
    <w:rsid w:val="005851BB"/>
    <w:rsid w:val="005A59BA"/>
    <w:rsid w:val="006378F2"/>
    <w:rsid w:val="006472A3"/>
    <w:rsid w:val="006507E3"/>
    <w:rsid w:val="006D2DF3"/>
    <w:rsid w:val="00781F7A"/>
    <w:rsid w:val="00794C0D"/>
    <w:rsid w:val="00816432"/>
    <w:rsid w:val="00880E52"/>
    <w:rsid w:val="008A263B"/>
    <w:rsid w:val="008C3395"/>
    <w:rsid w:val="008E36C2"/>
    <w:rsid w:val="00970AB2"/>
    <w:rsid w:val="00A603A2"/>
    <w:rsid w:val="00A7328C"/>
    <w:rsid w:val="00A8532B"/>
    <w:rsid w:val="00AA037D"/>
    <w:rsid w:val="00AA3ABF"/>
    <w:rsid w:val="00AB7E02"/>
    <w:rsid w:val="00AD2FA1"/>
    <w:rsid w:val="00B169FF"/>
    <w:rsid w:val="00BF60E6"/>
    <w:rsid w:val="00C25534"/>
    <w:rsid w:val="00C44132"/>
    <w:rsid w:val="00CA7AB1"/>
    <w:rsid w:val="00CE56BF"/>
    <w:rsid w:val="00D3254C"/>
    <w:rsid w:val="00D80F2C"/>
    <w:rsid w:val="00DF2176"/>
    <w:rsid w:val="00DF5F72"/>
    <w:rsid w:val="00E25F65"/>
    <w:rsid w:val="00F75B3C"/>
    <w:rsid w:val="00FA66F2"/>
    <w:rsid w:val="00FB2A41"/>
    <w:rsid w:val="00FF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3FC1F"/>
  <w15:chartTrackingRefBased/>
  <w15:docId w15:val="{E1F316CC-44D3-4F66-A8D1-AE27700E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6C2"/>
  </w:style>
  <w:style w:type="paragraph" w:styleId="Titre1">
    <w:name w:val="heading 1"/>
    <w:basedOn w:val="Normal"/>
    <w:next w:val="Normal"/>
    <w:link w:val="Titre1Car"/>
    <w:uiPriority w:val="9"/>
    <w:qFormat/>
    <w:rsid w:val="008164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164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sz w:val="28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A59BA"/>
    <w:pPr>
      <w:keepNext/>
      <w:keepLines/>
      <w:spacing w:before="160" w:after="80"/>
      <w:outlineLvl w:val="2"/>
    </w:pPr>
    <w:rPr>
      <w:rFonts w:eastAsiaTheme="majorEastAsia" w:cstheme="majorBidi"/>
      <w:sz w:val="24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16432"/>
    <w:pPr>
      <w:keepNext/>
      <w:keepLines/>
      <w:spacing w:before="80" w:after="40"/>
      <w:outlineLvl w:val="3"/>
    </w:pPr>
    <w:rPr>
      <w:rFonts w:eastAsiaTheme="majorEastAsia" w:cstheme="majorBidi"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A59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A59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A59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A59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A59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16432"/>
    <w:rPr>
      <w:rFonts w:asciiTheme="majorHAnsi" w:eastAsiaTheme="majorEastAsia" w:hAnsiTheme="majorHAnsi" w:cstheme="majorBidi"/>
      <w:color w:val="000000" w:themeColor="text1"/>
      <w:sz w:val="32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816432"/>
    <w:rPr>
      <w:rFonts w:asciiTheme="majorHAnsi" w:eastAsiaTheme="majorEastAsia" w:hAnsiTheme="majorHAnsi" w:cstheme="majorBidi"/>
      <w:sz w:val="28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5A59BA"/>
    <w:rPr>
      <w:rFonts w:eastAsiaTheme="majorEastAsia" w:cstheme="majorBidi"/>
      <w:sz w:val="24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16432"/>
    <w:rPr>
      <w:rFonts w:eastAsiaTheme="majorEastAsia" w:cstheme="majorBidi"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5A59B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A59B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A59B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A59B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A59B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A59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A59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A59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A59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A59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A59B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A59B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44132"/>
    <w:rPr>
      <w:i/>
      <w:iCs/>
      <w:color w:val="auto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441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44132"/>
    <w:rPr>
      <w:i/>
      <w:iCs/>
    </w:rPr>
  </w:style>
  <w:style w:type="character" w:styleId="Rfrenceintense">
    <w:name w:val="Intense Reference"/>
    <w:basedOn w:val="Policepardfaut"/>
    <w:uiPriority w:val="32"/>
    <w:qFormat/>
    <w:rsid w:val="00C44132"/>
    <w:rPr>
      <w:b/>
      <w:bCs/>
      <w:smallCaps/>
      <w:color w:val="auto"/>
      <w:spacing w:val="5"/>
    </w:rPr>
  </w:style>
  <w:style w:type="character" w:styleId="Lienhypertexte">
    <w:name w:val="Hyperlink"/>
    <w:basedOn w:val="Policepardfaut"/>
    <w:uiPriority w:val="99"/>
    <w:unhideWhenUsed/>
    <w:rsid w:val="00AA037D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03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73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2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52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4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1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boutique.mybigcommerce.com/admin" TargetMode="External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hyperlink" Target="mailto:donat@atoo-next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hyperlink" Target="https://atoo-sync-n3.mybigcommerce.com/admin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hyperlink" Target="https://login.bigcommerce.com/logi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e\Documents\Mod&#232;les%20Office%20personnalis&#233;s\ATOO_MODELE_WOR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ATOO_MODELE_WORD.dotx</Template>
  <TotalTime>433</TotalTime>
  <Pages>13</Pages>
  <Words>427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CARION</dc:creator>
  <cp:keywords/>
  <dc:description/>
  <cp:lastModifiedBy>Emilie CARION</cp:lastModifiedBy>
  <cp:revision>36</cp:revision>
  <dcterms:created xsi:type="dcterms:W3CDTF">2024-09-06T07:31:00Z</dcterms:created>
  <dcterms:modified xsi:type="dcterms:W3CDTF">2024-09-06T15:15:00Z</dcterms:modified>
</cp:coreProperties>
</file>