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80382" w14:textId="4B275ED0" w:rsidR="0061001A" w:rsidRDefault="0061001A" w:rsidP="0061001A">
      <w:pPr>
        <w:pStyle w:val="Titre1"/>
      </w:pPr>
      <w:bookmarkStart w:id="0" w:name="_Hlk193445401"/>
      <w:bookmarkEnd w:id="0"/>
      <w:r>
        <w:t>Formation Avancée Atoo-Sync GesCom - EBP</w:t>
      </w:r>
    </w:p>
    <w:p w14:paraId="361B7103" w14:textId="77777777" w:rsidR="0061001A" w:rsidRDefault="0061001A" w:rsidP="0061001A"/>
    <w:p w14:paraId="55CB5150" w14:textId="77777777" w:rsidR="0061001A" w:rsidRDefault="0061001A" w:rsidP="0061001A">
      <w:r w:rsidRPr="00617233">
        <w:rPr>
          <w:rStyle w:val="Titre3Car"/>
        </w:rPr>
        <w:t>SRV PRASLIN</w:t>
      </w:r>
      <w:r>
        <w:br/>
        <w:t>Création d’un profil FORMATION_Sage100_PrestaShop</w:t>
      </w:r>
    </w:p>
    <w:p w14:paraId="73FB4001" w14:textId="30C4EEB5" w:rsidR="0061001A" w:rsidRDefault="0061001A" w:rsidP="0061001A">
      <w:r w:rsidRPr="00E46DE9">
        <w:t>https://prestashop.atoo-sync.com</w:t>
      </w:r>
      <w:r w:rsidRPr="00E46DE9">
        <w:br/>
        <w:t>Base</w:t>
      </w:r>
      <w:r>
        <w:t xml:space="preserve"> </w:t>
      </w:r>
      <w:proofErr w:type="spellStart"/>
      <w:r w:rsidR="00F778A9">
        <w:t>EBP.DEMO.CM</w:t>
      </w:r>
      <w:r>
        <w:t>.</w:t>
      </w:r>
      <w:r w:rsidR="00F778A9">
        <w:t>ebp</w:t>
      </w:r>
      <w:proofErr w:type="spellEnd"/>
      <w:r>
        <w:t xml:space="preserve">  </w:t>
      </w:r>
      <w:r w:rsidR="00F778A9">
        <w:t>(ADM</w:t>
      </w:r>
      <w:r>
        <w:t xml:space="preserve"> sans </w:t>
      </w:r>
      <w:proofErr w:type="spellStart"/>
      <w:r>
        <w:t>mdp</w:t>
      </w:r>
      <w:proofErr w:type="spellEnd"/>
      <w:r>
        <w:t>)</w:t>
      </w:r>
    </w:p>
    <w:p w14:paraId="08D34D52" w14:textId="77777777" w:rsidR="0061001A" w:rsidRDefault="0061001A" w:rsidP="0061001A">
      <w:r>
        <w:t xml:space="preserve">Création d’un profil </w:t>
      </w:r>
      <w:proofErr w:type="spellStart"/>
      <w:r>
        <w:t>FORMATION_EBP_PrestaShop</w:t>
      </w:r>
      <w:proofErr w:type="spellEnd"/>
    </w:p>
    <w:p w14:paraId="2D49E615" w14:textId="77777777" w:rsidR="0061001A" w:rsidRDefault="0061001A" w:rsidP="0061001A">
      <w:r>
        <w:t xml:space="preserve">Boutique : </w:t>
      </w:r>
      <w:hyperlink r:id="rId5" w:history="1">
        <w:r w:rsidRPr="0059272D">
          <w:rPr>
            <w:rStyle w:val="Lienhypertexte"/>
          </w:rPr>
          <w:t>https://prestashop.atoo-sync.com</w:t>
        </w:r>
      </w:hyperlink>
    </w:p>
    <w:p w14:paraId="0509C3E3" w14:textId="0C291614" w:rsidR="0061001A" w:rsidRDefault="0061001A" w:rsidP="0061001A">
      <w:pPr>
        <w:pStyle w:val="Titre1"/>
      </w:pPr>
      <w:r>
        <w:t xml:space="preserve">Atoo-Sync GesCom – </w:t>
      </w:r>
      <w:r w:rsidR="00F778A9">
        <w:t>EBP</w:t>
      </w:r>
      <w:r>
        <w:t xml:space="preserve"> – PrestaShop</w:t>
      </w:r>
    </w:p>
    <w:p w14:paraId="62AC7F21" w14:textId="77777777" w:rsidR="0061001A" w:rsidRPr="00D4755A" w:rsidRDefault="0061001A" w:rsidP="0061001A">
      <w:pPr>
        <w:pStyle w:val="Titre2"/>
        <w:rPr>
          <w:rFonts w:eastAsia="Times New Roman"/>
          <w:lang w:eastAsia="fr-FR"/>
        </w:rPr>
      </w:pPr>
      <w:r>
        <w:rPr>
          <w:rFonts w:eastAsia="Times New Roman"/>
          <w:lang w:eastAsia="fr-FR"/>
        </w:rPr>
        <w:t xml:space="preserve">Gestion </w:t>
      </w:r>
      <w:r w:rsidRPr="00D4755A">
        <w:rPr>
          <w:rFonts w:eastAsia="Times New Roman"/>
          <w:lang w:eastAsia="fr-FR"/>
        </w:rPr>
        <w:t>des Commandes</w:t>
      </w:r>
    </w:p>
    <w:p w14:paraId="0E960084" w14:textId="77777777" w:rsidR="0061001A" w:rsidRPr="00D4755A" w:rsidRDefault="0061001A" w:rsidP="0061001A">
      <w:pPr>
        <w:pStyle w:val="Titre3"/>
        <w:rPr>
          <w:rFonts w:eastAsia="Times New Roman"/>
          <w:lang w:eastAsia="fr-FR"/>
        </w:rPr>
      </w:pPr>
      <w:r w:rsidRPr="00D4755A">
        <w:rPr>
          <w:rFonts w:eastAsia="Times New Roman"/>
          <w:lang w:eastAsia="fr-FR"/>
        </w:rPr>
        <w:t>Configur</w:t>
      </w:r>
      <w:r>
        <w:rPr>
          <w:rFonts w:eastAsia="Times New Roman"/>
          <w:lang w:eastAsia="fr-FR"/>
        </w:rPr>
        <w:t xml:space="preserve">er </w:t>
      </w:r>
      <w:r w:rsidRPr="00D4755A">
        <w:rPr>
          <w:rFonts w:eastAsia="Times New Roman"/>
          <w:lang w:eastAsia="fr-FR"/>
        </w:rPr>
        <w:t>l'Import des Commandes</w:t>
      </w:r>
    </w:p>
    <w:p w14:paraId="2B9E6E2B"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Dans Atoo-Sync GesCom, allez dans l'onglet "</w:t>
      </w:r>
      <w:r w:rsidRPr="00D4755A">
        <w:rPr>
          <w:rFonts w:ascii="Aptos Narrow" w:eastAsia="Times New Roman" w:hAnsi="Aptos Narrow" w:cs="Times New Roman"/>
          <w:b/>
          <w:bCs/>
          <w:color w:val="000000"/>
          <w:kern w:val="0"/>
          <w:lang w:eastAsia="fr-FR"/>
          <w14:ligatures w14:val="none"/>
        </w:rPr>
        <w:t>Profil</w:t>
      </w:r>
      <w:r w:rsidRPr="00D4755A">
        <w:rPr>
          <w:rFonts w:ascii="Aptos Narrow" w:eastAsia="Times New Roman" w:hAnsi="Aptos Narrow" w:cs="Times New Roman"/>
          <w:color w:val="000000"/>
          <w:kern w:val="0"/>
          <w:lang w:eastAsia="fr-FR"/>
          <w14:ligatures w14:val="none"/>
        </w:rPr>
        <w:t>" puis cliquez sur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w:t>
      </w:r>
    </w:p>
    <w:p w14:paraId="77F53385" w14:textId="77777777" w:rsidR="0061001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6F469E7C" wp14:editId="00DD8DE7">
            <wp:extent cx="8123555" cy="1414145"/>
            <wp:effectExtent l="0" t="0" r="0" b="0"/>
            <wp:docPr id="470481378" name="Image 39" descr="Une image contenant capture d’écran, texte,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1378" name="Image 39" descr="Une image contenant capture d’écran, texte, Police, logiciel&#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14C67599" w14:textId="77777777" w:rsidR="0061001A" w:rsidRPr="00D4755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76407D5" wp14:editId="5A52F09B">
            <wp:extent cx="8123555" cy="1414145"/>
            <wp:effectExtent l="0" t="0" r="0" b="0"/>
            <wp:docPr id="513134607" name="Image 38" descr="Une image contenant capture d’écran, texte,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34607" name="Image 38" descr="Une image contenant capture d’écran, texte, Police, logiciel&#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1C9A20DD"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 onglet vous permet de configurer les différentes options de paramétrage pour la création des commandes de la boutique dans la </w:t>
      </w:r>
      <w:r>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b/>
          <w:bCs/>
          <w:color w:val="000000"/>
          <w:kern w:val="0"/>
          <w:lang w:eastAsia="fr-FR"/>
          <w14:ligatures w14:val="none"/>
        </w:rPr>
        <w:t>.</w:t>
      </w:r>
    </w:p>
    <w:p w14:paraId="5FEB6D30"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L'onglet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 contient lui-même plusieurs sous-onglets correspondants aux différentes options de paramétrage possible.</w:t>
      </w:r>
    </w:p>
    <w:p w14:paraId="65C8BF66" w14:textId="77777777" w:rsidR="0061001A" w:rsidRPr="00D4755A" w:rsidRDefault="0061001A" w:rsidP="0061001A">
      <w:pPr>
        <w:pStyle w:val="Titre3"/>
        <w:rPr>
          <w:rFonts w:eastAsia="Times New Roman"/>
          <w:lang w:eastAsia="fr-FR"/>
        </w:rPr>
      </w:pPr>
      <w:r w:rsidRPr="00D4755A">
        <w:rPr>
          <w:rFonts w:eastAsia="Times New Roman"/>
          <w:lang w:eastAsia="fr-FR"/>
        </w:rPr>
        <w:t>Section Création de la commande</w:t>
      </w:r>
    </w:p>
    <w:p w14:paraId="61639AA6"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Cette section permet de définir dans l'entête du document de vente créé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p>
    <w:p w14:paraId="4530B00A" w14:textId="77777777" w:rsidR="0061001A" w:rsidRPr="00D4755A" w:rsidRDefault="0061001A" w:rsidP="0061001A">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w:t>
      </w:r>
      <w:r>
        <w:rPr>
          <w:rFonts w:ascii="Aptos Narrow" w:eastAsia="Times New Roman" w:hAnsi="Aptos Narrow" w:cs="Times New Roman"/>
          <w:color w:val="000000"/>
          <w:kern w:val="0"/>
          <w:lang w:eastAsia="fr-FR"/>
          <w14:ligatures w14:val="none"/>
        </w:rPr>
        <w:t> </w:t>
      </w:r>
      <w:r w:rsidRPr="00D4755A">
        <w:rPr>
          <w:rFonts w:ascii="Aptos Narrow" w:eastAsia="Times New Roman" w:hAnsi="Aptos Narrow" w:cs="Times New Roman"/>
          <w:color w:val="000000"/>
          <w:kern w:val="0"/>
          <w:lang w:eastAsia="fr-FR"/>
          <w14:ligatures w14:val="none"/>
        </w:rPr>
        <w:t>Date du document de vente</w:t>
      </w:r>
    </w:p>
    <w:p w14:paraId="77DE5263" w14:textId="77777777" w:rsidR="0061001A" w:rsidRPr="00D4755A" w:rsidRDefault="0061001A" w:rsidP="0061001A">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Souche de vente du document de vente</w:t>
      </w:r>
    </w:p>
    <w:p w14:paraId="270B893E" w14:textId="77777777" w:rsidR="0061001A" w:rsidRPr="00D4755A" w:rsidRDefault="0061001A" w:rsidP="0061001A">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 Dépôt à utiliser pour le déstockage des articles</w:t>
      </w:r>
    </w:p>
    <w:p w14:paraId="009CCAF2" w14:textId="77777777" w:rsidR="0061001A" w:rsidRDefault="0061001A" w:rsidP="0061001A">
      <w:pPr>
        <w:numPr>
          <w:ilvl w:val="0"/>
          <w:numId w:val="2"/>
        </w:numPr>
        <w:spacing w:after="0"/>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Référence de la commande</w:t>
      </w:r>
    </w:p>
    <w:p w14:paraId="1A225AF7" w14:textId="77777777" w:rsidR="0061001A" w:rsidRPr="00D4755A" w:rsidRDefault="0061001A" w:rsidP="0061001A">
      <w:pPr>
        <w:spacing w:after="0"/>
        <w:rPr>
          <w:rFonts w:ascii="Aptos Narrow" w:eastAsia="Times New Roman" w:hAnsi="Aptos Narrow" w:cs="Times New Roman"/>
          <w:color w:val="000000"/>
          <w:kern w:val="0"/>
          <w:lang w:eastAsia="fr-FR"/>
          <w14:ligatures w14:val="none"/>
        </w:rPr>
      </w:pPr>
    </w:p>
    <w:p w14:paraId="33088049" w14:textId="77777777" w:rsidR="0061001A" w:rsidRPr="00D4755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7AB3B1E6" wp14:editId="3AE54BCA">
            <wp:extent cx="7357745" cy="2732405"/>
            <wp:effectExtent l="0" t="0" r="0" b="0"/>
            <wp:docPr id="2068701016" name="Image 40"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01016" name="Image 40" descr="Une image contenant texte, Police, capture d’écran, lign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745" cy="2732405"/>
                    </a:xfrm>
                    <a:prstGeom prst="rect">
                      <a:avLst/>
                    </a:prstGeom>
                    <a:noFill/>
                    <a:ln>
                      <a:noFill/>
                    </a:ln>
                  </pic:spPr>
                </pic:pic>
              </a:graphicData>
            </a:graphic>
          </wp:inline>
        </w:drawing>
      </w:r>
    </w:p>
    <w:p w14:paraId="682E4B98" w14:textId="77777777" w:rsidR="0061001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Date de la commande</w:t>
      </w:r>
      <w:r w:rsidRPr="00D4755A">
        <w:rPr>
          <w:rFonts w:ascii="Aptos Narrow" w:eastAsia="Times New Roman" w:hAnsi="Aptos Narrow" w:cs="Times New Roman"/>
          <w:color w:val="000000"/>
          <w:kern w:val="0"/>
          <w:lang w:eastAsia="fr-FR"/>
          <w14:ligatures w14:val="none"/>
        </w:rPr>
        <w:t xml:space="preserve">" permet de spécifier quelle date sera utilisée pour la création du document de vente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(date de la commande ou date de la facture de la commande de la boutique, date du jour)</w:t>
      </w:r>
      <w:r>
        <w:rPr>
          <w:rFonts w:ascii="Aptos Narrow" w:eastAsia="Times New Roman" w:hAnsi="Aptos Narrow" w:cs="Times New Roman"/>
          <w:color w:val="000000"/>
          <w:kern w:val="0"/>
          <w:lang w:eastAsia="fr-FR"/>
          <w14:ligatures w14:val="none"/>
        </w:rPr>
        <w:br/>
      </w:r>
      <w:r>
        <w:rPr>
          <w:rFonts w:ascii="Aptos Narrow" w:eastAsia="Times New Roman" w:hAnsi="Aptos Narrow" w:cs="Times New Roman"/>
          <w:color w:val="000000"/>
          <w:kern w:val="0"/>
          <w:lang w:eastAsia="fr-FR"/>
          <w14:ligatures w14:val="none"/>
        </w:rPr>
        <w:br/>
      </w:r>
      <w:r w:rsidRPr="00F672BE">
        <w:rPr>
          <w:rFonts w:ascii="Aptos Narrow" w:eastAsia="Times New Roman" w:hAnsi="Aptos Narrow" w:cs="Times New Roman"/>
          <w:noProof/>
          <w:color w:val="000000"/>
          <w:kern w:val="0"/>
          <w:lang w:eastAsia="fr-FR"/>
          <w14:ligatures w14:val="none"/>
        </w:rPr>
        <w:drawing>
          <wp:inline distT="0" distB="0" distL="0" distR="0" wp14:anchorId="187FF4FC" wp14:editId="7FE61FE4">
            <wp:extent cx="7306695" cy="2943636"/>
            <wp:effectExtent l="0" t="0" r="8890" b="9525"/>
            <wp:docPr id="1994343818" name="Image 1" descr="Une image contenant texte, logiciel,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43818" name="Image 1" descr="Une image contenant texte, logiciel, nombre, capture d’écran&#10;&#10;Le contenu généré par l’IA peut être incorrect."/>
                    <pic:cNvPicPr/>
                  </pic:nvPicPr>
                  <pic:blipFill>
                    <a:blip r:embed="rId9"/>
                    <a:stretch>
                      <a:fillRect/>
                    </a:stretch>
                  </pic:blipFill>
                  <pic:spPr>
                    <a:xfrm>
                      <a:off x="0" y="0"/>
                      <a:ext cx="7306695" cy="2943636"/>
                    </a:xfrm>
                    <a:prstGeom prst="rect">
                      <a:avLst/>
                    </a:prstGeom>
                  </pic:spPr>
                </pic:pic>
              </a:graphicData>
            </a:graphic>
          </wp:inline>
        </w:drawing>
      </w:r>
    </w:p>
    <w:p w14:paraId="5316EAF6" w14:textId="77777777" w:rsidR="0061001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Précision des prix</w:t>
      </w:r>
      <w:r w:rsidRPr="00D4755A">
        <w:rPr>
          <w:rFonts w:ascii="Aptos Narrow" w:eastAsia="Times New Roman" w:hAnsi="Aptos Narrow" w:cs="Times New Roman"/>
          <w:color w:val="000000"/>
          <w:kern w:val="0"/>
          <w:lang w:eastAsia="fr-FR"/>
          <w14:ligatures w14:val="none"/>
        </w:rPr>
        <w:t>" vous permet d'indiquer le nombre de décimales que vous souhaitez utiliser pour l'import des commandes.</w:t>
      </w:r>
    </w:p>
    <w:p w14:paraId="3140AE58" w14:textId="77777777" w:rsidR="0061001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Dans Sage le format des montants est défini dans Paramètres société &gt; Identification &gt; Monnaie &amp; Format</w:t>
      </w:r>
    </w:p>
    <w:p w14:paraId="196D2AAE" w14:textId="77777777" w:rsidR="0061001A" w:rsidRDefault="0061001A" w:rsidP="0061001A">
      <w:pPr>
        <w:rPr>
          <w:rFonts w:ascii="Aptos Narrow" w:eastAsia="Times New Roman" w:hAnsi="Aptos Narrow" w:cs="Times New Roman"/>
          <w:color w:val="000000"/>
          <w:kern w:val="0"/>
          <w:lang w:eastAsia="fr-FR"/>
          <w14:ligatures w14:val="none"/>
        </w:rPr>
      </w:pPr>
      <w:r>
        <w:fldChar w:fldCharType="begin"/>
      </w:r>
      <w:r>
        <w:instrText xml:space="preserve"> INCLUDEPICTURE "http://formation.atoonext.local/draftfile.php/15/user/draft/944886357/sage100-souche-vente.png?1743170305774" \* MERGEFORMATINET </w:instrText>
      </w:r>
      <w:r>
        <w:fldChar w:fldCharType="separate"/>
      </w:r>
      <w:r w:rsidR="00F778A9">
        <w:pict w14:anchorId="0BEE3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Pr>
          <w:rFonts w:ascii="Aptos Narrow" w:eastAsia="Times New Roman" w:hAnsi="Aptos Narrow" w:cs="Times New Roman"/>
          <w:noProof/>
          <w:color w:val="000000"/>
          <w:kern w:val="0"/>
          <w:lang w:eastAsia="fr-FR"/>
          <w14:ligatures w14:val="none"/>
        </w:rPr>
        <w:t xml:space="preserve"> </w:t>
      </w:r>
      <w:r>
        <w:rPr>
          <w:rFonts w:ascii="Aptos Narrow" w:eastAsia="Times New Roman" w:hAnsi="Aptos Narrow" w:cs="Times New Roman"/>
          <w:noProof/>
          <w:color w:val="000000"/>
          <w:kern w:val="0"/>
          <w:lang w:eastAsia="fr-FR"/>
          <w14:ligatures w14:val="none"/>
        </w:rPr>
        <w:drawing>
          <wp:inline distT="0" distB="0" distL="0" distR="0" wp14:anchorId="3A625E72" wp14:editId="6ACE158D">
            <wp:extent cx="5890260" cy="4607560"/>
            <wp:effectExtent l="0" t="0" r="0" b="2540"/>
            <wp:docPr id="131375817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8179" name="Image 1" descr="Une image contenant texte, logiciel, Icône d’ordinateur, Page web&#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60" cy="4607560"/>
                    </a:xfrm>
                    <a:prstGeom prst="rect">
                      <a:avLst/>
                    </a:prstGeom>
                    <a:noFill/>
                    <a:ln>
                      <a:noFill/>
                    </a:ln>
                  </pic:spPr>
                </pic:pic>
              </a:graphicData>
            </a:graphic>
          </wp:inline>
        </w:drawing>
      </w:r>
    </w:p>
    <w:p w14:paraId="0C0B1E58" w14:textId="77777777" w:rsidR="0061001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Souche de vente</w:t>
      </w:r>
      <w:r w:rsidRPr="00D4755A">
        <w:rPr>
          <w:rFonts w:ascii="Aptos Narrow" w:eastAsia="Times New Roman" w:hAnsi="Aptos Narrow" w:cs="Times New Roman"/>
          <w:color w:val="000000"/>
          <w:kern w:val="0"/>
          <w:lang w:eastAsia="fr-FR"/>
          <w14:ligatures w14:val="none"/>
        </w:rPr>
        <w:t xml:space="preserve">" vous permet de choisir la souche de vente (numérotation) qui sera utilisée pour renseigner le numéro du document de vente créé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r>
        <w:rPr>
          <w:rFonts w:ascii="Aptos Narrow" w:eastAsia="Times New Roman" w:hAnsi="Aptos Narrow" w:cs="Times New Roman"/>
          <w:color w:val="000000"/>
          <w:kern w:val="0"/>
          <w:lang w:eastAsia="fr-FR"/>
          <w14:ligatures w14:val="none"/>
        </w:rPr>
        <w:br/>
        <w:t>Dans Sage les souches de vente par type de document de vente sont configurées dans Paramètres société &gt; Documents &gt; Souche te circuit de validation</w:t>
      </w:r>
    </w:p>
    <w:p w14:paraId="2197D43D" w14:textId="77777777" w:rsidR="0061001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7F1DAFC4" wp14:editId="30ECE19F">
            <wp:extent cx="7398385" cy="4785995"/>
            <wp:effectExtent l="0" t="0" r="0" b="0"/>
            <wp:docPr id="1584556892" name="Image 2"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56892" name="Image 2" descr="Une image contenant texte, logiciel, Page web, Site web&#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8385" cy="4785995"/>
                    </a:xfrm>
                    <a:prstGeom prst="rect">
                      <a:avLst/>
                    </a:prstGeom>
                    <a:noFill/>
                    <a:ln>
                      <a:noFill/>
                    </a:ln>
                  </pic:spPr>
                </pic:pic>
              </a:graphicData>
            </a:graphic>
          </wp:inline>
        </w:drawing>
      </w:r>
    </w:p>
    <w:p w14:paraId="58B5D976" w14:textId="77777777" w:rsidR="0061001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Dépôt à utiliser</w:t>
      </w:r>
      <w:r w:rsidRPr="00D4755A">
        <w:rPr>
          <w:rFonts w:ascii="Aptos Narrow" w:eastAsia="Times New Roman" w:hAnsi="Aptos Narrow" w:cs="Times New Roman"/>
          <w:color w:val="000000"/>
          <w:kern w:val="0"/>
          <w:lang w:eastAsia="fr-FR"/>
          <w14:ligatures w14:val="none"/>
        </w:rPr>
        <w:t>" vous permet d'associer le dépôt au document de vente pour la sortie de stock des articles commandés.</w:t>
      </w:r>
    </w:p>
    <w:p w14:paraId="536471A3" w14:textId="77777777" w:rsidR="0061001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Dans Sage les dépôts sont configurés dans le menu Structure &gt; Dépôts de stockage</w:t>
      </w:r>
    </w:p>
    <w:p w14:paraId="4F685806" w14:textId="77777777" w:rsidR="0061001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A986E80" wp14:editId="09996A4A">
            <wp:extent cx="6056630" cy="4156075"/>
            <wp:effectExtent l="0" t="0" r="1270" b="0"/>
            <wp:docPr id="668766680" name="Image 3" descr="Une image contenant logiciel, capture d’écran,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6680" name="Image 3" descr="Une image contenant logiciel, capture d’écran, Logiciel multimédia, Icône d’ordinateur&#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6630" cy="4156075"/>
                    </a:xfrm>
                    <a:prstGeom prst="rect">
                      <a:avLst/>
                    </a:prstGeom>
                    <a:noFill/>
                    <a:ln>
                      <a:noFill/>
                    </a:ln>
                  </pic:spPr>
                </pic:pic>
              </a:graphicData>
            </a:graphic>
          </wp:inline>
        </w:drawing>
      </w:r>
    </w:p>
    <w:p w14:paraId="7105C7E7" w14:textId="77777777" w:rsidR="0061001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zone de texte "</w:t>
      </w:r>
      <w:r w:rsidRPr="00D4755A">
        <w:rPr>
          <w:rFonts w:ascii="Aptos Narrow" w:eastAsia="Times New Roman" w:hAnsi="Aptos Narrow" w:cs="Times New Roman"/>
          <w:b/>
          <w:bCs/>
          <w:color w:val="000000"/>
          <w:kern w:val="0"/>
          <w:lang w:eastAsia="fr-FR"/>
          <w14:ligatures w14:val="none"/>
        </w:rPr>
        <w:t>Référence de la commande</w:t>
      </w:r>
      <w:r w:rsidRPr="00D4755A">
        <w:rPr>
          <w:rFonts w:ascii="Aptos Narrow" w:eastAsia="Times New Roman" w:hAnsi="Aptos Narrow" w:cs="Times New Roman"/>
          <w:color w:val="000000"/>
          <w:kern w:val="0"/>
          <w:lang w:eastAsia="fr-FR"/>
          <w14:ligatures w14:val="none"/>
        </w:rPr>
        <w:t>" vous permet de formater une chaîne alphanumérique pour renseigner le champ "Référence" de la commande. Vous pouvez vous aider avec les champs disponibles dans la liste déroulante.</w:t>
      </w:r>
    </w:p>
    <w:tbl>
      <w:tblPr>
        <w:tblStyle w:val="Grilledutableau"/>
        <w:tblW w:w="0" w:type="auto"/>
        <w:tblLook w:val="04A0" w:firstRow="1" w:lastRow="0" w:firstColumn="1" w:lastColumn="0" w:noHBand="0" w:noVBand="1"/>
      </w:tblPr>
      <w:tblGrid>
        <w:gridCol w:w="4248"/>
        <w:gridCol w:w="1276"/>
      </w:tblGrid>
      <w:tr w:rsidR="0061001A" w:rsidRPr="001C10BB" w14:paraId="2664E66D" w14:textId="77777777" w:rsidTr="00083370">
        <w:tc>
          <w:tcPr>
            <w:tcW w:w="4248" w:type="dxa"/>
          </w:tcPr>
          <w:p w14:paraId="05D2CE13" w14:textId="77777777" w:rsidR="0061001A" w:rsidRPr="00E83B9B" w:rsidRDefault="0061001A" w:rsidP="00083370">
            <w:pPr>
              <w:rPr>
                <w:rFonts w:ascii="Aptos Narrow" w:eastAsia="Times New Roman" w:hAnsi="Aptos Narrow" w:cs="Times New Roman"/>
                <w:color w:val="000000"/>
                <w:kern w:val="0"/>
                <w:lang w:eastAsia="fr-FR"/>
                <w14:ligatures w14:val="none"/>
              </w:rPr>
            </w:pPr>
          </w:p>
        </w:tc>
        <w:tc>
          <w:tcPr>
            <w:tcW w:w="1276" w:type="dxa"/>
          </w:tcPr>
          <w:p w14:paraId="03386AC6" w14:textId="77777777" w:rsidR="0061001A" w:rsidRPr="008730EC" w:rsidRDefault="0061001A" w:rsidP="00083370">
            <w:pPr>
              <w:jc w:val="center"/>
              <w:rPr>
                <w:rFonts w:ascii="Aptos Narrow" w:eastAsia="Times New Roman" w:hAnsi="Aptos Narrow" w:cs="Times New Roman"/>
                <w:b/>
                <w:bCs/>
                <w:color w:val="000000"/>
                <w:kern w:val="0"/>
                <w:lang w:eastAsia="fr-FR"/>
                <w14:ligatures w14:val="none"/>
              </w:rPr>
            </w:pPr>
            <w:r w:rsidRPr="008730EC">
              <w:rPr>
                <w:rFonts w:ascii="Aptos Narrow" w:eastAsia="Times New Roman" w:hAnsi="Aptos Narrow" w:cs="Times New Roman"/>
                <w:b/>
                <w:bCs/>
                <w:color w:val="000000"/>
                <w:kern w:val="0"/>
                <w:lang w:eastAsia="fr-FR"/>
                <w14:ligatures w14:val="none"/>
              </w:rPr>
              <w:t>Variable</w:t>
            </w:r>
          </w:p>
        </w:tc>
      </w:tr>
      <w:tr w:rsidR="0061001A" w:rsidRPr="001C10BB" w14:paraId="6F625883" w14:textId="77777777" w:rsidTr="00083370">
        <w:tc>
          <w:tcPr>
            <w:tcW w:w="4248" w:type="dxa"/>
          </w:tcPr>
          <w:p w14:paraId="07E8BBCB"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 du Client</w:t>
            </w:r>
          </w:p>
        </w:tc>
        <w:tc>
          <w:tcPr>
            <w:tcW w:w="1276" w:type="dxa"/>
          </w:tcPr>
          <w:p w14:paraId="06791D36"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%CI</w:t>
            </w:r>
          </w:p>
        </w:tc>
      </w:tr>
      <w:tr w:rsidR="0061001A" w:rsidRPr="001C10BB" w14:paraId="072CFBE8" w14:textId="77777777" w:rsidTr="00083370">
        <w:tc>
          <w:tcPr>
            <w:tcW w:w="4248" w:type="dxa"/>
          </w:tcPr>
          <w:p w14:paraId="2AEA86C3"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Prénom du Client</w:t>
            </w:r>
          </w:p>
        </w:tc>
        <w:tc>
          <w:tcPr>
            <w:tcW w:w="1276" w:type="dxa"/>
          </w:tcPr>
          <w:p w14:paraId="0240B359"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%CF</w:t>
            </w:r>
          </w:p>
        </w:tc>
      </w:tr>
      <w:tr w:rsidR="0061001A" w:rsidRPr="001C10BB" w14:paraId="2913FB5C" w14:textId="77777777" w:rsidTr="00083370">
        <w:tc>
          <w:tcPr>
            <w:tcW w:w="4248" w:type="dxa"/>
          </w:tcPr>
          <w:p w14:paraId="63C8AAF4"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Client</w:t>
            </w:r>
          </w:p>
        </w:tc>
        <w:tc>
          <w:tcPr>
            <w:tcW w:w="1276" w:type="dxa"/>
          </w:tcPr>
          <w:p w14:paraId="245341E7"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%CL</w:t>
            </w:r>
          </w:p>
        </w:tc>
      </w:tr>
      <w:tr w:rsidR="0061001A" w:rsidRPr="001C10BB" w14:paraId="29A0FECE" w14:textId="77777777" w:rsidTr="00083370">
        <w:tc>
          <w:tcPr>
            <w:tcW w:w="4248" w:type="dxa"/>
          </w:tcPr>
          <w:p w14:paraId="7E9EB3FD"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du compte Client</w:t>
            </w:r>
          </w:p>
        </w:tc>
        <w:tc>
          <w:tcPr>
            <w:tcW w:w="1276" w:type="dxa"/>
          </w:tcPr>
          <w:p w14:paraId="296BDA43"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%CA</w:t>
            </w:r>
          </w:p>
        </w:tc>
      </w:tr>
      <w:tr w:rsidR="0061001A" w:rsidRPr="001C10BB" w14:paraId="6A8EDB3C" w14:textId="77777777" w:rsidTr="00083370">
        <w:tc>
          <w:tcPr>
            <w:tcW w:w="4248" w:type="dxa"/>
          </w:tcPr>
          <w:p w14:paraId="205BDCBC" w14:textId="77777777" w:rsidR="0061001A" w:rsidRPr="00E83B9B" w:rsidRDefault="0061001A" w:rsidP="00083370">
            <w:pPr>
              <w:rPr>
                <w:rFonts w:ascii="Aptos Narrow" w:eastAsia="Times New Roman" w:hAnsi="Aptos Narrow" w:cs="Times New Roman"/>
                <w:color w:val="000000"/>
                <w:kern w:val="0"/>
                <w:lang w:eastAsia="fr-FR"/>
                <w14:ligatures w14:val="none"/>
              </w:rPr>
            </w:pPr>
          </w:p>
        </w:tc>
        <w:tc>
          <w:tcPr>
            <w:tcW w:w="1276" w:type="dxa"/>
          </w:tcPr>
          <w:p w14:paraId="7F2FDF1A"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p>
        </w:tc>
      </w:tr>
      <w:tr w:rsidR="0061001A" w:rsidRPr="001C10BB" w14:paraId="4B2F628C" w14:textId="77777777" w:rsidTr="00083370">
        <w:tc>
          <w:tcPr>
            <w:tcW w:w="4248" w:type="dxa"/>
          </w:tcPr>
          <w:p w14:paraId="057D7121"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panier</w:t>
            </w:r>
          </w:p>
        </w:tc>
        <w:tc>
          <w:tcPr>
            <w:tcW w:w="1276" w:type="dxa"/>
          </w:tcPr>
          <w:p w14:paraId="3869BAC8"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%CK</w:t>
            </w:r>
          </w:p>
        </w:tc>
      </w:tr>
      <w:tr w:rsidR="0061001A" w:rsidRPr="001C10BB" w14:paraId="478A44E2" w14:textId="77777777" w:rsidTr="00083370">
        <w:tc>
          <w:tcPr>
            <w:tcW w:w="4248" w:type="dxa"/>
          </w:tcPr>
          <w:p w14:paraId="73E4712B" w14:textId="77777777" w:rsidR="0061001A" w:rsidRPr="00E83B9B" w:rsidRDefault="0061001A" w:rsidP="00083370">
            <w:pPr>
              <w:rPr>
                <w:rFonts w:ascii="Aptos Narrow" w:eastAsia="Times New Roman" w:hAnsi="Aptos Narrow" w:cs="Times New Roman"/>
                <w:color w:val="000000"/>
                <w:kern w:val="0"/>
                <w:lang w:eastAsia="fr-FR"/>
                <w14:ligatures w14:val="none"/>
              </w:rPr>
            </w:pPr>
          </w:p>
        </w:tc>
        <w:tc>
          <w:tcPr>
            <w:tcW w:w="1276" w:type="dxa"/>
          </w:tcPr>
          <w:p w14:paraId="1DD6766F"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p>
        </w:tc>
      </w:tr>
      <w:tr w:rsidR="0061001A" w:rsidRPr="001C10BB" w14:paraId="7246D4D5" w14:textId="77777777" w:rsidTr="00083370">
        <w:tc>
          <w:tcPr>
            <w:tcW w:w="4248" w:type="dxa"/>
          </w:tcPr>
          <w:p w14:paraId="1E8173A9"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 de la commande</w:t>
            </w:r>
          </w:p>
        </w:tc>
        <w:tc>
          <w:tcPr>
            <w:tcW w:w="1276" w:type="dxa"/>
          </w:tcPr>
          <w:p w14:paraId="673EE0E6"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%OI</w:t>
            </w:r>
          </w:p>
        </w:tc>
      </w:tr>
      <w:tr w:rsidR="0061001A" w:rsidRPr="001C10BB" w14:paraId="5667AA5A" w14:textId="77777777" w:rsidTr="00083370">
        <w:tc>
          <w:tcPr>
            <w:tcW w:w="4248" w:type="dxa"/>
          </w:tcPr>
          <w:p w14:paraId="225FE432"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la commande</w:t>
            </w:r>
          </w:p>
        </w:tc>
        <w:tc>
          <w:tcPr>
            <w:tcW w:w="1276" w:type="dxa"/>
          </w:tcPr>
          <w:p w14:paraId="53C20C88"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%ON</w:t>
            </w:r>
          </w:p>
        </w:tc>
      </w:tr>
      <w:tr w:rsidR="0061001A" w:rsidRPr="001C10BB" w14:paraId="5A4D4B89" w14:textId="77777777" w:rsidTr="00083370">
        <w:tc>
          <w:tcPr>
            <w:tcW w:w="4248" w:type="dxa"/>
          </w:tcPr>
          <w:p w14:paraId="61FF1C94"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Date de la commande</w:t>
            </w:r>
          </w:p>
        </w:tc>
        <w:tc>
          <w:tcPr>
            <w:tcW w:w="1276" w:type="dxa"/>
          </w:tcPr>
          <w:p w14:paraId="12F84A76"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%OD</w:t>
            </w:r>
          </w:p>
        </w:tc>
      </w:tr>
      <w:tr w:rsidR="0061001A" w:rsidRPr="001C10BB" w14:paraId="283A64C9" w14:textId="77777777" w:rsidTr="00083370">
        <w:tc>
          <w:tcPr>
            <w:tcW w:w="4248" w:type="dxa"/>
          </w:tcPr>
          <w:p w14:paraId="6257A939"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de la commande</w:t>
            </w:r>
          </w:p>
        </w:tc>
        <w:tc>
          <w:tcPr>
            <w:tcW w:w="1276" w:type="dxa"/>
          </w:tcPr>
          <w:p w14:paraId="5803E378"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%OR</w:t>
            </w:r>
          </w:p>
        </w:tc>
      </w:tr>
      <w:tr w:rsidR="0061001A" w:rsidRPr="001C10BB" w14:paraId="0E6643AC" w14:textId="77777777" w:rsidTr="00083370">
        <w:tc>
          <w:tcPr>
            <w:tcW w:w="4248" w:type="dxa"/>
          </w:tcPr>
          <w:p w14:paraId="633945F7"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#1</w:t>
            </w:r>
          </w:p>
        </w:tc>
        <w:tc>
          <w:tcPr>
            <w:tcW w:w="1276" w:type="dxa"/>
          </w:tcPr>
          <w:p w14:paraId="273DF17E"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%OCR1</w:t>
            </w:r>
          </w:p>
        </w:tc>
      </w:tr>
      <w:tr w:rsidR="0061001A" w:rsidRPr="001C10BB" w14:paraId="62A1A148" w14:textId="77777777" w:rsidTr="00083370">
        <w:tc>
          <w:tcPr>
            <w:tcW w:w="4248" w:type="dxa"/>
          </w:tcPr>
          <w:p w14:paraId="043EC93F"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#2</w:t>
            </w:r>
          </w:p>
        </w:tc>
        <w:tc>
          <w:tcPr>
            <w:tcW w:w="1276" w:type="dxa"/>
          </w:tcPr>
          <w:p w14:paraId="77BB2C5B"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%OCR2</w:t>
            </w:r>
          </w:p>
        </w:tc>
      </w:tr>
      <w:tr w:rsidR="0061001A" w:rsidRPr="001C10BB" w14:paraId="2593F951" w14:textId="77777777" w:rsidTr="00083370">
        <w:tc>
          <w:tcPr>
            <w:tcW w:w="4248" w:type="dxa"/>
          </w:tcPr>
          <w:p w14:paraId="6DB53BAB"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#3</w:t>
            </w:r>
          </w:p>
        </w:tc>
        <w:tc>
          <w:tcPr>
            <w:tcW w:w="1276" w:type="dxa"/>
          </w:tcPr>
          <w:p w14:paraId="5CBEFA44"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%OCR3</w:t>
            </w:r>
          </w:p>
        </w:tc>
      </w:tr>
      <w:tr w:rsidR="0061001A" w:rsidRPr="001C10BB" w14:paraId="5366702D" w14:textId="77777777" w:rsidTr="00083370">
        <w:tc>
          <w:tcPr>
            <w:tcW w:w="4248" w:type="dxa"/>
          </w:tcPr>
          <w:p w14:paraId="38D06082"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#4</w:t>
            </w:r>
          </w:p>
        </w:tc>
        <w:tc>
          <w:tcPr>
            <w:tcW w:w="1276" w:type="dxa"/>
          </w:tcPr>
          <w:p w14:paraId="2D132B07"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%OCR4</w:t>
            </w:r>
          </w:p>
        </w:tc>
      </w:tr>
      <w:tr w:rsidR="0061001A" w:rsidRPr="001C10BB" w14:paraId="71CBBD21" w14:textId="77777777" w:rsidTr="00083370">
        <w:tc>
          <w:tcPr>
            <w:tcW w:w="4248" w:type="dxa"/>
          </w:tcPr>
          <w:p w14:paraId="1BEA56E0"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#5</w:t>
            </w:r>
          </w:p>
        </w:tc>
        <w:tc>
          <w:tcPr>
            <w:tcW w:w="1276" w:type="dxa"/>
          </w:tcPr>
          <w:p w14:paraId="081391C4"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%OCR5</w:t>
            </w:r>
          </w:p>
        </w:tc>
      </w:tr>
      <w:tr w:rsidR="0061001A" w:rsidRPr="001C10BB" w14:paraId="712F431A" w14:textId="77777777" w:rsidTr="00083370">
        <w:tc>
          <w:tcPr>
            <w:tcW w:w="4248" w:type="dxa"/>
          </w:tcPr>
          <w:p w14:paraId="30238C48" w14:textId="77777777" w:rsidR="0061001A" w:rsidRPr="00E83B9B" w:rsidRDefault="0061001A" w:rsidP="00083370">
            <w:pPr>
              <w:rPr>
                <w:rFonts w:ascii="Aptos Narrow" w:eastAsia="Times New Roman" w:hAnsi="Aptos Narrow" w:cs="Times New Roman"/>
                <w:color w:val="000000"/>
                <w:kern w:val="0"/>
                <w:lang w:eastAsia="fr-FR"/>
                <w14:ligatures w14:val="none"/>
              </w:rPr>
            </w:pPr>
          </w:p>
        </w:tc>
        <w:tc>
          <w:tcPr>
            <w:tcW w:w="1276" w:type="dxa"/>
          </w:tcPr>
          <w:p w14:paraId="5EC97235"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p>
        </w:tc>
      </w:tr>
      <w:tr w:rsidR="0061001A" w:rsidRPr="001C10BB" w14:paraId="391D7ADC" w14:textId="77777777" w:rsidTr="00083370">
        <w:tc>
          <w:tcPr>
            <w:tcW w:w="4248" w:type="dxa"/>
          </w:tcPr>
          <w:p w14:paraId="3D2E3335"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facture</w:t>
            </w:r>
          </w:p>
        </w:tc>
        <w:tc>
          <w:tcPr>
            <w:tcW w:w="1276" w:type="dxa"/>
          </w:tcPr>
          <w:p w14:paraId="306F4E59"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%IN</w:t>
            </w:r>
          </w:p>
        </w:tc>
      </w:tr>
      <w:tr w:rsidR="0061001A" w:rsidRPr="001C10BB" w14:paraId="38D3EBD8" w14:textId="77777777" w:rsidTr="00083370">
        <w:tc>
          <w:tcPr>
            <w:tcW w:w="4248" w:type="dxa"/>
          </w:tcPr>
          <w:p w14:paraId="3AFF0B2F"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Date de la facture</w:t>
            </w:r>
          </w:p>
        </w:tc>
        <w:tc>
          <w:tcPr>
            <w:tcW w:w="1276" w:type="dxa"/>
          </w:tcPr>
          <w:p w14:paraId="655CEBEE"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w:t>
            </w:r>
          </w:p>
        </w:tc>
      </w:tr>
      <w:tr w:rsidR="0061001A" w:rsidRPr="001C10BB" w14:paraId="68578B38" w14:textId="77777777" w:rsidTr="00083370">
        <w:tc>
          <w:tcPr>
            <w:tcW w:w="4248" w:type="dxa"/>
          </w:tcPr>
          <w:p w14:paraId="350B83E7" w14:textId="77777777" w:rsidR="0061001A" w:rsidRPr="00E83B9B" w:rsidRDefault="0061001A" w:rsidP="00083370">
            <w:pPr>
              <w:rPr>
                <w:rFonts w:ascii="Aptos Narrow" w:eastAsia="Times New Roman" w:hAnsi="Aptos Narrow" w:cs="Times New Roman"/>
                <w:color w:val="000000"/>
                <w:kern w:val="0"/>
                <w:lang w:eastAsia="fr-FR"/>
                <w14:ligatures w14:val="none"/>
              </w:rPr>
            </w:pPr>
          </w:p>
        </w:tc>
        <w:tc>
          <w:tcPr>
            <w:tcW w:w="1276" w:type="dxa"/>
          </w:tcPr>
          <w:p w14:paraId="15D004DF"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p>
        </w:tc>
      </w:tr>
      <w:tr w:rsidR="0061001A" w:rsidRPr="001C10BB" w14:paraId="23715C60" w14:textId="77777777" w:rsidTr="00083370">
        <w:tc>
          <w:tcPr>
            <w:tcW w:w="4248" w:type="dxa"/>
          </w:tcPr>
          <w:p w14:paraId="0184C3A1"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transporteur</w:t>
            </w:r>
          </w:p>
        </w:tc>
        <w:tc>
          <w:tcPr>
            <w:tcW w:w="1276" w:type="dxa"/>
          </w:tcPr>
          <w:p w14:paraId="5D51BA9F"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%CN</w:t>
            </w:r>
          </w:p>
        </w:tc>
      </w:tr>
      <w:tr w:rsidR="0061001A" w:rsidRPr="001C10BB" w14:paraId="7F8F60BD" w14:textId="77777777" w:rsidTr="00083370">
        <w:tc>
          <w:tcPr>
            <w:tcW w:w="4248" w:type="dxa"/>
          </w:tcPr>
          <w:p w14:paraId="4EF1A26B" w14:textId="77777777" w:rsidR="0061001A" w:rsidRPr="00E83B9B" w:rsidRDefault="0061001A" w:rsidP="00083370">
            <w:pPr>
              <w:rPr>
                <w:rFonts w:ascii="Aptos Narrow" w:eastAsia="Times New Roman" w:hAnsi="Aptos Narrow" w:cs="Times New Roman"/>
                <w:color w:val="000000"/>
                <w:kern w:val="0"/>
                <w:lang w:eastAsia="fr-FR"/>
                <w14:ligatures w14:val="none"/>
              </w:rPr>
            </w:pPr>
          </w:p>
        </w:tc>
        <w:tc>
          <w:tcPr>
            <w:tcW w:w="1276" w:type="dxa"/>
          </w:tcPr>
          <w:p w14:paraId="26F0D104"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p>
        </w:tc>
      </w:tr>
      <w:tr w:rsidR="0061001A" w:rsidRPr="001C10BB" w14:paraId="4CCF9648" w14:textId="77777777" w:rsidTr="00083370">
        <w:tc>
          <w:tcPr>
            <w:tcW w:w="4248" w:type="dxa"/>
          </w:tcPr>
          <w:p w14:paraId="3A7F2E25"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règlement</w:t>
            </w:r>
          </w:p>
        </w:tc>
        <w:tc>
          <w:tcPr>
            <w:tcW w:w="1276" w:type="dxa"/>
          </w:tcPr>
          <w:p w14:paraId="3C1A021B"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%PN</w:t>
            </w:r>
          </w:p>
        </w:tc>
      </w:tr>
      <w:tr w:rsidR="0061001A" w14:paraId="4C83E07F" w14:textId="77777777" w:rsidTr="00083370">
        <w:tc>
          <w:tcPr>
            <w:tcW w:w="4248" w:type="dxa"/>
          </w:tcPr>
          <w:p w14:paraId="52C52524" w14:textId="77777777" w:rsidR="0061001A" w:rsidRPr="00E83B9B" w:rsidRDefault="0061001A" w:rsidP="00083370">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Module de Paiement</w:t>
            </w:r>
          </w:p>
        </w:tc>
        <w:tc>
          <w:tcPr>
            <w:tcW w:w="1276" w:type="dxa"/>
          </w:tcPr>
          <w:p w14:paraId="702EBFE0" w14:textId="77777777" w:rsidR="0061001A" w:rsidRPr="00E83B9B" w:rsidRDefault="0061001A" w:rsidP="00083370">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%PM</w:t>
            </w:r>
          </w:p>
        </w:tc>
      </w:tr>
    </w:tbl>
    <w:p w14:paraId="7A48462B" w14:textId="77777777" w:rsidR="0061001A" w:rsidRPr="00864297" w:rsidRDefault="0061001A" w:rsidP="0061001A">
      <w:pPr>
        <w:rPr>
          <w:rFonts w:ascii="Aptos Narrow" w:eastAsia="Times New Roman" w:hAnsi="Aptos Narrow" w:cs="Times New Roman"/>
          <w:color w:val="000000"/>
          <w:kern w:val="0"/>
          <w:lang w:eastAsia="fr-FR"/>
          <w14:ligatures w14:val="none"/>
        </w:rPr>
      </w:pPr>
    </w:p>
    <w:p w14:paraId="41B8DE40" w14:textId="77777777" w:rsidR="0061001A" w:rsidRPr="00D4755A" w:rsidRDefault="0061001A" w:rsidP="0061001A">
      <w:pPr>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Boutons des différents mappages</w:t>
      </w:r>
    </w:p>
    <w:p w14:paraId="6C331630"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Les boutons de mappage permettent de configurer de façon plus précise la création des commandes.</w:t>
      </w:r>
      <w:r>
        <w:rPr>
          <w:rFonts w:ascii="Aptos Narrow" w:eastAsia="Times New Roman" w:hAnsi="Aptos Narrow" w:cs="Times New Roman"/>
          <w:color w:val="000000"/>
          <w:kern w:val="0"/>
          <w:lang w:eastAsia="fr-FR"/>
          <w14:ligatures w14:val="none"/>
        </w:rPr>
        <w:br/>
        <w:t>La coche verte à droite de chaque bouton est visible une fois que le mappage est configuré.</w:t>
      </w:r>
    </w:p>
    <w:p w14:paraId="7EE72093" w14:textId="77777777" w:rsidR="0061001A" w:rsidRPr="00D4755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1F67741B" wp14:editId="5D8F4D8E">
            <wp:extent cx="3070860" cy="1828800"/>
            <wp:effectExtent l="0" t="0" r="0" b="0"/>
            <wp:docPr id="1346497601" name="Image 1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97601" name="Image 16" descr="Une image contenant texte, capture d’écran, Police, nombr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860" cy="1828800"/>
                    </a:xfrm>
                    <a:prstGeom prst="rect">
                      <a:avLst/>
                    </a:prstGeom>
                    <a:noFill/>
                    <a:ln>
                      <a:noFill/>
                    </a:ln>
                  </pic:spPr>
                </pic:pic>
              </a:graphicData>
            </a:graphic>
          </wp:inline>
        </w:drawing>
      </w:r>
    </w:p>
    <w:p w14:paraId="03D9B266" w14:textId="77777777" w:rsidR="0061001A" w:rsidRPr="009B2C13" w:rsidRDefault="0061001A" w:rsidP="0061001A">
      <w:pPr>
        <w:pStyle w:val="Titre3"/>
        <w:rPr>
          <w:rFonts w:eastAsia="Times New Roman"/>
          <w:lang w:eastAsia="fr-FR"/>
        </w:rPr>
      </w:pPr>
      <w:r w:rsidRPr="009B2C13">
        <w:rPr>
          <w:rFonts w:eastAsia="Times New Roman"/>
          <w:lang w:eastAsia="fr-FR"/>
        </w:rPr>
        <w:t>Section Options</w:t>
      </w:r>
    </w:p>
    <w:p w14:paraId="519DA46F"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Cette section permet de définir certaines options lors de la création des commandes.</w:t>
      </w:r>
    </w:p>
    <w:p w14:paraId="27BA04B3" w14:textId="77777777" w:rsidR="0061001A" w:rsidRPr="00D4755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2930B9E" wp14:editId="5D9F3506">
            <wp:extent cx="7901940" cy="3834765"/>
            <wp:effectExtent l="0" t="0" r="3810" b="0"/>
            <wp:docPr id="2089036598" name="Image 1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36598" name="Image 17" descr="Une image contenant texte, capture d’écran, Police, nombr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1940" cy="3834765"/>
                    </a:xfrm>
                    <a:prstGeom prst="rect">
                      <a:avLst/>
                    </a:prstGeom>
                    <a:noFill/>
                    <a:ln>
                      <a:noFill/>
                    </a:ln>
                  </pic:spPr>
                </pic:pic>
              </a:graphicData>
            </a:graphic>
          </wp:inline>
        </w:drawing>
      </w:r>
    </w:p>
    <w:p w14:paraId="265320B8" w14:textId="77777777" w:rsidR="0061001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Vérifier si la commande n'existe pas déjà dans la </w:t>
      </w:r>
      <w:r>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de vérifier en premier si une commande avec le même numéro de commande de la boutique n'existe pas déjà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5E1AF694" w14:textId="77777777" w:rsidR="0061001A" w:rsidRPr="00D57E38" w:rsidRDefault="0061001A" w:rsidP="0061001A">
      <w:pPr>
        <w:rPr>
          <w:rFonts w:ascii="Aptos Narrow" w:eastAsia="Times New Roman" w:hAnsi="Aptos Narrow" w:cs="Times New Roman"/>
          <w:color w:val="FF0000"/>
          <w:kern w:val="0"/>
          <w:lang w:eastAsia="fr-FR"/>
          <w14:ligatures w14:val="none"/>
        </w:rPr>
      </w:pPr>
      <w:r w:rsidRPr="00D57E38">
        <w:rPr>
          <w:rFonts w:ascii="Aptos Narrow" w:eastAsia="Times New Roman" w:hAnsi="Aptos Narrow" w:cs="Times New Roman"/>
          <w:color w:val="FF0000"/>
          <w:kern w:val="0"/>
          <w:lang w:eastAsia="fr-FR"/>
          <w14:ligatures w14:val="none"/>
        </w:rPr>
        <w:t>Notes : Il est fortement recommandé de laisser cette case cochée !</w:t>
      </w:r>
    </w:p>
    <w:p w14:paraId="4B726D66"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devise</w:t>
      </w:r>
      <w:r w:rsidRPr="00D4755A">
        <w:rPr>
          <w:rFonts w:ascii="Aptos Narrow" w:eastAsia="Times New Roman" w:hAnsi="Aptos Narrow" w:cs="Times New Roman"/>
          <w:color w:val="000000"/>
          <w:kern w:val="0"/>
          <w:lang w:eastAsia="fr-FR"/>
          <w14:ligatures w14:val="none"/>
        </w:rPr>
        <w:t xml:space="preserve">" indique à l'application Atoo-Sync de créer les commandes en devise si la commande est passée sur une devise autre que celle de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Le taux de conversion de la commande de la boutique est utilisé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la conversion de la devise.</w:t>
      </w:r>
    </w:p>
    <w:p w14:paraId="7FDBAF87" w14:textId="77777777" w:rsidR="0061001A" w:rsidRPr="006E64E1" w:rsidRDefault="0061001A" w:rsidP="0061001A">
      <w:pPr>
        <w:rPr>
          <w:rFonts w:ascii="Aptos Narrow" w:eastAsia="Times New Roman" w:hAnsi="Aptos Narrow" w:cs="Times New Roman"/>
          <w:i/>
          <w:iCs/>
          <w:color w:val="000000"/>
          <w:kern w:val="0"/>
          <w:lang w:eastAsia="fr-FR"/>
          <w14:ligatures w14:val="none"/>
        </w:rPr>
      </w:pPr>
      <w:r w:rsidRPr="006E64E1">
        <w:rPr>
          <w:rFonts w:ascii="Aptos Narrow" w:eastAsia="Times New Roman" w:hAnsi="Aptos Narrow" w:cs="Times New Roman"/>
          <w:i/>
          <w:iCs/>
          <w:color w:val="000000"/>
          <w:kern w:val="0"/>
          <w:lang w:eastAsia="fr-FR"/>
          <w14:ligatures w14:val="none"/>
        </w:rPr>
        <w:t>Vous devez configurer le mappage des devises avant de cocher cette option.</w:t>
      </w:r>
    </w:p>
    <w:p w14:paraId="29E9C734"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Utiliser l'article "Divers" pour les articles qui n'existent pas dans la </w:t>
      </w:r>
      <w:r>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indique à l'application Atoo-Sync GesCom qu'elle doit utiliser l'</w:t>
      </w:r>
      <w:r w:rsidRPr="00D4755A">
        <w:rPr>
          <w:rFonts w:ascii="Aptos Narrow" w:eastAsia="Times New Roman" w:hAnsi="Aptos Narrow" w:cs="Times New Roman"/>
          <w:b/>
          <w:bCs/>
          <w:color w:val="000000"/>
          <w:kern w:val="0"/>
          <w:lang w:eastAsia="fr-FR"/>
          <w14:ligatures w14:val="none"/>
        </w:rPr>
        <w:t>article Divers </w:t>
      </w:r>
      <w:r w:rsidRPr="00D4755A">
        <w:rPr>
          <w:rFonts w:ascii="Aptos Narrow" w:eastAsia="Times New Roman" w:hAnsi="Aptos Narrow" w:cs="Times New Roman"/>
          <w:color w:val="000000"/>
          <w:kern w:val="0"/>
          <w:lang w:eastAsia="fr-FR"/>
          <w14:ligatures w14:val="none"/>
        </w:rPr>
        <w:t>spécifié dans l'onglet "</w:t>
      </w:r>
      <w:r w:rsidRPr="00D4755A">
        <w:rPr>
          <w:rFonts w:ascii="Aptos Narrow" w:eastAsia="Times New Roman" w:hAnsi="Aptos Narrow" w:cs="Times New Roman"/>
          <w:b/>
          <w:bCs/>
          <w:color w:val="000000"/>
          <w:kern w:val="0"/>
          <w:lang w:eastAsia="fr-FR"/>
          <w14:ligatures w14:val="none"/>
        </w:rPr>
        <w:t>Articles</w:t>
      </w:r>
      <w:r w:rsidRPr="00D4755A">
        <w:rPr>
          <w:rFonts w:ascii="Aptos Narrow" w:eastAsia="Times New Roman" w:hAnsi="Aptos Narrow" w:cs="Times New Roman"/>
          <w:color w:val="000000"/>
          <w:kern w:val="0"/>
          <w:lang w:eastAsia="fr-FR"/>
          <w14:ligatures w14:val="none"/>
        </w:rPr>
        <w:t xml:space="preserve">" si la référence de l'article de la commande de la boutique n'a pas été trouvée dans la liste des articles de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Atoo-Sync GesCom recherche la </w:t>
      </w:r>
      <w:r w:rsidRPr="00D4755A">
        <w:rPr>
          <w:rFonts w:ascii="Aptos Narrow" w:eastAsia="Times New Roman" w:hAnsi="Aptos Narrow" w:cs="Times New Roman"/>
          <w:b/>
          <w:bCs/>
          <w:color w:val="000000"/>
          <w:kern w:val="0"/>
          <w:lang w:eastAsia="fr-FR"/>
          <w14:ligatures w14:val="none"/>
        </w:rPr>
        <w:t>référence </w:t>
      </w:r>
      <w:r w:rsidRPr="00D4755A">
        <w:rPr>
          <w:rFonts w:ascii="Aptos Narrow" w:eastAsia="Times New Roman" w:hAnsi="Aptos Narrow" w:cs="Times New Roman"/>
          <w:color w:val="000000"/>
          <w:kern w:val="0"/>
          <w:lang w:eastAsia="fr-FR"/>
          <w14:ligatures w14:val="none"/>
        </w:rPr>
        <w:t>sur l'article ou les déclinaisons si elles existent. Lors de la création de la ligne du document, la référence de l'article 'Divers' sera utilisée mais la désignation et le prix de vente seront ceux de la boutique.</w:t>
      </w:r>
    </w:p>
    <w:p w14:paraId="088BE4CB"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de substitution si l'article est hors stock ou désactivé</w:t>
      </w:r>
      <w:r w:rsidRPr="00D4755A">
        <w:rPr>
          <w:rFonts w:ascii="Aptos Narrow" w:eastAsia="Times New Roman" w:hAnsi="Aptos Narrow" w:cs="Times New Roman"/>
          <w:color w:val="000000"/>
          <w:kern w:val="0"/>
          <w:lang w:eastAsia="fr-FR"/>
          <w14:ligatures w14:val="none"/>
        </w:rPr>
        <w:t>" indique à l'application Atoo-Sync d'utiliser l'article de substitution configuré sur la fiche article correspondant à la référence de la commande s'il n'est plus en stock ou désactivé.</w:t>
      </w:r>
    </w:p>
    <w:p w14:paraId="79D4FD7C"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le numéro de la commande/facture de la boutique (si possible)</w:t>
      </w:r>
      <w:r w:rsidRPr="00D4755A">
        <w:rPr>
          <w:rFonts w:ascii="Aptos Narrow" w:eastAsia="Times New Roman" w:hAnsi="Aptos Narrow" w:cs="Times New Roman"/>
          <w:color w:val="000000"/>
          <w:kern w:val="0"/>
          <w:lang w:eastAsia="fr-FR"/>
          <w14:ligatures w14:val="none"/>
        </w:rPr>
        <w:t xml:space="preserve">" indique à l'application Atoo-Sync d'utiliser le numéro de commande de la boutique pour créer le document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7B0D71A8" w14:textId="77777777" w:rsidR="0061001A" w:rsidRPr="006E64E1" w:rsidRDefault="0061001A" w:rsidP="0061001A">
      <w:pPr>
        <w:rPr>
          <w:rFonts w:ascii="Aptos Narrow" w:eastAsia="Times New Roman" w:hAnsi="Aptos Narrow" w:cs="Times New Roman"/>
          <w:i/>
          <w:iCs/>
          <w:color w:val="000000"/>
          <w:kern w:val="0"/>
          <w:lang w:eastAsia="fr-FR"/>
          <w14:ligatures w14:val="none"/>
        </w:rPr>
      </w:pPr>
      <w:r>
        <w:rPr>
          <w:rFonts w:ascii="Aptos Narrow" w:eastAsia="Times New Roman" w:hAnsi="Aptos Narrow" w:cs="Times New Roman"/>
          <w:i/>
          <w:iCs/>
          <w:color w:val="000000"/>
          <w:kern w:val="0"/>
          <w:lang w:eastAsia="fr-FR"/>
          <w14:ligatures w14:val="none"/>
        </w:rPr>
        <w:t xml:space="preserve">Il est fortement </w:t>
      </w:r>
      <w:r w:rsidRPr="006E64E1">
        <w:rPr>
          <w:rFonts w:ascii="Aptos Narrow" w:eastAsia="Times New Roman" w:hAnsi="Aptos Narrow" w:cs="Times New Roman"/>
          <w:i/>
          <w:iCs/>
          <w:color w:val="000000"/>
          <w:kern w:val="0"/>
          <w:lang w:eastAsia="fr-FR"/>
          <w14:ligatures w14:val="none"/>
        </w:rPr>
        <w:t>déconseil</w:t>
      </w:r>
      <w:r>
        <w:rPr>
          <w:rFonts w:ascii="Aptos Narrow" w:eastAsia="Times New Roman" w:hAnsi="Aptos Narrow" w:cs="Times New Roman"/>
          <w:i/>
          <w:iCs/>
          <w:color w:val="000000"/>
          <w:kern w:val="0"/>
          <w:lang w:eastAsia="fr-FR"/>
          <w14:ligatures w14:val="none"/>
        </w:rPr>
        <w:t>lé</w:t>
      </w:r>
      <w:r w:rsidRPr="006E64E1">
        <w:rPr>
          <w:rFonts w:ascii="Aptos Narrow" w:eastAsia="Times New Roman" w:hAnsi="Aptos Narrow" w:cs="Times New Roman"/>
          <w:i/>
          <w:iCs/>
          <w:color w:val="000000"/>
          <w:kern w:val="0"/>
          <w:lang w:eastAsia="fr-FR"/>
          <w14:ligatures w14:val="none"/>
        </w:rPr>
        <w:t xml:space="preserve"> d'activer cette option</w:t>
      </w:r>
      <w:r>
        <w:rPr>
          <w:rFonts w:ascii="Aptos Narrow" w:eastAsia="Times New Roman" w:hAnsi="Aptos Narrow" w:cs="Times New Roman"/>
          <w:i/>
          <w:iCs/>
          <w:color w:val="000000"/>
          <w:kern w:val="0"/>
          <w:lang w:eastAsia="fr-FR"/>
          <w14:ligatures w14:val="none"/>
        </w:rPr>
        <w:t xml:space="preserve">. Il est recommandé de laisser </w:t>
      </w:r>
      <w:r w:rsidRPr="006E64E1">
        <w:rPr>
          <w:rFonts w:ascii="Aptos Narrow" w:eastAsia="Times New Roman" w:hAnsi="Aptos Narrow" w:cs="Times New Roman"/>
          <w:i/>
          <w:iCs/>
          <w:color w:val="000000"/>
          <w:kern w:val="0"/>
          <w:lang w:eastAsia="fr-FR"/>
          <w14:ligatures w14:val="none"/>
        </w:rPr>
        <w:t xml:space="preserve">le logiciel de Gestion Commerciale </w:t>
      </w:r>
      <w:r>
        <w:rPr>
          <w:rFonts w:ascii="Aptos Narrow" w:eastAsia="Times New Roman" w:hAnsi="Aptos Narrow" w:cs="Times New Roman"/>
          <w:i/>
          <w:iCs/>
          <w:color w:val="000000"/>
          <w:kern w:val="0"/>
          <w:lang w:eastAsia="fr-FR"/>
          <w14:ligatures w14:val="none"/>
        </w:rPr>
        <w:t xml:space="preserve">définir </w:t>
      </w:r>
      <w:r w:rsidRPr="006E64E1">
        <w:rPr>
          <w:rFonts w:ascii="Aptos Narrow" w:eastAsia="Times New Roman" w:hAnsi="Aptos Narrow" w:cs="Times New Roman"/>
          <w:i/>
          <w:iCs/>
          <w:color w:val="000000"/>
          <w:kern w:val="0"/>
          <w:lang w:eastAsia="fr-FR"/>
          <w14:ligatures w14:val="none"/>
        </w:rPr>
        <w:t>lui-même le prochain numéro de pièce.</w:t>
      </w:r>
    </w:p>
    <w:p w14:paraId="4DCE44B9"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La case à cocher Utiliser les désignations des articles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d'utiliser le nom de l'article de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comme désignation pour les lignes du document créé. Cette option ne fonctionne pas dans le cas des articles "Divers".</w:t>
      </w:r>
    </w:p>
    <w:p w14:paraId="7D2F4F6F"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du client</w:t>
      </w:r>
      <w:r w:rsidRPr="00D4755A">
        <w:rPr>
          <w:rFonts w:ascii="Aptos Narrow" w:eastAsia="Times New Roman" w:hAnsi="Aptos Narrow" w:cs="Times New Roman"/>
          <w:color w:val="000000"/>
          <w:kern w:val="0"/>
          <w:lang w:eastAsia="fr-FR"/>
          <w14:ligatures w14:val="none"/>
        </w:rPr>
        <w:t>" indique à l'application Atoo-Sync d'utiliser l'adresse du client apparaissant en gras et qui est coché dans Sage comme Définir comme lieu de livraison principal.</w:t>
      </w:r>
    </w:p>
    <w:p w14:paraId="1B075A8D"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sur le documen</w:t>
      </w:r>
      <w:r w:rsidRPr="00D4755A">
        <w:rPr>
          <w:rFonts w:ascii="Aptos Narrow" w:eastAsia="Times New Roman" w:hAnsi="Aptos Narrow" w:cs="Times New Roman"/>
          <w:color w:val="000000"/>
          <w:kern w:val="0"/>
          <w:lang w:eastAsia="fr-FR"/>
          <w14:ligatures w14:val="none"/>
        </w:rPr>
        <w:t>t" indique à l'application Atoo-Sync de créer la commande (document de vente) en utilisant comme adresse de livraison l'adresse principale qui se trouve dans l'onglet livraison de SAGE (adresse en gras).</w:t>
      </w:r>
    </w:p>
    <w:p w14:paraId="04298534"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Renseigner la date de livraison sur le document</w:t>
      </w:r>
      <w:r w:rsidRPr="00D4755A">
        <w:rPr>
          <w:rFonts w:ascii="Aptos Narrow" w:eastAsia="Times New Roman" w:hAnsi="Aptos Narrow" w:cs="Times New Roman"/>
          <w:color w:val="000000"/>
          <w:kern w:val="0"/>
          <w:lang w:eastAsia="fr-FR"/>
          <w14:ligatures w14:val="none"/>
        </w:rPr>
        <w:t>" indique à l'application Atoo-Sync de mettre la date de livraison connue sur le document de vente.</w:t>
      </w:r>
    </w:p>
    <w:p w14:paraId="47E7D549"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TTC</w:t>
      </w:r>
      <w:r w:rsidRPr="00D4755A">
        <w:rPr>
          <w:rFonts w:ascii="Aptos Narrow" w:eastAsia="Times New Roman" w:hAnsi="Aptos Narrow" w:cs="Times New Roman"/>
          <w:color w:val="000000"/>
          <w:kern w:val="0"/>
          <w:lang w:eastAsia="fr-FR"/>
          <w14:ligatures w14:val="none"/>
        </w:rPr>
        <w:t xml:space="preserve">" indique à l'application Atoo-Sync d'utiliser le prix de vente TTC pour créer les lignes de documents. L'application de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recalculera le HT selon le taux de TVA.</w:t>
      </w:r>
    </w:p>
    <w:p w14:paraId="23EE309B"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frais de port comme une ligne d'article</w:t>
      </w:r>
      <w:r w:rsidRPr="00D4755A">
        <w:rPr>
          <w:rFonts w:ascii="Aptos Narrow" w:eastAsia="Times New Roman" w:hAnsi="Aptos Narrow" w:cs="Times New Roman"/>
          <w:color w:val="000000"/>
          <w:kern w:val="0"/>
          <w:lang w:eastAsia="fr-FR"/>
          <w14:ligatures w14:val="none"/>
        </w:rPr>
        <w:t>" indique à l'application Atoo-Sync de créer les frais de port comme une ligne d'article dans le document de vente au lieu de renseigner les frais de port dans le pied du document. Le fonctionnement standard est de créer les frais de port dans le pied du document.</w:t>
      </w:r>
    </w:p>
    <w:p w14:paraId="03CB710B"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du mode d'expédition</w:t>
      </w:r>
      <w:r w:rsidRPr="00D4755A">
        <w:rPr>
          <w:rFonts w:ascii="Aptos Narrow" w:eastAsia="Times New Roman" w:hAnsi="Aptos Narrow" w:cs="Times New Roman"/>
          <w:color w:val="000000"/>
          <w:kern w:val="0"/>
          <w:lang w:eastAsia="fr-FR"/>
          <w14:ligatures w14:val="none"/>
        </w:rPr>
        <w:t xml:space="preserve">" indique à l'application Atoo-Sync d'aller chercher la référence article du mode d'expédition configuré dans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créer les frais de port comme une ligne d'article.</w:t>
      </w:r>
    </w:p>
    <w:p w14:paraId="2EBC7875"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Ne pas créer les remises sur les lignes d'article</w:t>
      </w:r>
      <w:r w:rsidRPr="00D4755A">
        <w:rPr>
          <w:rFonts w:ascii="Aptos Narrow" w:eastAsia="Times New Roman" w:hAnsi="Aptos Narrow" w:cs="Times New Roman"/>
          <w:color w:val="000000"/>
          <w:kern w:val="0"/>
          <w:lang w:eastAsia="fr-FR"/>
          <w14:ligatures w14:val="none"/>
        </w:rPr>
        <w:t>" indique à l'application Atoo-Sync de ne pas créer les remises si l'article vendu dans la boutique avait une remise. Le prix net remisé de l'article sera utilisé sur la ligne du document.</w:t>
      </w:r>
    </w:p>
    <w:p w14:paraId="0F65E298"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Mettre à jour le stock des articles de la commande immédiatement</w:t>
      </w:r>
      <w:r w:rsidRPr="00D4755A">
        <w:rPr>
          <w:rFonts w:ascii="Aptos Narrow" w:eastAsia="Times New Roman" w:hAnsi="Aptos Narrow" w:cs="Times New Roman"/>
          <w:color w:val="000000"/>
          <w:kern w:val="0"/>
          <w:lang w:eastAsia="fr-FR"/>
          <w14:ligatures w14:val="none"/>
        </w:rPr>
        <w:t>" indique à l'application Atoo-Sync de mettre à jour le stock des articles inclus dans la commande sur la boutique dès l'import de la commande.</w:t>
      </w:r>
    </w:p>
    <w:p w14:paraId="52B29CA3"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Affecter automatiquement un numéro de lot ou de série</w:t>
      </w:r>
      <w:r w:rsidRPr="00D4755A">
        <w:rPr>
          <w:rFonts w:ascii="Aptos Narrow" w:eastAsia="Times New Roman" w:hAnsi="Aptos Narrow" w:cs="Times New Roman"/>
          <w:color w:val="000000"/>
          <w:kern w:val="0"/>
          <w:lang w:eastAsia="fr-FR"/>
          <w14:ligatures w14:val="none"/>
        </w:rPr>
        <w:t>" indique à l'application Atoo-Sync d'affecter un numéro de lot ou de série sur le document de vente s'il en existe un.</w:t>
      </w:r>
    </w:p>
    <w:p w14:paraId="292FF4A1" w14:textId="77777777" w:rsidR="0061001A" w:rsidRPr="00D4755A" w:rsidRDefault="0061001A" w:rsidP="0061001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258B9952" wp14:editId="3FC20B5C">
            <wp:extent cx="4721860" cy="1091565"/>
            <wp:effectExtent l="0" t="0" r="2540" b="0"/>
            <wp:docPr id="1765609516" name="Image 18"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09516" name="Image 18" descr="Une image contenant texte, Police, ligne, capture d’écran&#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860" cy="1091565"/>
                    </a:xfrm>
                    <a:prstGeom prst="rect">
                      <a:avLst/>
                    </a:prstGeom>
                    <a:noFill/>
                    <a:ln>
                      <a:noFill/>
                    </a:ln>
                  </pic:spPr>
                </pic:pic>
              </a:graphicData>
            </a:graphic>
          </wp:inline>
        </w:drawing>
      </w:r>
    </w:p>
    <w:p w14:paraId="2FC88F0B" w14:textId="77777777" w:rsidR="0061001A" w:rsidRPr="00D4755A" w:rsidRDefault="0061001A" w:rsidP="0061001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Créez une ligne d'écart s'il y a une différence sur les montants TTC</w:t>
      </w:r>
      <w:r w:rsidRPr="00D4755A">
        <w:rPr>
          <w:rFonts w:ascii="Aptos Narrow" w:eastAsia="Times New Roman" w:hAnsi="Aptos Narrow" w:cs="Times New Roman"/>
          <w:color w:val="000000"/>
          <w:kern w:val="0"/>
          <w:lang w:eastAsia="fr-FR"/>
          <w14:ligatures w14:val="none"/>
        </w:rPr>
        <w:t xml:space="preserve">" indique à l'application Atoo-Sync de créer une ligne à part du montant de l'écart (s'il y a un écart entre le TTC de la boutique et celui de la </w:t>
      </w:r>
      <w:r>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3C246892" w14:textId="77777777" w:rsidR="0061001A" w:rsidRDefault="0061001A" w:rsidP="0061001A">
      <w:pPr>
        <w:rPr>
          <w:rFonts w:ascii="Aptos Narrow" w:eastAsia="Times New Roman" w:hAnsi="Aptos Narrow" w:cs="Times New Roman"/>
          <w:color w:val="000000"/>
          <w:kern w:val="0"/>
          <w:lang w:eastAsia="fr-FR"/>
          <w14:ligatures w14:val="none"/>
        </w:rPr>
      </w:pPr>
    </w:p>
    <w:p w14:paraId="5BCC7F21" w14:textId="77777777" w:rsidR="0061001A" w:rsidRPr="00D4755A" w:rsidRDefault="0061001A" w:rsidP="0061001A">
      <w:pPr>
        <w:pStyle w:val="Titre3"/>
      </w:pPr>
      <w:r w:rsidRPr="00D4755A">
        <w:t>Mappage des commandes par Zone/Pays</w:t>
      </w:r>
    </w:p>
    <w:p w14:paraId="4F3609E0" w14:textId="77777777" w:rsidR="0061001A" w:rsidRPr="00D4755A" w:rsidRDefault="0061001A" w:rsidP="0061001A">
      <w:r w:rsidRPr="00D4755A">
        <w:t xml:space="preserve">Cette fenêtre permet de définir le paramétrage comptable à utiliser pour la création du document de vente dans la </w:t>
      </w:r>
      <w:r>
        <w:t>Gestion</w:t>
      </w:r>
      <w:r w:rsidRPr="00D4755A">
        <w:t xml:space="preserve"> </w:t>
      </w:r>
      <w:r>
        <w:t>Commerciale</w:t>
      </w:r>
      <w:r w:rsidRPr="00D4755A">
        <w:t>.</w:t>
      </w:r>
    </w:p>
    <w:p w14:paraId="6725BE00" w14:textId="77777777" w:rsidR="0061001A" w:rsidRPr="002B69A7" w:rsidRDefault="0061001A" w:rsidP="0061001A">
      <w:pPr>
        <w:pStyle w:val="Titre4"/>
      </w:pPr>
      <w:r w:rsidRPr="00D4755A">
        <w:t xml:space="preserve">Mappage des </w:t>
      </w:r>
      <w:r w:rsidRPr="002B69A7">
        <w:t>commandes par Zone</w:t>
      </w:r>
      <w:r>
        <w:t>s</w:t>
      </w:r>
      <w:r w:rsidRPr="002B69A7">
        <w:t xml:space="preserve"> </w:t>
      </w:r>
      <w:r>
        <w:t xml:space="preserve">entre Sage 100 et </w:t>
      </w:r>
      <w:r w:rsidRPr="002B69A7">
        <w:t>PrestaShop</w:t>
      </w:r>
    </w:p>
    <w:p w14:paraId="2DF6E7DC" w14:textId="77777777" w:rsidR="0061001A" w:rsidRDefault="0061001A" w:rsidP="0061001A">
      <w:r>
        <w:t>Dans PrestaShop, le paramétrage des zones se fait depuis le menu International &gt; Zones/Pays puis Onglet Zones</w:t>
      </w:r>
    </w:p>
    <w:p w14:paraId="74299EF0" w14:textId="77777777" w:rsidR="0061001A" w:rsidRDefault="0061001A" w:rsidP="0061001A">
      <w:r>
        <w:t>Ici sont configurés les zones pour lesquelles la livraison des commandes sur le site est autorisée. Les Zones lues par Atoo-Sync sont les zones dont la colonne « Activé » est « Oui »</w:t>
      </w:r>
    </w:p>
    <w:p w14:paraId="7BC349FB" w14:textId="77777777" w:rsidR="0061001A" w:rsidRDefault="0061001A" w:rsidP="0061001A">
      <w:r w:rsidRPr="002B69A7">
        <w:rPr>
          <w:noProof/>
        </w:rPr>
        <w:drawing>
          <wp:inline distT="0" distB="0" distL="0" distR="0" wp14:anchorId="5DB2E50F" wp14:editId="330A572D">
            <wp:extent cx="12878916" cy="5357324"/>
            <wp:effectExtent l="0" t="0" r="0" b="0"/>
            <wp:docPr id="86804302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43021" name="Image 1" descr="Une image contenant texte, logiciel, nombre, Icône d’ordinateur&#10;&#10;Le contenu généré par l’IA peut être incorrect."/>
                    <pic:cNvPicPr/>
                  </pic:nvPicPr>
                  <pic:blipFill>
                    <a:blip r:embed="rId16"/>
                    <a:stretch>
                      <a:fillRect/>
                    </a:stretch>
                  </pic:blipFill>
                  <pic:spPr>
                    <a:xfrm>
                      <a:off x="0" y="0"/>
                      <a:ext cx="12878916" cy="5357324"/>
                    </a:xfrm>
                    <a:prstGeom prst="rect">
                      <a:avLst/>
                    </a:prstGeom>
                  </pic:spPr>
                </pic:pic>
              </a:graphicData>
            </a:graphic>
          </wp:inline>
        </w:drawing>
      </w:r>
    </w:p>
    <w:p w14:paraId="0DFA1880" w14:textId="77777777" w:rsidR="0061001A" w:rsidRDefault="0061001A" w:rsidP="0061001A">
      <w:r>
        <w:t>Dans Atoo-Sync GesCom les Zones activées sur PrestaShop sont visibles dans la colonnes de gauche « Zone de la boutique » du Mappages des Commandes par Zones / Pays</w:t>
      </w:r>
    </w:p>
    <w:p w14:paraId="4E8A92C8" w14:textId="77777777" w:rsidR="0061001A" w:rsidRDefault="0061001A" w:rsidP="0061001A">
      <w:r>
        <w:rPr>
          <w:noProof/>
        </w:rPr>
        <w:drawing>
          <wp:inline distT="0" distB="0" distL="0" distR="0" wp14:anchorId="2EBF3450" wp14:editId="123A9CA5">
            <wp:extent cx="6697980" cy="6269990"/>
            <wp:effectExtent l="0" t="0" r="7620" b="0"/>
            <wp:docPr id="1651257900" name="Image 13"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57900" name="Image 13" descr="Une image contenant texte, capture d’écran, logiciel, Page web&#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352DE9E9" w14:textId="77777777" w:rsidR="0061001A" w:rsidRPr="00D4755A" w:rsidRDefault="0061001A" w:rsidP="0061001A">
      <w:r w:rsidRPr="00D4755A">
        <w:t>Cette fenêtre affiche une liste contenant les </w:t>
      </w:r>
      <w:r w:rsidRPr="00D4755A">
        <w:rPr>
          <w:b/>
          <w:bCs/>
        </w:rPr>
        <w:t>zones géographiques</w:t>
      </w:r>
      <w:r w:rsidRPr="00D4755A">
        <w:t xml:space="preserve"> </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3D734EA9" w14:textId="77777777" w:rsidR="0061001A" w:rsidRDefault="0061001A" w:rsidP="0061001A">
      <w:r>
        <w:t>Dans les colonnes « Ventes avec taxe » et « Ventes sans taxe » vous retrouvez les « Catégories comptables » de type Vente existantes dans la base Sage connectée</w:t>
      </w:r>
    </w:p>
    <w:p w14:paraId="0B9D7A05" w14:textId="77777777" w:rsidR="0061001A" w:rsidRDefault="0061001A" w:rsidP="0061001A">
      <w:r>
        <w:t>Dans Sage 100 les Catégories comptables sont visibles depuis le menu Fichier &gt; Paramètres société &gt; Comptabilisation &gt; Catégorie comptable</w:t>
      </w:r>
    </w:p>
    <w:p w14:paraId="335ED660" w14:textId="77777777" w:rsidR="0061001A" w:rsidRDefault="0061001A" w:rsidP="0061001A">
      <w:r>
        <w:rPr>
          <w:noProof/>
        </w:rPr>
        <w:drawing>
          <wp:inline distT="0" distB="0" distL="0" distR="0" wp14:anchorId="49AE61EC" wp14:editId="41EF6E94">
            <wp:extent cx="7908925" cy="6056630"/>
            <wp:effectExtent l="0" t="0" r="0" b="1270"/>
            <wp:docPr id="1656284598" name="Image 1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598" name="Image 15" descr="Une image contenant texte, logiciel, Page web, Icône d’ordinateur&#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5853026E" w14:textId="77777777" w:rsidR="0061001A" w:rsidRPr="00D4755A" w:rsidRDefault="0061001A" w:rsidP="0061001A">
      <w:r w:rsidRPr="00D4755A">
        <w:t>La liste déroulante "</w:t>
      </w:r>
      <w:r w:rsidRPr="00D4755A">
        <w:rPr>
          <w:b/>
          <w:bCs/>
        </w:rPr>
        <w:t>Configurer sur</w:t>
      </w:r>
      <w:r w:rsidRPr="00D4755A">
        <w:t>" vous permet de définir quel champ de la commande (Zone ou Pays) utiliser pour appliquer le paramétrage comptable.</w:t>
      </w:r>
    </w:p>
    <w:p w14:paraId="039122D6" w14:textId="77777777" w:rsidR="0061001A" w:rsidRPr="00D4755A" w:rsidRDefault="0061001A" w:rsidP="0061001A">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71F21C4B" w14:textId="77777777" w:rsidR="0061001A" w:rsidRPr="00D4755A" w:rsidRDefault="0061001A" w:rsidP="0061001A">
      <w:r w:rsidRPr="00D4755A">
        <w:t>Le bouton "</w:t>
      </w:r>
      <w:r w:rsidRPr="00D4755A">
        <w:rPr>
          <w:b/>
          <w:bCs/>
        </w:rPr>
        <w:t>Appliquer à tous</w:t>
      </w:r>
      <w:r w:rsidRPr="00D4755A">
        <w:t>" recopie le paramétrage par défaut sur chaque ligne de la liste.</w:t>
      </w:r>
    </w:p>
    <w:p w14:paraId="70345E0F" w14:textId="77777777" w:rsidR="0061001A" w:rsidRPr="00D4755A" w:rsidRDefault="0061001A" w:rsidP="0061001A">
      <w:r w:rsidRPr="00D4755A">
        <w:t>Le bouton "</w:t>
      </w:r>
      <w:r w:rsidRPr="00D4755A">
        <w:rPr>
          <w:b/>
          <w:bCs/>
        </w:rPr>
        <w:t>Appliquer</w:t>
      </w:r>
      <w:r w:rsidRPr="00D4755A">
        <w:t>" enregistre la configuration et ferme la fenêtre.</w:t>
      </w:r>
    </w:p>
    <w:p w14:paraId="2409462F" w14:textId="77777777" w:rsidR="0061001A" w:rsidRPr="00D4755A" w:rsidRDefault="0061001A" w:rsidP="0061001A">
      <w:r w:rsidRPr="00D4755A">
        <w:t>Le bouton "</w:t>
      </w:r>
      <w:r w:rsidRPr="00D4755A">
        <w:rPr>
          <w:b/>
          <w:bCs/>
        </w:rPr>
        <w:t>Annuler</w:t>
      </w:r>
      <w:r w:rsidRPr="00D4755A">
        <w:t>" ferme la fenêtre sans enregistrer la configuration.</w:t>
      </w:r>
    </w:p>
    <w:p w14:paraId="12D63FBC" w14:textId="77777777" w:rsidR="0061001A" w:rsidRPr="0058081F" w:rsidRDefault="0061001A" w:rsidP="0061001A">
      <w:pPr>
        <w:rPr>
          <w:i/>
          <w:iCs/>
        </w:rPr>
      </w:pPr>
      <w:r w:rsidRPr="0058081F">
        <w:rPr>
          <w:i/>
          <w:iCs/>
        </w:rPr>
        <w:t> Attention à ce paramétrage il est préférable de rester précis, dans le but de bien appliquer les taxes en fonction des Zones/Pays des commandes.</w:t>
      </w:r>
    </w:p>
    <w:p w14:paraId="4057CDCA" w14:textId="77777777" w:rsidR="0061001A" w:rsidRPr="002B69A7" w:rsidRDefault="0061001A" w:rsidP="0061001A">
      <w:pPr>
        <w:pStyle w:val="Titre4"/>
      </w:pPr>
      <w:r w:rsidRPr="00D4755A">
        <w:t xml:space="preserve">Mappage des </w:t>
      </w:r>
      <w:r w:rsidRPr="002B69A7">
        <w:t xml:space="preserve">commandes par </w:t>
      </w:r>
      <w:r>
        <w:t>Pays</w:t>
      </w:r>
      <w:r w:rsidRPr="002B69A7">
        <w:t xml:space="preserve"> </w:t>
      </w:r>
      <w:r>
        <w:t xml:space="preserve">entre Sage 100 et </w:t>
      </w:r>
      <w:r w:rsidRPr="002B69A7">
        <w:t>PrestaShop</w:t>
      </w:r>
    </w:p>
    <w:p w14:paraId="037E8498" w14:textId="77777777" w:rsidR="0061001A" w:rsidRDefault="0061001A" w:rsidP="0061001A">
      <w:r>
        <w:t>Dans PrestaShop, le paramétrage des pays se fait depuis le menu International &gt; Zones/Pays puis Onglet Pays</w:t>
      </w:r>
    </w:p>
    <w:p w14:paraId="27B17644" w14:textId="77777777" w:rsidR="0061001A" w:rsidRDefault="0061001A" w:rsidP="0061001A">
      <w:r>
        <w:t>Ici sont configurés les pays pour lesquels la livraison des commandes sur le site est autorisée. Les Pays lus par Atoo-Sync sont les pays dont la colonne « Activé » est « Oui »</w:t>
      </w:r>
    </w:p>
    <w:p w14:paraId="5E12C746" w14:textId="77777777" w:rsidR="0061001A" w:rsidRDefault="0061001A" w:rsidP="0061001A">
      <w:r w:rsidRPr="00617233">
        <w:rPr>
          <w:noProof/>
        </w:rPr>
        <w:drawing>
          <wp:inline distT="0" distB="0" distL="0" distR="0" wp14:anchorId="1972076C" wp14:editId="4693840A">
            <wp:extent cx="12194724" cy="4210084"/>
            <wp:effectExtent l="0" t="0" r="0" b="0"/>
            <wp:docPr id="1770117044"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7044" name="Image 1" descr="Une image contenant texte, logiciel, nombre, Icône d’ordinateur&#10;&#10;Le contenu généré par l’IA peut être incorrect."/>
                    <pic:cNvPicPr/>
                  </pic:nvPicPr>
                  <pic:blipFill>
                    <a:blip r:embed="rId19"/>
                    <a:stretch>
                      <a:fillRect/>
                    </a:stretch>
                  </pic:blipFill>
                  <pic:spPr>
                    <a:xfrm>
                      <a:off x="0" y="0"/>
                      <a:ext cx="12231743" cy="4222864"/>
                    </a:xfrm>
                    <a:prstGeom prst="rect">
                      <a:avLst/>
                    </a:prstGeom>
                  </pic:spPr>
                </pic:pic>
              </a:graphicData>
            </a:graphic>
          </wp:inline>
        </w:drawing>
      </w:r>
    </w:p>
    <w:p w14:paraId="1173A797" w14:textId="77777777" w:rsidR="0061001A" w:rsidRDefault="0061001A" w:rsidP="0061001A">
      <w:r>
        <w:t>Dans Atoo-Sync GesCom les Pays activés sur PrestaShop sont visibles dans la colonnes de gauche « Pays de la boutique » du Mappages des Commandes par Zones / Pays</w:t>
      </w:r>
    </w:p>
    <w:p w14:paraId="1CF1198F" w14:textId="77777777" w:rsidR="0061001A" w:rsidRDefault="0061001A" w:rsidP="0061001A">
      <w:r>
        <w:rPr>
          <w:noProof/>
        </w:rPr>
        <w:drawing>
          <wp:inline distT="0" distB="0" distL="0" distR="0" wp14:anchorId="243D4A40" wp14:editId="6D981FB5">
            <wp:extent cx="6697980" cy="6269990"/>
            <wp:effectExtent l="0" t="0" r="7620" b="0"/>
            <wp:docPr id="1151313755" name="Image 14"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13755" name="Image 14" descr="Une image contenant texte, capture d’écran, logiciel, Page web&#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686E4449" w14:textId="77777777" w:rsidR="0061001A" w:rsidRPr="00D4755A" w:rsidRDefault="0061001A" w:rsidP="0061001A">
      <w:r w:rsidRPr="00D4755A">
        <w:t>Cette fenêtre affiche une liste contenant les </w:t>
      </w:r>
      <w:r w:rsidRPr="00270A1B">
        <w:rPr>
          <w:b/>
          <w:bCs/>
        </w:rPr>
        <w:t>pays de la boutique</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693E8D58" w14:textId="77777777" w:rsidR="0061001A" w:rsidRDefault="0061001A" w:rsidP="0061001A">
      <w:r>
        <w:t>Dans les colonnes « Ventes avec taxe » et « Ventes sans taxe » vous retrouvez les « Catégories comptables » de type Vente existantes dans la base Sage connectée</w:t>
      </w:r>
    </w:p>
    <w:p w14:paraId="1FC1473B" w14:textId="77777777" w:rsidR="0061001A" w:rsidRDefault="0061001A" w:rsidP="0061001A">
      <w:r>
        <w:t>Dans Sage 100 les Catégories comptables sont visibles depuis le menu Fichier &gt; Paramètres société &gt; Comptabilisation &gt; Catégorie comptable</w:t>
      </w:r>
    </w:p>
    <w:p w14:paraId="54D6693D" w14:textId="77777777" w:rsidR="0061001A" w:rsidRDefault="0061001A" w:rsidP="0061001A">
      <w:r>
        <w:rPr>
          <w:noProof/>
        </w:rPr>
        <w:drawing>
          <wp:inline distT="0" distB="0" distL="0" distR="0" wp14:anchorId="309BEC95" wp14:editId="000564AF">
            <wp:extent cx="7908925" cy="6056630"/>
            <wp:effectExtent l="0" t="0" r="0" b="1270"/>
            <wp:docPr id="908140055" name="Image 1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40055" name="Image 15" descr="Une image contenant texte, logiciel, Page web, Icône d’ordinateur&#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40903BF3" w14:textId="77777777" w:rsidR="0061001A" w:rsidRPr="00D4755A" w:rsidRDefault="0061001A" w:rsidP="0061001A">
      <w:r w:rsidRPr="00D4755A">
        <w:t>La liste déroulante "</w:t>
      </w:r>
      <w:r w:rsidRPr="00D4755A">
        <w:rPr>
          <w:b/>
          <w:bCs/>
        </w:rPr>
        <w:t>Configurer sur</w:t>
      </w:r>
      <w:r w:rsidRPr="00D4755A">
        <w:t>" vous permet de définir quel champ de la commande (Zone ou Pays) utiliser pour appliquer le paramétrage comptable.</w:t>
      </w:r>
    </w:p>
    <w:p w14:paraId="7858BD9A" w14:textId="77777777" w:rsidR="0061001A" w:rsidRPr="00D4755A" w:rsidRDefault="0061001A" w:rsidP="0061001A">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7F6EC576" w14:textId="77777777" w:rsidR="0061001A" w:rsidRPr="00D4755A" w:rsidRDefault="0061001A" w:rsidP="0061001A">
      <w:r w:rsidRPr="00D4755A">
        <w:t>Le bouton "</w:t>
      </w:r>
      <w:r w:rsidRPr="00D4755A">
        <w:rPr>
          <w:b/>
          <w:bCs/>
        </w:rPr>
        <w:t>Appliquer à tous</w:t>
      </w:r>
      <w:r w:rsidRPr="00D4755A">
        <w:t>" recopie le paramétrage par défaut sur chaque ligne de la liste.</w:t>
      </w:r>
    </w:p>
    <w:p w14:paraId="579A3E45" w14:textId="77777777" w:rsidR="0061001A" w:rsidRPr="00D4755A" w:rsidRDefault="0061001A" w:rsidP="0061001A">
      <w:r w:rsidRPr="00D4755A">
        <w:t>Le bouton "</w:t>
      </w:r>
      <w:r w:rsidRPr="00D4755A">
        <w:rPr>
          <w:b/>
          <w:bCs/>
        </w:rPr>
        <w:t>Appliquer</w:t>
      </w:r>
      <w:r w:rsidRPr="00D4755A">
        <w:t>" enregistre la configuration et ferme la fenêtre.</w:t>
      </w:r>
    </w:p>
    <w:p w14:paraId="5353C764" w14:textId="77777777" w:rsidR="0061001A" w:rsidRPr="00D4755A" w:rsidRDefault="0061001A" w:rsidP="0061001A">
      <w:r w:rsidRPr="00D4755A">
        <w:t>Le bouton "</w:t>
      </w:r>
      <w:r w:rsidRPr="00D4755A">
        <w:rPr>
          <w:b/>
          <w:bCs/>
        </w:rPr>
        <w:t>Annuler</w:t>
      </w:r>
      <w:r w:rsidRPr="00D4755A">
        <w:t>" ferme la fenêtre sans enregistrer la configuration.</w:t>
      </w:r>
    </w:p>
    <w:p w14:paraId="50151780" w14:textId="77777777" w:rsidR="0061001A" w:rsidRPr="0058081F" w:rsidRDefault="0061001A" w:rsidP="0061001A">
      <w:pPr>
        <w:rPr>
          <w:i/>
          <w:iCs/>
        </w:rPr>
      </w:pPr>
      <w:r w:rsidRPr="0058081F">
        <w:rPr>
          <w:i/>
          <w:iCs/>
        </w:rPr>
        <w:t> Attention à ce paramétrage il est préférable de rester précis, dans le but de bien appliquer les taxes en fonction des Zones/Pays des commandes.</w:t>
      </w:r>
    </w:p>
    <w:p w14:paraId="543370FA" w14:textId="77777777" w:rsidR="0061001A" w:rsidRPr="00D4755A" w:rsidRDefault="0061001A" w:rsidP="0061001A">
      <w:pPr>
        <w:pStyle w:val="Titre3"/>
      </w:pPr>
      <w:r w:rsidRPr="00D4755A">
        <w:t xml:space="preserve">Mappage des Taxes des </w:t>
      </w:r>
      <w:r>
        <w:t>C</w:t>
      </w:r>
      <w:r w:rsidRPr="00D4755A">
        <w:t>ommandes</w:t>
      </w:r>
    </w:p>
    <w:p w14:paraId="5481FABD" w14:textId="77777777" w:rsidR="0061001A" w:rsidRPr="00D4755A" w:rsidRDefault="0061001A" w:rsidP="0061001A">
      <w:r w:rsidRPr="00D4755A">
        <w:t xml:space="preserve">Cette fenêtre permet de définir la correspondance entre les différentes taxes de la boutique et les taxes de la </w:t>
      </w:r>
      <w:r>
        <w:t>Gestion</w:t>
      </w:r>
      <w:r w:rsidRPr="00D4755A">
        <w:t xml:space="preserve"> </w:t>
      </w:r>
      <w:r>
        <w:t>Commerciale</w:t>
      </w:r>
      <w:r w:rsidRPr="00D4755A">
        <w:t>.</w:t>
      </w:r>
    </w:p>
    <w:p w14:paraId="197D0F49" w14:textId="77777777" w:rsidR="0061001A" w:rsidRPr="002B69A7" w:rsidRDefault="0061001A" w:rsidP="0061001A">
      <w:pPr>
        <w:pStyle w:val="Titre4"/>
      </w:pPr>
      <w:r w:rsidRPr="00D4755A">
        <w:t xml:space="preserve">Mappage des </w:t>
      </w:r>
      <w:r>
        <w:t xml:space="preserve">Taxes entre Sage 100 et </w:t>
      </w:r>
      <w:r w:rsidRPr="002B69A7">
        <w:t>PrestaShop</w:t>
      </w:r>
    </w:p>
    <w:p w14:paraId="6DC02933" w14:textId="77777777" w:rsidR="0061001A" w:rsidRDefault="0061001A" w:rsidP="0061001A">
      <w:r>
        <w:t>Dans PrestaShop, le paramétrage des taxes se fait depuis le menu International &gt; Taxes puis Onglet Taxes</w:t>
      </w:r>
    </w:p>
    <w:p w14:paraId="7FF986E1" w14:textId="77777777" w:rsidR="0061001A" w:rsidRDefault="0061001A" w:rsidP="0061001A">
      <w:r>
        <w:t>Ici sont configurés les taux de taxes pouvant être appliqués sur les commandes sur le site. Les Taxes lues par Atoo-Sync sont les taxes dont la colonne « Activé » est « Oui »</w:t>
      </w:r>
    </w:p>
    <w:p w14:paraId="22B86199" w14:textId="77777777" w:rsidR="0061001A" w:rsidRDefault="0061001A" w:rsidP="0061001A">
      <w:r w:rsidRPr="00422B5E">
        <w:rPr>
          <w:noProof/>
        </w:rPr>
        <w:drawing>
          <wp:inline distT="0" distB="0" distL="0" distR="0" wp14:anchorId="0728109F" wp14:editId="27124D0D">
            <wp:extent cx="12520745" cy="6317527"/>
            <wp:effectExtent l="0" t="0" r="0" b="7620"/>
            <wp:docPr id="326531115"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1115" name="Image 1" descr="Une image contenant texte, capture d’écran, nombre, logiciel&#10;&#10;Le contenu généré par l’IA peut être incorrect."/>
                    <pic:cNvPicPr/>
                  </pic:nvPicPr>
                  <pic:blipFill>
                    <a:blip r:embed="rId21"/>
                    <a:stretch>
                      <a:fillRect/>
                    </a:stretch>
                  </pic:blipFill>
                  <pic:spPr>
                    <a:xfrm>
                      <a:off x="0" y="0"/>
                      <a:ext cx="12520745" cy="6317527"/>
                    </a:xfrm>
                    <a:prstGeom prst="rect">
                      <a:avLst/>
                    </a:prstGeom>
                  </pic:spPr>
                </pic:pic>
              </a:graphicData>
            </a:graphic>
          </wp:inline>
        </w:drawing>
      </w:r>
    </w:p>
    <w:p w14:paraId="1684E7CD" w14:textId="77777777" w:rsidR="0061001A" w:rsidRDefault="0061001A" w:rsidP="0061001A">
      <w:r>
        <w:t>Dans Atoo-Sync GesCom les Taxes activées sur PrestaShop sont visibles dans la colonnes du centre « Taxes » du Mappages des Taxes des Commandes. La colonne de gauche indique le taux.</w:t>
      </w:r>
    </w:p>
    <w:p w14:paraId="03BD6650" w14:textId="77777777" w:rsidR="0061001A" w:rsidRPr="00D4755A" w:rsidRDefault="0061001A" w:rsidP="0061001A">
      <w:r>
        <w:rPr>
          <w:noProof/>
        </w:rPr>
        <w:drawing>
          <wp:inline distT="0" distB="0" distL="0" distR="0" wp14:anchorId="0422A26D" wp14:editId="3FBDD3A3">
            <wp:extent cx="6659880" cy="6278245"/>
            <wp:effectExtent l="0" t="0" r="7620" b="8255"/>
            <wp:docPr id="68060144" name="Image 19"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144" name="Image 19" descr="Une image contenant texte, capture d’écran, logiciel, Page web&#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9880" cy="6278245"/>
                    </a:xfrm>
                    <a:prstGeom prst="rect">
                      <a:avLst/>
                    </a:prstGeom>
                    <a:noFill/>
                    <a:ln>
                      <a:noFill/>
                    </a:ln>
                  </pic:spPr>
                </pic:pic>
              </a:graphicData>
            </a:graphic>
          </wp:inline>
        </w:drawing>
      </w:r>
    </w:p>
    <w:p w14:paraId="140ABF71" w14:textId="77777777" w:rsidR="0061001A" w:rsidRDefault="0061001A" w:rsidP="0061001A">
      <w:r w:rsidRPr="00F822F5">
        <w:t xml:space="preserve">Cette fenêtre affiche une liste contenant les taxes de la boutique (nom + taux) et les taxes de la </w:t>
      </w:r>
      <w:r>
        <w:t>Gestion</w:t>
      </w:r>
      <w:r w:rsidRPr="00F822F5">
        <w:t xml:space="preserve"> </w:t>
      </w:r>
      <w:r>
        <w:t>Commerciale</w:t>
      </w:r>
      <w:r w:rsidRPr="00F822F5">
        <w:t xml:space="preserve">, afin de mettre en correspondance pour chaque taxe de la boutique le taux de taxe de la </w:t>
      </w:r>
      <w:r>
        <w:t>Gestion</w:t>
      </w:r>
      <w:r w:rsidRPr="00F822F5">
        <w:t xml:space="preserve"> </w:t>
      </w:r>
      <w:r>
        <w:t>Commerciale</w:t>
      </w:r>
      <w:r w:rsidRPr="00F822F5">
        <w:t xml:space="preserve"> correspondant.</w:t>
      </w:r>
    </w:p>
    <w:p w14:paraId="7B5F0440" w14:textId="77777777" w:rsidR="0061001A" w:rsidRDefault="0061001A" w:rsidP="0061001A">
      <w:r>
        <w:t>Dans la colonne « Gestion Commerciale » vous retrouvez les « TVA collectées » de type « TVA/Débit – vente de bien » existantes dans la base Sage connectée</w:t>
      </w:r>
    </w:p>
    <w:p w14:paraId="0732FFEB" w14:textId="77777777" w:rsidR="0061001A" w:rsidRDefault="0061001A" w:rsidP="0061001A">
      <w:r>
        <w:t>Dans Sage 100 les Taxes sont visibles depuis le menu Fichier &gt; Structure &gt; Comptabilité &gt; Taux de taxes</w:t>
      </w:r>
    </w:p>
    <w:p w14:paraId="4A9086CE" w14:textId="77777777" w:rsidR="0061001A" w:rsidRPr="00F822F5" w:rsidRDefault="0061001A" w:rsidP="0061001A">
      <w:r>
        <w:rPr>
          <w:noProof/>
        </w:rPr>
        <w:drawing>
          <wp:inline distT="0" distB="0" distL="0" distR="0" wp14:anchorId="706CFC36" wp14:editId="69F43FD9">
            <wp:extent cx="5568315" cy="3957955"/>
            <wp:effectExtent l="0" t="0" r="0" b="4445"/>
            <wp:docPr id="1445652573" name="Image 20"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52573" name="Image 20" descr="Une image contenant texte, logiciel, Page web, Icône d’ordinateur&#10;&#10;Le contenu généré par l’IA peut êtr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8315" cy="3957955"/>
                    </a:xfrm>
                    <a:prstGeom prst="rect">
                      <a:avLst/>
                    </a:prstGeom>
                    <a:noFill/>
                    <a:ln>
                      <a:noFill/>
                    </a:ln>
                  </pic:spPr>
                </pic:pic>
              </a:graphicData>
            </a:graphic>
          </wp:inline>
        </w:drawing>
      </w:r>
    </w:p>
    <w:p w14:paraId="25905BAA" w14:textId="77777777" w:rsidR="0061001A" w:rsidRPr="005C599C" w:rsidRDefault="0061001A" w:rsidP="0061001A">
      <w:r w:rsidRPr="005C599C">
        <w:t>La liste déroulante "</w:t>
      </w:r>
      <w:r w:rsidRPr="005C599C">
        <w:rPr>
          <w:b/>
          <w:bCs/>
        </w:rPr>
        <w:t>TVA par défaut</w:t>
      </w:r>
      <w:r w:rsidRPr="005C599C">
        <w:t xml:space="preserve">" vous permet de définir le taux de TVA de la </w:t>
      </w:r>
      <w:r>
        <w:t>Gestion</w:t>
      </w:r>
      <w:r w:rsidRPr="005C599C">
        <w:t xml:space="preserve"> </w:t>
      </w:r>
      <w:r>
        <w:t>Commerciale</w:t>
      </w:r>
      <w:r w:rsidRPr="005C599C">
        <w:t xml:space="preserve"> à appliquer si le paramétrage n'est pas défini.</w:t>
      </w:r>
    </w:p>
    <w:p w14:paraId="2E193F88" w14:textId="77777777" w:rsidR="0061001A" w:rsidRPr="005C599C" w:rsidRDefault="0061001A" w:rsidP="0061001A">
      <w:r w:rsidRPr="005C599C">
        <w:t>Le bouton "</w:t>
      </w:r>
      <w:r w:rsidRPr="005C599C">
        <w:rPr>
          <w:b/>
          <w:bCs/>
        </w:rPr>
        <w:t>Appliquer à tous</w:t>
      </w:r>
      <w:r w:rsidRPr="005C599C">
        <w:t>" recopie le paramétrage par défaut sur chaque ligne de la liste.</w:t>
      </w:r>
    </w:p>
    <w:p w14:paraId="19A715C8" w14:textId="77777777" w:rsidR="0061001A" w:rsidRPr="005C599C" w:rsidRDefault="0061001A" w:rsidP="0061001A">
      <w:r w:rsidRPr="005C599C">
        <w:t>Le bouton "</w:t>
      </w:r>
      <w:r w:rsidRPr="005C599C">
        <w:rPr>
          <w:b/>
          <w:bCs/>
        </w:rPr>
        <w:t>Appliquer</w:t>
      </w:r>
      <w:r w:rsidRPr="005C599C">
        <w:t>" enregistre la configuration et ferme la fenêtre.</w:t>
      </w:r>
    </w:p>
    <w:p w14:paraId="39FB572C" w14:textId="77777777" w:rsidR="0061001A" w:rsidRPr="005C599C" w:rsidRDefault="0061001A" w:rsidP="0061001A">
      <w:r w:rsidRPr="005C599C">
        <w:t>Le bouton "</w:t>
      </w:r>
      <w:r w:rsidRPr="005C599C">
        <w:rPr>
          <w:b/>
          <w:bCs/>
        </w:rPr>
        <w:t>Annuler</w:t>
      </w:r>
      <w:r w:rsidRPr="005C599C">
        <w:t>" ferme la fenêtre sans enregistrer la configuration.</w:t>
      </w:r>
    </w:p>
    <w:p w14:paraId="7A4C11B1" w14:textId="77777777" w:rsidR="0061001A" w:rsidRPr="00D4755A" w:rsidRDefault="0061001A" w:rsidP="0061001A"/>
    <w:p w14:paraId="534FA3EB" w14:textId="77777777" w:rsidR="0061001A" w:rsidRPr="00D4755A" w:rsidRDefault="0061001A" w:rsidP="0061001A">
      <w:pPr>
        <w:pStyle w:val="Titre3"/>
      </w:pPr>
      <w:r w:rsidRPr="00D4755A">
        <w:t>Mappage des Modes de Paiement</w:t>
      </w:r>
    </w:p>
    <w:p w14:paraId="31504883" w14:textId="77777777" w:rsidR="0061001A" w:rsidRPr="00D4755A" w:rsidRDefault="0061001A" w:rsidP="0061001A">
      <w:r w:rsidRPr="00D4755A">
        <w:t xml:space="preserve">Cette fenêtre permet de définir la correspondance entre les modes de règlement de la boutique avec les modes de règlement de la </w:t>
      </w:r>
      <w:r>
        <w:t>Gestion</w:t>
      </w:r>
      <w:r w:rsidRPr="00D4755A">
        <w:t xml:space="preserve"> </w:t>
      </w:r>
      <w:r>
        <w:t>Commerciale</w:t>
      </w:r>
      <w:r w:rsidRPr="00D4755A">
        <w:t>.</w:t>
      </w:r>
    </w:p>
    <w:p w14:paraId="6FFA90C5" w14:textId="77777777" w:rsidR="0061001A" w:rsidRDefault="0061001A" w:rsidP="0061001A">
      <w:pPr>
        <w:pStyle w:val="Titre4"/>
      </w:pPr>
      <w:r w:rsidRPr="00D4755A">
        <w:t>Mappage des Modes de Paiemen</w:t>
      </w:r>
      <w:r>
        <w:t xml:space="preserve">t entre Sage 100 et </w:t>
      </w:r>
      <w:r w:rsidRPr="002B69A7">
        <w:t>PrestaShop</w:t>
      </w:r>
    </w:p>
    <w:p w14:paraId="7A90C4D5" w14:textId="77777777" w:rsidR="0061001A" w:rsidRDefault="0061001A" w:rsidP="0061001A">
      <w:r>
        <w:t>Dans PrestaShop, le paramétrage des mode de paiement se fait depuis le menu Paiement &gt; Modes de paiement</w:t>
      </w:r>
    </w:p>
    <w:p w14:paraId="1EDC158B" w14:textId="77777777" w:rsidR="0061001A" w:rsidRDefault="0061001A" w:rsidP="0061001A">
      <w:r>
        <w:t>Ici sont configurés les modules de paiement de la boutique.</w:t>
      </w:r>
    </w:p>
    <w:p w14:paraId="7C333A34" w14:textId="77777777" w:rsidR="0061001A" w:rsidRDefault="0061001A" w:rsidP="0061001A">
      <w:r>
        <w:rPr>
          <w:noProof/>
        </w:rPr>
        <w:drawing>
          <wp:inline distT="0" distB="0" distL="0" distR="0" wp14:anchorId="5389F947" wp14:editId="5A426377">
            <wp:extent cx="6645910" cy="4027805"/>
            <wp:effectExtent l="0" t="0" r="2540" b="0"/>
            <wp:docPr id="1199991280" name="Image 64" descr="Une image contenant texte, nombr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1280" name="Image 64" descr="Une image contenant texte, nombre, capture d’écran, Police&#10;&#10;Le contenu généré par l’IA peut êtr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027805"/>
                    </a:xfrm>
                    <a:prstGeom prst="rect">
                      <a:avLst/>
                    </a:prstGeom>
                    <a:noFill/>
                    <a:ln>
                      <a:noFill/>
                    </a:ln>
                  </pic:spPr>
                </pic:pic>
              </a:graphicData>
            </a:graphic>
          </wp:inline>
        </w:drawing>
      </w:r>
    </w:p>
    <w:p w14:paraId="544CCC62" w14:textId="77777777" w:rsidR="0061001A" w:rsidRDefault="0061001A" w:rsidP="0061001A">
      <w:r>
        <w:t>Cette fenêtre affiche une liste contenant les différents modes de paiement de la boutique. Pour chaque mode de paiement, il faut associer le mode de règlement et le journal de banque de la gestion commerciale correspondant.</w:t>
      </w:r>
    </w:p>
    <w:p w14:paraId="2149B03C" w14:textId="77777777" w:rsidR="0061001A" w:rsidRDefault="0061001A" w:rsidP="0061001A">
      <w:r>
        <w:t>La colonne « Créer le règlement » vous permet d'indiquer à Atoo-Sync s'il doit créer le règlement dans la gestion commerciale. Il sera visible en pied de document dans Acomptes.</w:t>
      </w:r>
    </w:p>
    <w:p w14:paraId="22FA9F1A" w14:textId="77777777" w:rsidR="0061001A" w:rsidRDefault="0061001A" w:rsidP="0061001A">
      <w:r>
        <w:t>La colonne « Créer les échéances » vous permet d'indiquer à Atoo-Sync s'il doit créer le règlement dans la gestion commerciale. Il sera visible en pied de document dans échéancier.</w:t>
      </w:r>
    </w:p>
    <w:p w14:paraId="03B66FDB" w14:textId="77777777" w:rsidR="0061001A" w:rsidRDefault="0061001A" w:rsidP="0061001A">
      <w:r>
        <w:t>Les colonnes « Compte Client » et « Compte Comptable » permettent de spécifier un compte client et/ou compte comptable de la gestion commerciale par mode de paiement de la boutique. Si les champs Compte Client et/ou Compte Comptable sont renseignés, alors cela remplacera le paramétrage effectué dans les options de configuration du Client.</w:t>
      </w:r>
    </w:p>
    <w:p w14:paraId="08EDDC02" w14:textId="77777777" w:rsidR="0061001A" w:rsidRDefault="0061001A" w:rsidP="0061001A">
      <w:pPr>
        <w:rPr>
          <w:i/>
          <w:iCs/>
        </w:rPr>
      </w:pPr>
      <w:r w:rsidRPr="000D1DD5">
        <w:rPr>
          <w:i/>
          <w:iCs/>
        </w:rPr>
        <w:t xml:space="preserve">La colonne </w:t>
      </w:r>
      <w:r w:rsidRPr="003C39A7">
        <w:rPr>
          <w:i/>
          <w:iCs/>
        </w:rPr>
        <w:t>« Compte Comptable » représente les</w:t>
      </w:r>
      <w:r w:rsidRPr="000D1DD5">
        <w:rPr>
          <w:i/>
          <w:iCs/>
        </w:rPr>
        <w:t xml:space="preserve"> compte comptable client</w:t>
      </w:r>
      <w:r w:rsidRPr="003C39A7">
        <w:rPr>
          <w:i/>
          <w:iCs/>
        </w:rPr>
        <w:t xml:space="preserve"> (ces comptes </w:t>
      </w:r>
      <w:r w:rsidRPr="000D1DD5">
        <w:rPr>
          <w:i/>
          <w:iCs/>
        </w:rPr>
        <w:t>commence</w:t>
      </w:r>
      <w:r w:rsidRPr="003C39A7">
        <w:rPr>
          <w:i/>
          <w:iCs/>
        </w:rPr>
        <w:t>nt</w:t>
      </w:r>
      <w:r w:rsidRPr="000D1DD5">
        <w:rPr>
          <w:i/>
          <w:iCs/>
        </w:rPr>
        <w:t xml:space="preserve"> toujours par 411 qu'importe </w:t>
      </w:r>
      <w:r w:rsidRPr="003C39A7">
        <w:rPr>
          <w:i/>
          <w:iCs/>
        </w:rPr>
        <w:t>le logiciel de Gestion Commerciale)</w:t>
      </w:r>
    </w:p>
    <w:p w14:paraId="281DFC17" w14:textId="77777777" w:rsidR="0061001A" w:rsidRDefault="0061001A" w:rsidP="0061001A">
      <w:pPr>
        <w:rPr>
          <w:i/>
          <w:iCs/>
        </w:rPr>
      </w:pPr>
    </w:p>
    <w:p w14:paraId="215CBD26" w14:textId="77777777" w:rsidR="0061001A" w:rsidRPr="008061DA" w:rsidRDefault="0061001A" w:rsidP="0061001A">
      <w:pPr>
        <w:rPr>
          <w:i/>
          <w:iCs/>
        </w:rPr>
      </w:pPr>
    </w:p>
    <w:p w14:paraId="7DD11685" w14:textId="77777777" w:rsidR="0061001A" w:rsidRPr="008061DA" w:rsidRDefault="0061001A" w:rsidP="0061001A">
      <w:pPr>
        <w:rPr>
          <w:i/>
          <w:iCs/>
        </w:rPr>
      </w:pPr>
    </w:p>
    <w:p w14:paraId="5959E39A" w14:textId="77777777" w:rsidR="0061001A" w:rsidRDefault="0061001A" w:rsidP="0061001A">
      <w:pPr>
        <w:rPr>
          <w:i/>
          <w:iCs/>
        </w:rPr>
      </w:pPr>
    </w:p>
    <w:p w14:paraId="687D6B60" w14:textId="77777777" w:rsidR="0061001A" w:rsidRPr="000D1DD5" w:rsidRDefault="0061001A" w:rsidP="0061001A">
      <w:pPr>
        <w:rPr>
          <w:i/>
          <w:iCs/>
        </w:rPr>
      </w:pPr>
      <w:r>
        <w:rPr>
          <w:noProof/>
        </w:rPr>
        <w:drawing>
          <wp:inline distT="0" distB="0" distL="0" distR="0" wp14:anchorId="28CFB4C3" wp14:editId="3FEEA8B1">
            <wp:extent cx="5316220" cy="2604770"/>
            <wp:effectExtent l="0" t="0" r="0" b="5080"/>
            <wp:docPr id="875576028" name="Image 6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76028" name="Image 65" descr="Une image contenant texte, capture d’écran, Police, nombre&#10;&#10;Le contenu généré par l’IA peut êtr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220" cy="2604770"/>
                    </a:xfrm>
                    <a:prstGeom prst="rect">
                      <a:avLst/>
                    </a:prstGeom>
                    <a:noFill/>
                    <a:ln>
                      <a:noFill/>
                    </a:ln>
                  </pic:spPr>
                </pic:pic>
              </a:graphicData>
            </a:graphic>
          </wp:inline>
        </w:drawing>
      </w:r>
    </w:p>
    <w:p w14:paraId="2E8D3950" w14:textId="77777777" w:rsidR="0061001A" w:rsidRDefault="0061001A" w:rsidP="0061001A">
      <w:r w:rsidRPr="000D1DD5">
        <w:t xml:space="preserve">Cette colonne sert pour du spécifique, car le </w:t>
      </w:r>
      <w:r>
        <w:t>Compte Comptable G</w:t>
      </w:r>
      <w:r w:rsidRPr="000D1DD5">
        <w:t>énéral pour la création du client est à paramétrer dans l'onglet Clients. </w:t>
      </w:r>
    </w:p>
    <w:p w14:paraId="7ADC7A11" w14:textId="77777777" w:rsidR="0061001A" w:rsidRPr="000D1DD5" w:rsidRDefault="0061001A" w:rsidP="0061001A">
      <w:r>
        <w:rPr>
          <w:b/>
          <w:bCs/>
        </w:rPr>
        <w:t>Attention</w:t>
      </w:r>
      <w:r w:rsidRPr="000D1DD5">
        <w:rPr>
          <w:b/>
          <w:bCs/>
        </w:rPr>
        <w:t xml:space="preserve"> </w:t>
      </w:r>
      <w:r>
        <w:rPr>
          <w:b/>
          <w:bCs/>
        </w:rPr>
        <w:t xml:space="preserve">ici : </w:t>
      </w:r>
      <w:r w:rsidRPr="000D1DD5">
        <w:rPr>
          <w:b/>
          <w:bCs/>
        </w:rPr>
        <w:t xml:space="preserve">soit </w:t>
      </w:r>
      <w:r>
        <w:rPr>
          <w:b/>
          <w:bCs/>
        </w:rPr>
        <w:t>vous</w:t>
      </w:r>
      <w:r w:rsidRPr="000D1DD5">
        <w:rPr>
          <w:b/>
          <w:bCs/>
        </w:rPr>
        <w:t xml:space="preserve"> utilise</w:t>
      </w:r>
      <w:r>
        <w:rPr>
          <w:b/>
          <w:bCs/>
        </w:rPr>
        <w:t>z</w:t>
      </w:r>
      <w:r w:rsidRPr="000D1DD5">
        <w:rPr>
          <w:b/>
          <w:bCs/>
        </w:rPr>
        <w:t xml:space="preserve"> la colonne </w:t>
      </w:r>
      <w:r>
        <w:rPr>
          <w:b/>
          <w:bCs/>
        </w:rPr>
        <w:t>« </w:t>
      </w:r>
      <w:r w:rsidRPr="000D1DD5">
        <w:rPr>
          <w:b/>
          <w:bCs/>
        </w:rPr>
        <w:t>Compte Client</w:t>
      </w:r>
      <w:r>
        <w:rPr>
          <w:b/>
          <w:bCs/>
        </w:rPr>
        <w:t> »</w:t>
      </w:r>
      <w:r w:rsidRPr="000D1DD5">
        <w:rPr>
          <w:b/>
          <w:bCs/>
        </w:rPr>
        <w:t xml:space="preserve"> soit </w:t>
      </w:r>
      <w:r>
        <w:rPr>
          <w:b/>
          <w:bCs/>
        </w:rPr>
        <w:t>la colonne « </w:t>
      </w:r>
      <w:r w:rsidRPr="000D1DD5">
        <w:rPr>
          <w:b/>
          <w:bCs/>
        </w:rPr>
        <w:t>Compte Comptable</w:t>
      </w:r>
      <w:r>
        <w:rPr>
          <w:b/>
          <w:bCs/>
        </w:rPr>
        <w:t> »</w:t>
      </w:r>
      <w:r w:rsidRPr="000D1DD5">
        <w:t> </w:t>
      </w:r>
      <w:r>
        <w:t xml:space="preserve">(le compte comptable surpasse le compte client dans le cas </w:t>
      </w:r>
      <w:proofErr w:type="spellStart"/>
      <w:r>
        <w:t>ou</w:t>
      </w:r>
      <w:proofErr w:type="spellEnd"/>
      <w:r>
        <w:t xml:space="preserve"> les deux sont renseignés)</w:t>
      </w:r>
    </w:p>
    <w:p w14:paraId="7743CD5E" w14:textId="77777777" w:rsidR="0061001A" w:rsidRPr="000D1DD5" w:rsidRDefault="0061001A" w:rsidP="0061001A">
      <w:r>
        <w:rPr>
          <w:noProof/>
        </w:rPr>
        <w:drawing>
          <wp:inline distT="0" distB="0" distL="0" distR="0" wp14:anchorId="621D3C0B" wp14:editId="41CA6DAF">
            <wp:extent cx="6379845" cy="1308100"/>
            <wp:effectExtent l="0" t="0" r="1905" b="6350"/>
            <wp:docPr id="1210585815" name="Image 49"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85815" name="Image 49" descr="Une image contenant texte, capture d’écran, lign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7F2A7E43" w14:textId="77777777" w:rsidR="0061001A" w:rsidRDefault="0061001A" w:rsidP="0061001A">
      <w:r>
        <w:rPr>
          <w:noProof/>
        </w:rPr>
        <w:drawing>
          <wp:inline distT="0" distB="0" distL="0" distR="0" wp14:anchorId="7B3D035F" wp14:editId="0DDEB52F">
            <wp:extent cx="3211195" cy="1084580"/>
            <wp:effectExtent l="0" t="0" r="8255" b="1270"/>
            <wp:docPr id="1483303617" name="Image 5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3617" name="Image 50" descr="Une image contenant texte, capture d’écran, Police, ligne&#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1C3ADEEE" w14:textId="77777777" w:rsidR="0061001A" w:rsidRDefault="0061001A" w:rsidP="0061001A"/>
    <w:p w14:paraId="19871D6A" w14:textId="77777777" w:rsidR="0061001A" w:rsidRDefault="0061001A" w:rsidP="0061001A">
      <w:r>
        <w:t>Exemple: Associer toutes les commandes dont le mode de paiement est AMAZON au client WEBAMAZON.</w:t>
      </w:r>
    </w:p>
    <w:p w14:paraId="6F8033E3" w14:textId="77777777" w:rsidR="0061001A" w:rsidRDefault="0061001A" w:rsidP="0061001A">
      <w:r>
        <w:t>La colonne Compte Payeur permet de spécifier un compte payeur de la gestion commerciale par mode de paiement de la boutique. Si le champs Compte Payeur est renseigné, alors cela remplacera le paramétrage effectué dans les options de configuration du Client.</w:t>
      </w:r>
    </w:p>
    <w:p w14:paraId="24537724" w14:textId="77777777" w:rsidR="0061001A" w:rsidRDefault="0061001A" w:rsidP="0061001A">
      <w:r>
        <w:t>La liste déroulante Règlement par défaut permet de définir le mode de règlement de la gestion commerciale à appliquer si le paramétrage n'est pas défini.</w:t>
      </w:r>
    </w:p>
    <w:p w14:paraId="310E544E" w14:textId="77777777" w:rsidR="0061001A" w:rsidRDefault="0061001A" w:rsidP="0061001A">
      <w:r>
        <w:t>La liste déroulante Journal par défaut permet de définir le journal du règlement de la gestion commerciale à appliquer si le paramétrage n'est pas défini.</w:t>
      </w:r>
    </w:p>
    <w:p w14:paraId="0DC4FEF8" w14:textId="77777777" w:rsidR="0061001A" w:rsidRDefault="0061001A" w:rsidP="0061001A">
      <w:r>
        <w:t>Le bouton Appliquer à tous recopie le paramétrage par défaut sur chaque ligne de la liste.</w:t>
      </w:r>
    </w:p>
    <w:p w14:paraId="59762045" w14:textId="77777777" w:rsidR="0061001A" w:rsidRDefault="0061001A" w:rsidP="0061001A">
      <w:r>
        <w:t>Le bouton Appliquer enregistre la configuration et ferme la fenêtre.</w:t>
      </w:r>
    </w:p>
    <w:p w14:paraId="23C0EF67" w14:textId="77777777" w:rsidR="0061001A" w:rsidRDefault="0061001A" w:rsidP="0061001A">
      <w:r>
        <w:t>Le bouton Annuler ferme la fenêtre sans enregistrer la configuration.</w:t>
      </w:r>
    </w:p>
    <w:p w14:paraId="3BAD1151" w14:textId="77777777" w:rsidR="0061001A" w:rsidRPr="00204A7D" w:rsidRDefault="0061001A" w:rsidP="0061001A">
      <w:r w:rsidRPr="00204A7D">
        <w:rPr>
          <w:b/>
          <w:bCs/>
        </w:rPr>
        <w:t>Comptes Collectifs</w:t>
      </w:r>
      <w:r w:rsidRPr="00204A7D">
        <w:t> </w:t>
      </w:r>
    </w:p>
    <w:p w14:paraId="797E3487" w14:textId="77777777" w:rsidR="0061001A" w:rsidRPr="00204A7D" w:rsidRDefault="0061001A" w:rsidP="0061001A">
      <w:r w:rsidRPr="00204A7D">
        <w:t>Dans Atoo-Sync pour affilier les clients dans le bon compte collectif, il faut d'abord activer l'option "</w:t>
      </w:r>
      <w:proofErr w:type="spellStart"/>
      <w:r w:rsidRPr="00204A7D">
        <w:t>Include</w:t>
      </w:r>
      <w:proofErr w:type="spellEnd"/>
      <w:r w:rsidRPr="00204A7D">
        <w:t xml:space="preserve"> countries in the configuration" puis dans Mappage Règlements/Paiements aller dans la colonne Compte Comptable et y renseigner les différents comptes collectifs </w:t>
      </w:r>
    </w:p>
    <w:p w14:paraId="79B212A7" w14:textId="77777777" w:rsidR="0061001A" w:rsidRDefault="0061001A" w:rsidP="0061001A">
      <w:r>
        <w:rPr>
          <w:noProof/>
        </w:rPr>
        <w:drawing>
          <wp:inline distT="0" distB="0" distL="0" distR="0" wp14:anchorId="0B441786" wp14:editId="33D9810D">
            <wp:extent cx="3987165" cy="2211705"/>
            <wp:effectExtent l="0" t="0" r="0" b="0"/>
            <wp:docPr id="749313121" name="Image 68"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13121" name="Image 68" descr="Une image contenant texte, capture d’écran, nombre, Police&#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7165" cy="2211705"/>
                    </a:xfrm>
                    <a:prstGeom prst="rect">
                      <a:avLst/>
                    </a:prstGeom>
                    <a:noFill/>
                    <a:ln>
                      <a:noFill/>
                    </a:ln>
                  </pic:spPr>
                </pic:pic>
              </a:graphicData>
            </a:graphic>
          </wp:inline>
        </w:drawing>
      </w:r>
    </w:p>
    <w:p w14:paraId="3F829B5C" w14:textId="77777777" w:rsidR="0061001A" w:rsidRDefault="0061001A" w:rsidP="0061001A">
      <w:r>
        <w:rPr>
          <w:noProof/>
        </w:rPr>
        <w:drawing>
          <wp:inline distT="0" distB="0" distL="0" distR="0" wp14:anchorId="18E0556F" wp14:editId="3A38934F">
            <wp:extent cx="6645910" cy="3946525"/>
            <wp:effectExtent l="0" t="0" r="2540" b="0"/>
            <wp:docPr id="256764443" name="Image 69"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64443" name="Image 69" descr="Une image contenant texte, capture d’écran, nombre, Police&#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946525"/>
                    </a:xfrm>
                    <a:prstGeom prst="rect">
                      <a:avLst/>
                    </a:prstGeom>
                    <a:noFill/>
                    <a:ln>
                      <a:noFill/>
                    </a:ln>
                  </pic:spPr>
                </pic:pic>
              </a:graphicData>
            </a:graphic>
          </wp:inline>
        </w:drawing>
      </w:r>
    </w:p>
    <w:p w14:paraId="108EFAA8" w14:textId="77777777" w:rsidR="0061001A" w:rsidRPr="000D1DD5" w:rsidRDefault="0061001A" w:rsidP="0061001A">
      <w:r>
        <w:rPr>
          <w:noProof/>
        </w:rPr>
        <w:drawing>
          <wp:inline distT="0" distB="0" distL="0" distR="0" wp14:anchorId="6035B513" wp14:editId="07708FEB">
            <wp:extent cx="5135245" cy="2349500"/>
            <wp:effectExtent l="0" t="0" r="8255" b="0"/>
            <wp:docPr id="32288700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5245" cy="2349500"/>
                    </a:xfrm>
                    <a:prstGeom prst="rect">
                      <a:avLst/>
                    </a:prstGeom>
                    <a:noFill/>
                    <a:ln>
                      <a:noFill/>
                    </a:ln>
                  </pic:spPr>
                </pic:pic>
              </a:graphicData>
            </a:graphic>
          </wp:inline>
        </w:drawing>
      </w:r>
    </w:p>
    <w:p w14:paraId="5832B787" w14:textId="77777777" w:rsidR="0061001A" w:rsidRPr="000D1DD5" w:rsidRDefault="0061001A" w:rsidP="0061001A">
      <w:r>
        <w:t>Lors de la création des</w:t>
      </w:r>
      <w:r w:rsidRPr="000D1DD5">
        <w:t xml:space="preserve"> banques </w:t>
      </w:r>
      <w:r>
        <w:t xml:space="preserve">dans Sage 100 </w:t>
      </w:r>
      <w:r w:rsidRPr="000D1DD5">
        <w:t>le compte de banque (511 ou 512)</w:t>
      </w:r>
      <w:r>
        <w:t xml:space="preserve"> est configuré</w:t>
      </w:r>
      <w:r w:rsidRPr="000D1DD5">
        <w:t>. Le compte de banque est donc attaché au code journal de banque. </w:t>
      </w:r>
    </w:p>
    <w:p w14:paraId="2CB78E3C" w14:textId="77777777" w:rsidR="0061001A" w:rsidRPr="000D1DD5" w:rsidRDefault="0061001A" w:rsidP="0061001A">
      <w:r w:rsidRPr="000D1DD5">
        <w:t>La finalité de la création de la facture d 'acompte est de mâcher le travail de la comptable, pour que tout aille directement en comptabilité. </w:t>
      </w:r>
    </w:p>
    <w:p w14:paraId="18D8659F" w14:textId="77777777" w:rsidR="0061001A" w:rsidRPr="000D1DD5" w:rsidRDefault="0061001A" w:rsidP="0061001A">
      <w:r w:rsidRPr="000D1DD5">
        <w:t>Le règlement d'acompte à 100%, en fonction du paramétrage que vous avez dans Sage, soit ça crée les écritures dans le journal de banque soit dans le journal de ventes</w:t>
      </w:r>
      <w:r>
        <w:t>.</w:t>
      </w:r>
    </w:p>
    <w:p w14:paraId="40BF45BA" w14:textId="77777777" w:rsidR="0061001A" w:rsidRDefault="0061001A" w:rsidP="0061001A"/>
    <w:p w14:paraId="04E2B68F" w14:textId="77777777" w:rsidR="0061001A" w:rsidRDefault="0061001A" w:rsidP="0061001A">
      <w:r w:rsidRPr="0072320A">
        <w:t>Acomptes/Echéances</w:t>
      </w:r>
    </w:p>
    <w:p w14:paraId="08823217" w14:textId="77777777" w:rsidR="0061001A" w:rsidRPr="00C74F81" w:rsidRDefault="0061001A" w:rsidP="0061001A">
      <w:r w:rsidRPr="00C74F81">
        <w:rPr>
          <w:noProof/>
        </w:rPr>
        <w:drawing>
          <wp:inline distT="0" distB="0" distL="0" distR="0" wp14:anchorId="044DE113" wp14:editId="27781165">
            <wp:extent cx="4191000" cy="3448050"/>
            <wp:effectExtent l="0" t="0" r="0" b="0"/>
            <wp:docPr id="879102134" name="Image 63" descr="Une image contenant texte, nombr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02134" name="Image 63" descr="Une image contenant texte, nombre, capture d’écran, Tracé&#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3448050"/>
                    </a:xfrm>
                    <a:prstGeom prst="rect">
                      <a:avLst/>
                    </a:prstGeom>
                    <a:noFill/>
                    <a:ln>
                      <a:noFill/>
                    </a:ln>
                  </pic:spPr>
                </pic:pic>
              </a:graphicData>
            </a:graphic>
          </wp:inline>
        </w:drawing>
      </w:r>
    </w:p>
    <w:p w14:paraId="05C8614B" w14:textId="77777777" w:rsidR="0061001A" w:rsidRPr="00C74F81" w:rsidRDefault="0061001A" w:rsidP="0061001A">
      <w:r>
        <w:t>Si aucune coche n’est activée dans les colonnes « Créer le Règlement » et « Créer les Echéances » sur la ligne du mode de paiement, une ligne d’échéance contenant la date et le montant de la commande sera créé dans l’échéancier du document de vente</w:t>
      </w:r>
    </w:p>
    <w:p w14:paraId="734931EA" w14:textId="77777777" w:rsidR="0061001A" w:rsidRPr="00C74F81" w:rsidRDefault="0061001A" w:rsidP="0061001A">
      <w:r w:rsidRPr="00C74F81">
        <w:rPr>
          <w:noProof/>
        </w:rPr>
        <w:drawing>
          <wp:inline distT="0" distB="0" distL="0" distR="0" wp14:anchorId="7B7BBA8C" wp14:editId="44402569">
            <wp:extent cx="6645910" cy="3778885"/>
            <wp:effectExtent l="0" t="0" r="2540" b="0"/>
            <wp:docPr id="39914814" name="Image 62"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4814" name="Image 62" descr="Une image contenant texte, capture d’écran, logiciel, affichage&#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778885"/>
                    </a:xfrm>
                    <a:prstGeom prst="rect">
                      <a:avLst/>
                    </a:prstGeom>
                    <a:noFill/>
                    <a:ln>
                      <a:noFill/>
                    </a:ln>
                  </pic:spPr>
                </pic:pic>
              </a:graphicData>
            </a:graphic>
          </wp:inline>
        </w:drawing>
      </w:r>
    </w:p>
    <w:p w14:paraId="5A0CDCA3" w14:textId="77777777" w:rsidR="0061001A" w:rsidRPr="00C74F81" w:rsidRDefault="0061001A" w:rsidP="0061001A">
      <w:r>
        <w:t>Si la colonne « Créer les Echéances » est activée sur la ligne du mode de paiement, une ligne d’échéance contenant la date, le montant de règlement et le mode de règlement sera créé dans l’échéancier du document de vente</w:t>
      </w:r>
    </w:p>
    <w:p w14:paraId="3A793228" w14:textId="77777777" w:rsidR="0061001A" w:rsidRPr="00C74F81" w:rsidRDefault="0061001A" w:rsidP="0061001A">
      <w:r w:rsidRPr="00C74F81">
        <w:rPr>
          <w:noProof/>
        </w:rPr>
        <w:drawing>
          <wp:inline distT="0" distB="0" distL="0" distR="0" wp14:anchorId="14CCE8CD" wp14:editId="6BE7FF30">
            <wp:extent cx="6645910" cy="958850"/>
            <wp:effectExtent l="0" t="0" r="2540" b="0"/>
            <wp:docPr id="486529735" name="Image 61" descr="Une image contenant texte, ligne,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29735" name="Image 61" descr="Une image contenant texte, ligne, Police, nombre&#10;&#10;Le contenu généré par l’IA peut êtr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958850"/>
                    </a:xfrm>
                    <a:prstGeom prst="rect">
                      <a:avLst/>
                    </a:prstGeom>
                    <a:noFill/>
                    <a:ln>
                      <a:noFill/>
                    </a:ln>
                  </pic:spPr>
                </pic:pic>
              </a:graphicData>
            </a:graphic>
          </wp:inline>
        </w:drawing>
      </w:r>
    </w:p>
    <w:p w14:paraId="5685F34F" w14:textId="77777777" w:rsidR="0061001A" w:rsidRPr="00C74F81" w:rsidRDefault="0061001A" w:rsidP="0061001A">
      <w:r>
        <w:t>Si la colonne « Créer le Règlement » est activée sur la ligne du mode de paiement, une ligne d’acompte contenant la date, le montant du règlement et le mode de règlement sera créé dans l’acompte du document de vente</w:t>
      </w:r>
    </w:p>
    <w:p w14:paraId="6BD4022D" w14:textId="77777777" w:rsidR="0061001A" w:rsidRPr="00C74F81" w:rsidRDefault="0061001A" w:rsidP="0061001A">
      <w:r w:rsidRPr="00C74F81">
        <w:rPr>
          <w:noProof/>
        </w:rPr>
        <w:drawing>
          <wp:inline distT="0" distB="0" distL="0" distR="0" wp14:anchorId="242DB2F9" wp14:editId="3E35D0AB">
            <wp:extent cx="6645910" cy="1135380"/>
            <wp:effectExtent l="0" t="0" r="2540" b="7620"/>
            <wp:docPr id="1860031474" name="Image 6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1474" name="Image 60" descr="Une image contenant texte, capture d’écran, Police, ligne&#10;&#10;Le contenu généré par l’IA peut êtr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1135380"/>
                    </a:xfrm>
                    <a:prstGeom prst="rect">
                      <a:avLst/>
                    </a:prstGeom>
                    <a:noFill/>
                    <a:ln>
                      <a:noFill/>
                    </a:ln>
                  </pic:spPr>
                </pic:pic>
              </a:graphicData>
            </a:graphic>
          </wp:inline>
        </w:drawing>
      </w:r>
    </w:p>
    <w:p w14:paraId="3F646871" w14:textId="77777777" w:rsidR="0061001A" w:rsidRPr="00C74F81" w:rsidRDefault="0061001A" w:rsidP="0061001A">
      <w:r w:rsidRPr="00C74F81">
        <w:rPr>
          <w:noProof/>
        </w:rPr>
        <w:drawing>
          <wp:inline distT="0" distB="0" distL="0" distR="0" wp14:anchorId="5BDED292" wp14:editId="31931041">
            <wp:extent cx="6645910" cy="3487420"/>
            <wp:effectExtent l="0" t="0" r="2540" b="0"/>
            <wp:docPr id="389675990" name="Image 59"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75990" name="Image 59" descr="Une image contenant texte, capture d’écran, logiciel, nombre&#10;&#10;Le contenu généré par l’IA peut êtr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487420"/>
                    </a:xfrm>
                    <a:prstGeom prst="rect">
                      <a:avLst/>
                    </a:prstGeom>
                    <a:noFill/>
                    <a:ln>
                      <a:noFill/>
                    </a:ln>
                  </pic:spPr>
                </pic:pic>
              </a:graphicData>
            </a:graphic>
          </wp:inline>
        </w:drawing>
      </w:r>
    </w:p>
    <w:p w14:paraId="0A0786B4" w14:textId="77777777" w:rsidR="0061001A" w:rsidRPr="00C74F81" w:rsidRDefault="0061001A" w:rsidP="0061001A">
      <w:r>
        <w:t>L’échéancier sera vide</w:t>
      </w:r>
    </w:p>
    <w:p w14:paraId="5DC75E16" w14:textId="77777777" w:rsidR="0061001A" w:rsidRPr="00C74F81" w:rsidRDefault="0061001A" w:rsidP="0061001A">
      <w:r w:rsidRPr="00C74F81">
        <w:rPr>
          <w:noProof/>
        </w:rPr>
        <w:drawing>
          <wp:inline distT="0" distB="0" distL="0" distR="0" wp14:anchorId="72B4F742" wp14:editId="71E3692C">
            <wp:extent cx="6645910" cy="3291840"/>
            <wp:effectExtent l="0" t="0" r="2540" b="3810"/>
            <wp:docPr id="915148181" name="Image 58"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48181" name="Image 58" descr="Une image contenant texte, capture d’écran, logiciel, Icône d’ordinateur&#10;&#10;Le contenu généré par l’IA peut êtr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291840"/>
                    </a:xfrm>
                    <a:prstGeom prst="rect">
                      <a:avLst/>
                    </a:prstGeom>
                    <a:noFill/>
                    <a:ln>
                      <a:noFill/>
                    </a:ln>
                  </pic:spPr>
                </pic:pic>
              </a:graphicData>
            </a:graphic>
          </wp:inline>
        </w:drawing>
      </w:r>
    </w:p>
    <w:p w14:paraId="447162C2" w14:textId="77777777" w:rsidR="0061001A" w:rsidRPr="00C74F81" w:rsidRDefault="0061001A" w:rsidP="0061001A">
      <w:r w:rsidRPr="00C74F81">
        <w:t> </w:t>
      </w:r>
    </w:p>
    <w:p w14:paraId="4CE6947A" w14:textId="77777777" w:rsidR="0061001A" w:rsidRPr="000D1DD5" w:rsidRDefault="0061001A" w:rsidP="0061001A">
      <w:pPr>
        <w:pStyle w:val="Titre4"/>
      </w:pPr>
      <w:r>
        <w:t>A compléter</w:t>
      </w:r>
    </w:p>
    <w:p w14:paraId="44DAEAA8" w14:textId="77777777" w:rsidR="0061001A" w:rsidRPr="000D1DD5" w:rsidRDefault="0061001A" w:rsidP="0061001A">
      <w:r w:rsidRPr="000D1DD5">
        <w:t> </w:t>
      </w:r>
      <w:r w:rsidRPr="000D1DD5">
        <w:rPr>
          <w:b/>
          <w:bCs/>
        </w:rPr>
        <w:t>Comptes générale de ventes</w:t>
      </w:r>
      <w:r w:rsidRPr="000D1DD5">
        <w:t> </w:t>
      </w:r>
    </w:p>
    <w:p w14:paraId="1D68FCCF" w14:textId="77777777" w:rsidR="0061001A" w:rsidRPr="000D1DD5" w:rsidRDefault="0061001A" w:rsidP="0061001A">
      <w:r w:rsidRPr="000D1DD5">
        <w:t> </w:t>
      </w:r>
      <w:r w:rsidRPr="000D1DD5">
        <w:rPr>
          <w:noProof/>
        </w:rPr>
        <w:drawing>
          <wp:inline distT="0" distB="0" distL="0" distR="0" wp14:anchorId="47A587D0" wp14:editId="3C46BBD7">
            <wp:extent cx="4684596" cy="4455042"/>
            <wp:effectExtent l="0" t="0" r="1905" b="3175"/>
            <wp:docPr id="1526585174" name="Image 38"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85174" name="Image 38" descr="Une image contenant texte, capture d’écran, Police, nombre&#10;&#10;Le contenu généré par l’IA peut êtr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7326" cy="4457638"/>
                    </a:xfrm>
                    <a:prstGeom prst="rect">
                      <a:avLst/>
                    </a:prstGeom>
                    <a:noFill/>
                    <a:ln>
                      <a:noFill/>
                    </a:ln>
                  </pic:spPr>
                </pic:pic>
              </a:graphicData>
            </a:graphic>
          </wp:inline>
        </w:drawing>
      </w:r>
    </w:p>
    <w:p w14:paraId="5FB75981" w14:textId="77777777" w:rsidR="0061001A" w:rsidRPr="000D1DD5" w:rsidRDefault="0061001A" w:rsidP="0061001A">
      <w:r w:rsidRPr="000D1DD5">
        <w:rPr>
          <w:b/>
          <w:bCs/>
        </w:rPr>
        <w:t>Compte général de tva</w:t>
      </w:r>
      <w:r w:rsidRPr="000D1DD5">
        <w:t> </w:t>
      </w:r>
    </w:p>
    <w:p w14:paraId="17F18E92" w14:textId="77777777" w:rsidR="0061001A" w:rsidRPr="000D1DD5" w:rsidRDefault="0061001A" w:rsidP="0061001A">
      <w:r w:rsidRPr="000D1DD5">
        <w:rPr>
          <w:noProof/>
        </w:rPr>
        <w:drawing>
          <wp:inline distT="0" distB="0" distL="0" distR="0" wp14:anchorId="2EE7CEB5" wp14:editId="00A0EE84">
            <wp:extent cx="4774019" cy="3933649"/>
            <wp:effectExtent l="0" t="0" r="7620" b="0"/>
            <wp:docPr id="1396549090" name="Image 37"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9090" name="Image 37" descr="Une image contenant texte, capture d’écran, nombre, Police&#10;&#10;Le contenu généré par l’IA peut êtr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7181" cy="3936254"/>
                    </a:xfrm>
                    <a:prstGeom prst="rect">
                      <a:avLst/>
                    </a:prstGeom>
                    <a:noFill/>
                    <a:ln>
                      <a:noFill/>
                    </a:ln>
                  </pic:spPr>
                </pic:pic>
              </a:graphicData>
            </a:graphic>
          </wp:inline>
        </w:drawing>
      </w:r>
    </w:p>
    <w:p w14:paraId="28F72F50" w14:textId="77777777" w:rsidR="0061001A" w:rsidRPr="000D1DD5" w:rsidRDefault="0061001A" w:rsidP="0061001A">
      <w:r w:rsidRPr="000D1DD5">
        <w:t> </w:t>
      </w:r>
    </w:p>
    <w:p w14:paraId="2DDED359" w14:textId="77777777" w:rsidR="0061001A" w:rsidRPr="000D1DD5" w:rsidRDefault="0061001A" w:rsidP="0061001A">
      <w:r w:rsidRPr="000D1DD5">
        <w:t>Colonne Compte client   </w:t>
      </w:r>
      <w:r>
        <w:rPr>
          <w:noProof/>
        </w:rPr>
        <w:drawing>
          <wp:inline distT="0" distB="0" distL="0" distR="0" wp14:anchorId="0E57472F" wp14:editId="38EAF567">
            <wp:extent cx="6645910" cy="2550795"/>
            <wp:effectExtent l="0" t="0" r="2540" b="1905"/>
            <wp:docPr id="747934214" name="Image 39"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34214" name="Image 39" descr="Une image contenant texte, capture d’écran, nombre, Police&#10;&#10;Le contenu généré par l’IA peut êtr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585EDB84" w14:textId="77777777" w:rsidR="0061001A" w:rsidRPr="000D1DD5" w:rsidRDefault="0061001A" w:rsidP="0061001A">
      <w:r w:rsidRPr="000D1DD5">
        <w:t> ET  </w:t>
      </w:r>
    </w:p>
    <w:p w14:paraId="4A183D28" w14:textId="77777777" w:rsidR="0061001A" w:rsidRPr="000D1DD5" w:rsidRDefault="0061001A" w:rsidP="0061001A">
      <w:r>
        <w:rPr>
          <w:noProof/>
        </w:rPr>
        <w:drawing>
          <wp:inline distT="0" distB="0" distL="0" distR="0" wp14:anchorId="0876EECA" wp14:editId="28D533C8">
            <wp:extent cx="5146040" cy="3200400"/>
            <wp:effectExtent l="0" t="0" r="0" b="0"/>
            <wp:docPr id="1652090483" name="Image 4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90483" name="Image 41" descr="Une image contenant texte, capture d’écran, logiciel, Page web&#10;&#10;Le contenu généré par l’IA peut êtr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1EEEF815" w14:textId="77777777" w:rsidR="0061001A" w:rsidRPr="000D1DD5" w:rsidRDefault="0061001A" w:rsidP="0061001A">
      <w:r w:rsidRPr="000D1DD5">
        <w:t>Donne  </w:t>
      </w:r>
    </w:p>
    <w:p w14:paraId="50AFFB38" w14:textId="77777777" w:rsidR="0061001A" w:rsidRPr="000D1DD5" w:rsidRDefault="0061001A" w:rsidP="0061001A">
      <w:r>
        <w:rPr>
          <w:noProof/>
        </w:rPr>
        <w:drawing>
          <wp:inline distT="0" distB="0" distL="0" distR="0" wp14:anchorId="5FB39F76" wp14:editId="163049EA">
            <wp:extent cx="6645910" cy="2642235"/>
            <wp:effectExtent l="0" t="0" r="2540" b="5715"/>
            <wp:docPr id="653265251" name="Image 42"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65251" name="Image 42" descr="Une image contenant texte, capture d’écran, logiciel, nombre&#10;&#10;Le contenu généré par l’IA peut êtr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642235"/>
                    </a:xfrm>
                    <a:prstGeom prst="rect">
                      <a:avLst/>
                    </a:prstGeom>
                    <a:noFill/>
                    <a:ln>
                      <a:noFill/>
                    </a:ln>
                  </pic:spPr>
                </pic:pic>
              </a:graphicData>
            </a:graphic>
          </wp:inline>
        </w:drawing>
      </w:r>
    </w:p>
    <w:p w14:paraId="0A457906" w14:textId="77777777" w:rsidR="0061001A" w:rsidRPr="000D1DD5" w:rsidRDefault="0061001A" w:rsidP="0061001A">
      <w:r w:rsidRPr="000D1DD5">
        <w:t> Ce n'est pas ce que je veux, je change de paramétrage </w:t>
      </w:r>
    </w:p>
    <w:p w14:paraId="2640A151" w14:textId="77777777" w:rsidR="0061001A" w:rsidRPr="000D1DD5" w:rsidRDefault="0061001A" w:rsidP="0061001A">
      <w:r>
        <w:rPr>
          <w:noProof/>
        </w:rPr>
        <w:drawing>
          <wp:inline distT="0" distB="0" distL="0" distR="0" wp14:anchorId="63EA9619" wp14:editId="559049B5">
            <wp:extent cx="4965700" cy="2700655"/>
            <wp:effectExtent l="0" t="0" r="6350" b="4445"/>
            <wp:docPr id="902255757" name="Image 43" descr="Une image contenant texte, capture d’écran, affichag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55757" name="Image 43" descr="Une image contenant texte, capture d’écran, affichage, Police&#10;&#10;Le contenu généré par l’IA peut êtr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5700" cy="2700655"/>
                    </a:xfrm>
                    <a:prstGeom prst="rect">
                      <a:avLst/>
                    </a:prstGeom>
                    <a:noFill/>
                    <a:ln>
                      <a:noFill/>
                    </a:ln>
                  </pic:spPr>
                </pic:pic>
              </a:graphicData>
            </a:graphic>
          </wp:inline>
        </w:drawing>
      </w:r>
    </w:p>
    <w:p w14:paraId="18795481" w14:textId="77777777" w:rsidR="0061001A" w:rsidRDefault="0061001A" w:rsidP="0061001A">
      <w:r w:rsidRPr="000D1DD5">
        <w:t> Ça</w:t>
      </w:r>
      <w:r>
        <w:t xml:space="preserve"> d</w:t>
      </w:r>
      <w:r w:rsidRPr="000D1DD5">
        <w:t>onne  </w:t>
      </w:r>
    </w:p>
    <w:p w14:paraId="01AB958F" w14:textId="77777777" w:rsidR="0061001A" w:rsidRPr="000D1DD5" w:rsidRDefault="0061001A" w:rsidP="0061001A">
      <w:r>
        <w:rPr>
          <w:noProof/>
        </w:rPr>
        <w:drawing>
          <wp:inline distT="0" distB="0" distL="0" distR="0" wp14:anchorId="77D16994" wp14:editId="1B688B55">
            <wp:extent cx="6645910" cy="2463800"/>
            <wp:effectExtent l="0" t="0" r="2540" b="0"/>
            <wp:docPr id="1727937945" name="Image 44"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37945" name="Image 44" descr="Une image contenant texte, capture d’écran, Police, nombre&#10;&#10;Le contenu généré par l’IA peut êtr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2463800"/>
                    </a:xfrm>
                    <a:prstGeom prst="rect">
                      <a:avLst/>
                    </a:prstGeom>
                    <a:noFill/>
                    <a:ln>
                      <a:noFill/>
                    </a:ln>
                  </pic:spPr>
                </pic:pic>
              </a:graphicData>
            </a:graphic>
          </wp:inline>
        </w:drawing>
      </w:r>
    </w:p>
    <w:p w14:paraId="2E95475F" w14:textId="77777777" w:rsidR="0061001A" w:rsidRPr="000D1DD5" w:rsidRDefault="0061001A" w:rsidP="0061001A">
      <w:r w:rsidRPr="000D1DD5">
        <w:t>Rien n'a changé. C'est donc que Atoo-Sync a déjà remonté leur code ERP sur Presta </w:t>
      </w:r>
    </w:p>
    <w:p w14:paraId="2FDFD8BD" w14:textId="77777777" w:rsidR="0061001A" w:rsidRPr="000D1DD5" w:rsidRDefault="0061001A" w:rsidP="0061001A">
      <w:r>
        <w:rPr>
          <w:noProof/>
        </w:rPr>
        <w:drawing>
          <wp:inline distT="0" distB="0" distL="0" distR="0" wp14:anchorId="35EDD687" wp14:editId="14B608E8">
            <wp:extent cx="6645910" cy="3027045"/>
            <wp:effectExtent l="0" t="0" r="2540" b="1905"/>
            <wp:docPr id="644287235" name="Image 45"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87235" name="Image 45" descr="Une image contenant texte, capture d’écran, nombre, Police&#10;&#10;Le contenu généré par l’IA peut êtr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027045"/>
                    </a:xfrm>
                    <a:prstGeom prst="rect">
                      <a:avLst/>
                    </a:prstGeom>
                    <a:noFill/>
                    <a:ln>
                      <a:noFill/>
                    </a:ln>
                  </pic:spPr>
                </pic:pic>
              </a:graphicData>
            </a:graphic>
          </wp:inline>
        </w:drawing>
      </w:r>
    </w:p>
    <w:p w14:paraId="398A913E" w14:textId="77777777" w:rsidR="0061001A" w:rsidRPr="000D1DD5" w:rsidRDefault="0061001A" w:rsidP="0061001A">
      <w:r w:rsidRPr="000D1DD5">
        <w:t>Je vais créer un nouveau client PrestaShop et voir le comportement </w:t>
      </w:r>
    </w:p>
    <w:p w14:paraId="13F2D569" w14:textId="77777777" w:rsidR="0061001A" w:rsidRPr="000D1DD5" w:rsidRDefault="0061001A" w:rsidP="0061001A">
      <w:r>
        <w:rPr>
          <w:noProof/>
        </w:rPr>
        <w:drawing>
          <wp:inline distT="0" distB="0" distL="0" distR="0" wp14:anchorId="756AB65A" wp14:editId="26807BA2">
            <wp:extent cx="5146040" cy="3200400"/>
            <wp:effectExtent l="0" t="0" r="0" b="0"/>
            <wp:docPr id="925735218" name="Image 46"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35218" name="Image 46" descr="Une image contenant texte, capture d’écran, logiciel, Page web&#10;&#10;Le contenu généré par l’IA peut êtr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65F1E779" w14:textId="77777777" w:rsidR="0061001A" w:rsidRPr="000D1DD5" w:rsidRDefault="0061001A" w:rsidP="0061001A">
      <w:r>
        <w:rPr>
          <w:noProof/>
        </w:rPr>
        <w:drawing>
          <wp:inline distT="0" distB="0" distL="0" distR="0" wp14:anchorId="23CDBB97" wp14:editId="2A13B70A">
            <wp:extent cx="6645910" cy="2550795"/>
            <wp:effectExtent l="0" t="0" r="2540" b="1905"/>
            <wp:docPr id="1026891619" name="Image 47"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91619" name="Image 47" descr="Une image contenant texte, capture d’écran, nombre, Police&#10;&#10;Le contenu généré par l’IA peut êtr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0C49EDFE" w14:textId="77777777" w:rsidR="0061001A" w:rsidRPr="000D1DD5" w:rsidRDefault="0061001A" w:rsidP="0061001A">
      <w:r w:rsidRPr="000D1DD5">
        <w:t>Nous avons ça dans Sage : on est bons on a le compte tiers spécifié dans la Colonne Compte client du paramétrage Atoo-Sync </w:t>
      </w:r>
    </w:p>
    <w:p w14:paraId="0B3BE55F" w14:textId="77777777" w:rsidR="0061001A" w:rsidRPr="000D1DD5" w:rsidRDefault="0061001A" w:rsidP="0061001A">
      <w:r>
        <w:rPr>
          <w:noProof/>
        </w:rPr>
        <w:drawing>
          <wp:inline distT="0" distB="0" distL="0" distR="0" wp14:anchorId="3E8FD0EA" wp14:editId="5161D585">
            <wp:extent cx="6326505" cy="659130"/>
            <wp:effectExtent l="0" t="0" r="0" b="7620"/>
            <wp:docPr id="1129630020" name="Image 48"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30020" name="Image 48" descr="Une image contenant texte, capture d’écran, ligne, Police&#10;&#10;Le contenu généré par l’IA peut êtr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6505" cy="659130"/>
                    </a:xfrm>
                    <a:prstGeom prst="rect">
                      <a:avLst/>
                    </a:prstGeom>
                    <a:noFill/>
                    <a:ln>
                      <a:noFill/>
                    </a:ln>
                  </pic:spPr>
                </pic:pic>
              </a:graphicData>
            </a:graphic>
          </wp:inline>
        </w:drawing>
      </w:r>
    </w:p>
    <w:p w14:paraId="13DB148D" w14:textId="77777777" w:rsidR="0061001A" w:rsidRPr="000D1DD5" w:rsidRDefault="0061001A" w:rsidP="0061001A">
      <w:r w:rsidRPr="000D1DD5">
        <w:t>Cependant la limite est que c'est le compte comptable du compte tiers qui est appliqué et non celui spécifié dans le paramétrage. </w:t>
      </w:r>
    </w:p>
    <w:p w14:paraId="56B0310D" w14:textId="77777777" w:rsidR="0061001A" w:rsidRPr="000D1DD5" w:rsidRDefault="0061001A" w:rsidP="0061001A">
      <w:r w:rsidRPr="000D1DD5">
        <w:rPr>
          <w:b/>
          <w:bCs/>
        </w:rPr>
        <w:t>Donc soit on utilise la colonne Compte Client soit Compte Comptable</w:t>
      </w:r>
      <w:r w:rsidRPr="000D1DD5">
        <w:t> </w:t>
      </w:r>
    </w:p>
    <w:p w14:paraId="405692AB" w14:textId="77777777" w:rsidR="0061001A" w:rsidRPr="000D1DD5" w:rsidRDefault="0061001A" w:rsidP="0061001A">
      <w:r>
        <w:rPr>
          <w:noProof/>
        </w:rPr>
        <w:drawing>
          <wp:inline distT="0" distB="0" distL="0" distR="0" wp14:anchorId="155576CA" wp14:editId="314935D2">
            <wp:extent cx="6379845" cy="1308100"/>
            <wp:effectExtent l="0" t="0" r="1905" b="6350"/>
            <wp:docPr id="1924083991" name="Image 49"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83991" name="Image 49" descr="Une image contenant texte, capture d’écran, ligne, Polic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544586E2" w14:textId="77777777" w:rsidR="0061001A" w:rsidRDefault="0061001A" w:rsidP="0061001A">
      <w:r>
        <w:rPr>
          <w:noProof/>
        </w:rPr>
        <w:drawing>
          <wp:inline distT="0" distB="0" distL="0" distR="0" wp14:anchorId="3E61159E" wp14:editId="60A27F58">
            <wp:extent cx="3211195" cy="1084580"/>
            <wp:effectExtent l="0" t="0" r="8255" b="1270"/>
            <wp:docPr id="1451168026" name="Image 5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68026" name="Image 50" descr="Une image contenant texte, capture d’écran, Police, ligne&#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0A546100" w14:textId="77777777" w:rsidR="0061001A" w:rsidRPr="000D1DD5" w:rsidRDefault="0061001A" w:rsidP="0061001A">
      <w:r w:rsidRPr="000D1DD5">
        <w:rPr>
          <w:b/>
          <w:bCs/>
        </w:rPr>
        <w:t>Comptes Collectifs</w:t>
      </w:r>
      <w:r w:rsidRPr="000D1DD5">
        <w:t> </w:t>
      </w:r>
    </w:p>
    <w:p w14:paraId="6219E8C2" w14:textId="77777777" w:rsidR="0061001A" w:rsidRPr="000D1DD5" w:rsidRDefault="0061001A" w:rsidP="0061001A">
      <w:r w:rsidRPr="000D1DD5">
        <w:rPr>
          <w:noProof/>
        </w:rPr>
        <w:drawing>
          <wp:inline distT="0" distB="0" distL="0" distR="0" wp14:anchorId="3572DA15" wp14:editId="54FC4CCD">
            <wp:extent cx="5314950" cy="2600325"/>
            <wp:effectExtent l="0" t="0" r="0" b="9525"/>
            <wp:docPr id="2113180799" name="Image 3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0799" name="Image 36" descr="Une image contenant texte, capture d’écran, Police, nombre&#10;&#10;Le contenu généré par l’IA peut êtr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14:paraId="17033751" w14:textId="77777777" w:rsidR="0061001A" w:rsidRPr="000D1DD5" w:rsidRDefault="0061001A" w:rsidP="0061001A">
      <w:r w:rsidRPr="000D1DD5">
        <w:t>Dans Atoo-Sync pour affilier les clients dans le bon compte collectif, il faut d'abord activer l'option "</w:t>
      </w:r>
      <w:proofErr w:type="spellStart"/>
      <w:r w:rsidRPr="000D1DD5">
        <w:t>Include</w:t>
      </w:r>
      <w:proofErr w:type="spellEnd"/>
      <w:r w:rsidRPr="000D1DD5">
        <w:t xml:space="preserve"> countries in the configuration" puis dans Mappage Règlements/Paiements aller dans la colonne Compte Comptable et y renseigner les différents comptes collectifs </w:t>
      </w:r>
    </w:p>
    <w:p w14:paraId="716DD3EC" w14:textId="77777777" w:rsidR="0061001A" w:rsidRPr="000D1DD5" w:rsidRDefault="0061001A" w:rsidP="0061001A">
      <w:r w:rsidRPr="000D1DD5">
        <w:rPr>
          <w:noProof/>
        </w:rPr>
        <w:drawing>
          <wp:inline distT="0" distB="0" distL="0" distR="0" wp14:anchorId="372CC2AC" wp14:editId="6E1B3BA5">
            <wp:extent cx="3990975" cy="2209800"/>
            <wp:effectExtent l="0" t="0" r="9525" b="0"/>
            <wp:docPr id="1990627866" name="Image 35"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27866" name="Image 35" descr="Une image contenant texte, capture d’écran, nombre, Police&#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2209800"/>
                    </a:xfrm>
                    <a:prstGeom prst="rect">
                      <a:avLst/>
                    </a:prstGeom>
                    <a:noFill/>
                    <a:ln>
                      <a:noFill/>
                    </a:ln>
                  </pic:spPr>
                </pic:pic>
              </a:graphicData>
            </a:graphic>
          </wp:inline>
        </w:drawing>
      </w:r>
    </w:p>
    <w:p w14:paraId="1D67F91A" w14:textId="77777777" w:rsidR="0061001A" w:rsidRPr="000D1DD5" w:rsidRDefault="0061001A" w:rsidP="0061001A">
      <w:r w:rsidRPr="000D1DD5">
        <w:t> </w:t>
      </w:r>
    </w:p>
    <w:p w14:paraId="38CC115E" w14:textId="77777777" w:rsidR="0061001A" w:rsidRPr="000D1DD5" w:rsidRDefault="0061001A" w:rsidP="0061001A">
      <w:r w:rsidRPr="000D1DD5">
        <w:rPr>
          <w:noProof/>
        </w:rPr>
        <w:drawing>
          <wp:inline distT="0" distB="0" distL="0" distR="0" wp14:anchorId="4F1495C3" wp14:editId="25CC2DB7">
            <wp:extent cx="6645910" cy="3945890"/>
            <wp:effectExtent l="0" t="0" r="2540" b="0"/>
            <wp:docPr id="172318319" name="Image 34"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8319" name="Image 34" descr="Une image contenant texte, capture d’écran, nombre, Police&#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945890"/>
                    </a:xfrm>
                    <a:prstGeom prst="rect">
                      <a:avLst/>
                    </a:prstGeom>
                    <a:noFill/>
                    <a:ln>
                      <a:noFill/>
                    </a:ln>
                  </pic:spPr>
                </pic:pic>
              </a:graphicData>
            </a:graphic>
          </wp:inline>
        </w:drawing>
      </w:r>
    </w:p>
    <w:p w14:paraId="07C32276" w14:textId="77777777" w:rsidR="0061001A" w:rsidRPr="000D1DD5" w:rsidRDefault="0061001A" w:rsidP="0061001A">
      <w:r w:rsidRPr="000D1DD5">
        <w:rPr>
          <w:noProof/>
        </w:rPr>
        <w:drawing>
          <wp:inline distT="0" distB="0" distL="0" distR="0" wp14:anchorId="2FB7E42E" wp14:editId="3CB992ED">
            <wp:extent cx="5133975" cy="2352675"/>
            <wp:effectExtent l="0" t="0" r="9525" b="9525"/>
            <wp:docPr id="170277889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975" cy="2352675"/>
                    </a:xfrm>
                    <a:prstGeom prst="rect">
                      <a:avLst/>
                    </a:prstGeom>
                    <a:noFill/>
                    <a:ln>
                      <a:noFill/>
                    </a:ln>
                  </pic:spPr>
                </pic:pic>
              </a:graphicData>
            </a:graphic>
          </wp:inline>
        </w:drawing>
      </w:r>
    </w:p>
    <w:p w14:paraId="640DBE24" w14:textId="77777777" w:rsidR="0061001A" w:rsidRPr="000D1DD5" w:rsidRDefault="0061001A" w:rsidP="0061001A">
      <w:r w:rsidRPr="000D1DD5">
        <w:t xml:space="preserve">La colonne compte comptable veut dire compte comptable client, il commence toujours par 411 qu'importe </w:t>
      </w:r>
      <w:r>
        <w:t>la Gestion Commerciale</w:t>
      </w:r>
    </w:p>
    <w:p w14:paraId="7E444A89" w14:textId="77777777" w:rsidR="0061001A" w:rsidRPr="000D1DD5" w:rsidRDefault="0061001A" w:rsidP="0061001A">
      <w:r w:rsidRPr="000D1DD5">
        <w:t>Cette colonne sert pour du spécifique, car le compte comptable général pour la création du client est à paramétrer dans l'onglet Clients. </w:t>
      </w:r>
    </w:p>
    <w:p w14:paraId="1CEC5359" w14:textId="77777777" w:rsidR="0061001A" w:rsidRPr="000D1DD5" w:rsidRDefault="0061001A" w:rsidP="0061001A">
      <w:r w:rsidRPr="000D1DD5">
        <w:t>C'est quand ils ont créé les banques qu'ils ont indiqué le compte de banque (511 ou 512). Le compte de banque est donc attaché au code journal de banque. </w:t>
      </w:r>
    </w:p>
    <w:p w14:paraId="31462E43" w14:textId="77777777" w:rsidR="0061001A" w:rsidRPr="000D1DD5" w:rsidRDefault="0061001A" w:rsidP="0061001A">
      <w:r w:rsidRPr="000D1DD5">
        <w:t>La finalité de la création de la facture d 'acompte est de mâcher le travail de la comptable, pour que tout aille directement en comptabilité. </w:t>
      </w:r>
    </w:p>
    <w:p w14:paraId="6C698B44" w14:textId="77777777" w:rsidR="0061001A" w:rsidRPr="000D1DD5" w:rsidRDefault="0061001A" w:rsidP="0061001A">
      <w:r w:rsidRPr="000D1DD5">
        <w:t>Le règlement d'acompte à 100%, en fonction du paramétrage que vous avez dans Sage, soit ça crée les écritures dans le journal de banque soit dans le journal de ventes </w:t>
      </w:r>
    </w:p>
    <w:p w14:paraId="2810A21F" w14:textId="77777777" w:rsidR="0061001A" w:rsidRDefault="0061001A" w:rsidP="0061001A">
      <w:pPr>
        <w:rPr>
          <w:noProof/>
        </w:rPr>
      </w:pPr>
    </w:p>
    <w:p w14:paraId="212840D4" w14:textId="77777777" w:rsidR="0061001A" w:rsidRPr="000D1DD5" w:rsidRDefault="0061001A" w:rsidP="0061001A">
      <w:r>
        <w:rPr>
          <w:noProof/>
        </w:rPr>
        <w:drawing>
          <wp:inline distT="0" distB="0" distL="0" distR="0" wp14:anchorId="36465C40" wp14:editId="25029A3A">
            <wp:extent cx="6645910" cy="1363609"/>
            <wp:effectExtent l="0" t="0" r="2540" b="8255"/>
            <wp:docPr id="1594349580" name="Image 5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49580" name="Image 51" descr="Une image contenant texte, capture d’écran, Police&#10;&#10;Le contenu généré par l’IA peut êtr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t="25463"/>
                    <a:stretch/>
                  </pic:blipFill>
                  <pic:spPr bwMode="auto">
                    <a:xfrm>
                      <a:off x="0" y="0"/>
                      <a:ext cx="6645910" cy="1363609"/>
                    </a:xfrm>
                    <a:prstGeom prst="rect">
                      <a:avLst/>
                    </a:prstGeom>
                    <a:noFill/>
                    <a:ln>
                      <a:noFill/>
                    </a:ln>
                    <a:extLst>
                      <a:ext uri="{53640926-AAD7-44D8-BBD7-CCE9431645EC}">
                        <a14:shadowObscured xmlns:a14="http://schemas.microsoft.com/office/drawing/2010/main"/>
                      </a:ext>
                    </a:extLst>
                  </pic:spPr>
                </pic:pic>
              </a:graphicData>
            </a:graphic>
          </wp:inline>
        </w:drawing>
      </w:r>
    </w:p>
    <w:p w14:paraId="204BB605" w14:textId="77777777" w:rsidR="0061001A" w:rsidRPr="005B6E27" w:rsidRDefault="0061001A" w:rsidP="0061001A"/>
    <w:p w14:paraId="1392AFB7" w14:textId="77777777" w:rsidR="0061001A" w:rsidRPr="00D4755A" w:rsidRDefault="0061001A" w:rsidP="0061001A">
      <w:pPr>
        <w:pStyle w:val="Titre3"/>
      </w:pPr>
      <w:r w:rsidRPr="00D4755A">
        <w:t>Mappage des</w:t>
      </w:r>
      <w:r>
        <w:t xml:space="preserve"> Frais de Port</w:t>
      </w:r>
    </w:p>
    <w:p w14:paraId="7D6BC769" w14:textId="77777777" w:rsidR="0061001A" w:rsidRPr="00FF6EA2" w:rsidRDefault="0061001A" w:rsidP="0061001A">
      <w:r w:rsidRPr="00D4755A">
        <w:t xml:space="preserve">Cette fenêtre permet de mettre en correspondance les transporteurs de la boutique avec les modes d'expédition de la </w:t>
      </w:r>
      <w:r>
        <w:t>Gestion</w:t>
      </w:r>
      <w:r w:rsidRPr="00D4755A">
        <w:t xml:space="preserve"> </w:t>
      </w:r>
      <w:r>
        <w:t>Commerciale</w:t>
      </w:r>
      <w:r w:rsidRPr="00D4755A">
        <w:t>.</w:t>
      </w:r>
    </w:p>
    <w:p w14:paraId="2ACDEF5F" w14:textId="77777777" w:rsidR="0061001A" w:rsidRPr="002B69A7" w:rsidRDefault="0061001A" w:rsidP="0061001A">
      <w:pPr>
        <w:pStyle w:val="Titre4"/>
      </w:pPr>
      <w:r w:rsidRPr="00D4755A">
        <w:t xml:space="preserve">Mappage des </w:t>
      </w:r>
      <w:r>
        <w:t>Frais de Port</w:t>
      </w:r>
      <w:r w:rsidRPr="002B69A7">
        <w:t xml:space="preserve"> </w:t>
      </w:r>
      <w:r>
        <w:t xml:space="preserve">entre Sage 100 et </w:t>
      </w:r>
      <w:r w:rsidRPr="002B69A7">
        <w:t>PrestaShop</w:t>
      </w:r>
    </w:p>
    <w:p w14:paraId="3964DC77" w14:textId="77777777" w:rsidR="0061001A" w:rsidRDefault="0061001A" w:rsidP="0061001A">
      <w:r>
        <w:t>Dans PrestaShop, le paramétrage des transporteurs se fait depuis le menu Livraison &gt; Transporteurs</w:t>
      </w:r>
    </w:p>
    <w:p w14:paraId="6D6A899C" w14:textId="77777777" w:rsidR="0061001A" w:rsidRDefault="0061001A" w:rsidP="0061001A">
      <w:r>
        <w:t xml:space="preserve">Ici sont configurés les transporteurs configuré pour la livraison des commandes du site. </w:t>
      </w:r>
    </w:p>
    <w:p w14:paraId="2B2E1158" w14:textId="77777777" w:rsidR="0061001A" w:rsidRDefault="0061001A" w:rsidP="0061001A">
      <w:r w:rsidRPr="004A336C">
        <w:rPr>
          <w:noProof/>
        </w:rPr>
        <w:drawing>
          <wp:inline distT="0" distB="0" distL="0" distR="0" wp14:anchorId="76FFD15D" wp14:editId="4F0FE3A8">
            <wp:extent cx="12322608" cy="3718882"/>
            <wp:effectExtent l="0" t="0" r="3175" b="0"/>
            <wp:docPr id="118531628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280" name="Image 1" descr="Une image contenant texte, capture d’écran, logiciel, nombre&#10;&#10;Le contenu généré par l’IA peut être incorrect."/>
                    <pic:cNvPicPr/>
                  </pic:nvPicPr>
                  <pic:blipFill>
                    <a:blip r:embed="rId47"/>
                    <a:stretch>
                      <a:fillRect/>
                    </a:stretch>
                  </pic:blipFill>
                  <pic:spPr>
                    <a:xfrm>
                      <a:off x="0" y="0"/>
                      <a:ext cx="12322608" cy="3718882"/>
                    </a:xfrm>
                    <a:prstGeom prst="rect">
                      <a:avLst/>
                    </a:prstGeom>
                  </pic:spPr>
                </pic:pic>
              </a:graphicData>
            </a:graphic>
          </wp:inline>
        </w:drawing>
      </w:r>
    </w:p>
    <w:p w14:paraId="215C378F" w14:textId="77777777" w:rsidR="0061001A" w:rsidRDefault="0061001A" w:rsidP="0061001A">
      <w:r>
        <w:t>Dans Atoo-Sync GesCom les Transporteurs enregistrés sur PrestaShop sont visibles dans la colonnes de gauche « Transporteur » du Mappages des Frais de port.</w:t>
      </w:r>
    </w:p>
    <w:p w14:paraId="69CC3393" w14:textId="77777777" w:rsidR="0061001A" w:rsidRDefault="0061001A" w:rsidP="0061001A">
      <w:r w:rsidRPr="00D4755A">
        <w:t>La recherche des transporteurs peut se faire soit par </w:t>
      </w:r>
      <w:r w:rsidRPr="00D4755A">
        <w:rPr>
          <w:b/>
          <w:bCs/>
        </w:rPr>
        <w:t>Son ID (clé unique) </w:t>
      </w:r>
      <w:r w:rsidRPr="00D4755A">
        <w:t>soit par </w:t>
      </w:r>
      <w:r w:rsidRPr="00D4755A">
        <w:rPr>
          <w:b/>
          <w:bCs/>
        </w:rPr>
        <w:t>Son Nom</w:t>
      </w:r>
      <w:r w:rsidRPr="00D4755A">
        <w:t>.</w:t>
      </w:r>
    </w:p>
    <w:p w14:paraId="59E38B4E" w14:textId="77777777" w:rsidR="0061001A" w:rsidRDefault="0061001A" w:rsidP="0061001A">
      <w:r w:rsidRPr="00D4755A">
        <w:t xml:space="preserve">Pour chaque transporteur de la boutique, </w:t>
      </w:r>
      <w:r>
        <w:t>vous devez configurer le</w:t>
      </w:r>
      <w:r w:rsidRPr="00D4755A">
        <w:t xml:space="preserve"> un mode d'expédition de la </w:t>
      </w:r>
      <w:r>
        <w:t>Gestion</w:t>
      </w:r>
      <w:r w:rsidRPr="00D4755A">
        <w:t xml:space="preserve"> </w:t>
      </w:r>
      <w:r>
        <w:t>Commerciale</w:t>
      </w:r>
      <w:r w:rsidRPr="00D4755A">
        <w:t>.</w:t>
      </w:r>
    </w:p>
    <w:p w14:paraId="096427AD" w14:textId="77777777" w:rsidR="0061001A" w:rsidRDefault="0061001A" w:rsidP="0061001A">
      <w:r>
        <w:t xml:space="preserve">  </w:t>
      </w:r>
      <w:r>
        <w:rPr>
          <w:noProof/>
        </w:rPr>
        <w:drawing>
          <wp:inline distT="0" distB="0" distL="0" distR="0" wp14:anchorId="2F9D7C13" wp14:editId="6FE36741">
            <wp:extent cx="6687820" cy="6262370"/>
            <wp:effectExtent l="0" t="0" r="0" b="5080"/>
            <wp:docPr id="1156439235" name="Image 28"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39235" name="Image 28" descr="Une image contenant texte, capture d’écran, logiciel, Page web&#10;&#10;Le contenu généré par l’IA peut êtr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87820" cy="6262370"/>
                    </a:xfrm>
                    <a:prstGeom prst="rect">
                      <a:avLst/>
                    </a:prstGeom>
                    <a:noFill/>
                    <a:ln>
                      <a:noFill/>
                    </a:ln>
                  </pic:spPr>
                </pic:pic>
              </a:graphicData>
            </a:graphic>
          </wp:inline>
        </w:drawing>
      </w:r>
    </w:p>
    <w:p w14:paraId="6252C062" w14:textId="77777777" w:rsidR="0061001A" w:rsidRDefault="0061001A" w:rsidP="0061001A">
      <w:r>
        <w:t>Dans Sage 100 les transporteurs sont visibles depuis le menu Fichier &gt; Paramètres société &gt; Logistique &gt; Mode d’expédition</w:t>
      </w:r>
    </w:p>
    <w:p w14:paraId="1BAB53B5" w14:textId="77777777" w:rsidR="0061001A" w:rsidRPr="00D4755A" w:rsidRDefault="0061001A" w:rsidP="0061001A">
      <w:r>
        <w:rPr>
          <w:noProof/>
        </w:rPr>
        <w:drawing>
          <wp:inline distT="0" distB="0" distL="0" distR="0" wp14:anchorId="6C311696" wp14:editId="01FD0DB2">
            <wp:extent cx="9441815" cy="5986145"/>
            <wp:effectExtent l="0" t="0" r="6985" b="0"/>
            <wp:docPr id="1993062684" name="Image 27"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62684" name="Image 27" descr="Une image contenant texte, capture d’écran, logiciel, Page web&#10;&#10;Le contenu généré par l’IA peut êtr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1815" cy="5986145"/>
                    </a:xfrm>
                    <a:prstGeom prst="rect">
                      <a:avLst/>
                    </a:prstGeom>
                    <a:noFill/>
                    <a:ln>
                      <a:noFill/>
                    </a:ln>
                  </pic:spPr>
                </pic:pic>
              </a:graphicData>
            </a:graphic>
          </wp:inline>
        </w:drawing>
      </w:r>
    </w:p>
    <w:p w14:paraId="16B71402" w14:textId="77777777" w:rsidR="0061001A" w:rsidRPr="00D4755A" w:rsidRDefault="0061001A" w:rsidP="0061001A">
      <w:r w:rsidRPr="00D4755A">
        <w:t>La liste déroulante "</w:t>
      </w:r>
      <w:r w:rsidRPr="00D4755A">
        <w:rPr>
          <w:b/>
          <w:bCs/>
        </w:rPr>
        <w:t>Transporteur par défaut</w:t>
      </w:r>
      <w:r w:rsidRPr="00D4755A">
        <w:t xml:space="preserve">" permet de sélectionner un mode d'expédition de la </w:t>
      </w:r>
      <w:r>
        <w:t>Gestion</w:t>
      </w:r>
      <w:r w:rsidRPr="00D4755A">
        <w:t xml:space="preserve"> </w:t>
      </w:r>
      <w:r>
        <w:t>Commerciale</w:t>
      </w:r>
      <w:r w:rsidRPr="00D4755A">
        <w:t xml:space="preserve"> par défaut.</w:t>
      </w:r>
    </w:p>
    <w:p w14:paraId="08874E9F" w14:textId="77777777" w:rsidR="0061001A" w:rsidRPr="00D4755A" w:rsidRDefault="0061001A" w:rsidP="0061001A">
      <w:r w:rsidRPr="00D4755A">
        <w:t>Le bouton "</w:t>
      </w:r>
      <w:r w:rsidRPr="00D4755A">
        <w:rPr>
          <w:b/>
          <w:bCs/>
        </w:rPr>
        <w:t>Appliquer à tous</w:t>
      </w:r>
      <w:r w:rsidRPr="00D4755A">
        <w:t>" recopie le paramétrage par défaut sur chaque ligne de la liste.</w:t>
      </w:r>
    </w:p>
    <w:p w14:paraId="49DFDE96" w14:textId="77777777" w:rsidR="0061001A" w:rsidRPr="00D4755A" w:rsidRDefault="0061001A" w:rsidP="0061001A">
      <w:r w:rsidRPr="00D4755A">
        <w:t>Le bouton "</w:t>
      </w:r>
      <w:r w:rsidRPr="00D4755A">
        <w:rPr>
          <w:b/>
          <w:bCs/>
        </w:rPr>
        <w:t>Appliquer</w:t>
      </w:r>
      <w:r w:rsidRPr="00D4755A">
        <w:t>" enregistre la configuration et ferme la fenêtre.</w:t>
      </w:r>
    </w:p>
    <w:p w14:paraId="2C6AFC81" w14:textId="77777777" w:rsidR="0061001A" w:rsidRPr="00D4755A" w:rsidRDefault="0061001A" w:rsidP="0061001A">
      <w:r w:rsidRPr="00D4755A">
        <w:t>Le bouton "</w:t>
      </w:r>
      <w:r w:rsidRPr="00D4755A">
        <w:rPr>
          <w:b/>
          <w:bCs/>
        </w:rPr>
        <w:t>Annuler</w:t>
      </w:r>
      <w:r w:rsidRPr="00D4755A">
        <w:t>" ferme la fenêtre sans enregistrer la configuration.</w:t>
      </w:r>
    </w:p>
    <w:p w14:paraId="1F65BCCD" w14:textId="77777777" w:rsidR="0061001A" w:rsidRPr="00D4755A" w:rsidRDefault="0061001A" w:rsidP="0061001A">
      <w:pPr>
        <w:pStyle w:val="Titre3"/>
      </w:pPr>
      <w:r w:rsidRPr="00D4755A">
        <w:t>Mappage des Devises</w:t>
      </w:r>
    </w:p>
    <w:p w14:paraId="1D08D972" w14:textId="77777777" w:rsidR="0061001A" w:rsidRDefault="0061001A" w:rsidP="0061001A">
      <w:r w:rsidRPr="00D4755A">
        <w:t xml:space="preserve">Cette fenêtre permet de mettre en correspondance les devises de la boutique avec les devises de la </w:t>
      </w:r>
      <w:r>
        <w:t>Gestion</w:t>
      </w:r>
      <w:r w:rsidRPr="00D4755A">
        <w:t xml:space="preserve"> </w:t>
      </w:r>
      <w:r>
        <w:t>Commerciale</w:t>
      </w:r>
      <w:r w:rsidRPr="00D4755A">
        <w:t>. Elle a pour but également de permettre à l'application Atoo-Sync de reconnaitre lorsqu'une commande est en devise ou non dans la boutique .</w:t>
      </w:r>
    </w:p>
    <w:p w14:paraId="778A9D23" w14:textId="77777777" w:rsidR="0061001A" w:rsidRPr="002B69A7" w:rsidRDefault="0061001A" w:rsidP="0061001A">
      <w:pPr>
        <w:pStyle w:val="Titre4"/>
      </w:pPr>
      <w:r w:rsidRPr="00D4755A">
        <w:t xml:space="preserve">Mappage des </w:t>
      </w:r>
      <w:r>
        <w:t xml:space="preserve">Devises entre Sage 100 et </w:t>
      </w:r>
      <w:r w:rsidRPr="002B69A7">
        <w:t>PrestaShop</w:t>
      </w:r>
    </w:p>
    <w:p w14:paraId="1BBB46CC" w14:textId="77777777" w:rsidR="0061001A" w:rsidRDefault="0061001A" w:rsidP="0061001A">
      <w:r>
        <w:t>Dans PrestaShop, le paramétrage des devises se fait depuis le menu International &gt; Localisation &gt; Devises</w:t>
      </w:r>
    </w:p>
    <w:p w14:paraId="7A97B5FB" w14:textId="77777777" w:rsidR="0061001A" w:rsidRPr="00D4755A" w:rsidRDefault="0061001A" w:rsidP="0061001A">
      <w:r w:rsidRPr="00CF2212">
        <w:rPr>
          <w:noProof/>
        </w:rPr>
        <w:drawing>
          <wp:inline distT="0" distB="0" distL="0" distR="0" wp14:anchorId="51D899E6" wp14:editId="7D94FAB2">
            <wp:extent cx="13290432" cy="4320914"/>
            <wp:effectExtent l="0" t="0" r="6985" b="3810"/>
            <wp:docPr id="14387796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969" name="Image 1" descr="Une image contenant texte, capture d’écran, logiciel, nombre&#10;&#10;Le contenu généré par l’IA peut être incorrect."/>
                    <pic:cNvPicPr/>
                  </pic:nvPicPr>
                  <pic:blipFill>
                    <a:blip r:embed="rId50"/>
                    <a:stretch>
                      <a:fillRect/>
                    </a:stretch>
                  </pic:blipFill>
                  <pic:spPr>
                    <a:xfrm>
                      <a:off x="0" y="0"/>
                      <a:ext cx="13290432" cy="4320914"/>
                    </a:xfrm>
                    <a:prstGeom prst="rect">
                      <a:avLst/>
                    </a:prstGeom>
                  </pic:spPr>
                </pic:pic>
              </a:graphicData>
            </a:graphic>
          </wp:inline>
        </w:drawing>
      </w:r>
    </w:p>
    <w:p w14:paraId="292D4F07" w14:textId="77777777" w:rsidR="0061001A" w:rsidRDefault="0061001A" w:rsidP="0061001A">
      <w:r w:rsidRPr="00D4755A">
        <w:t xml:space="preserve">Cette fenêtre affiche une liste contenant les différentes devises de la boutique. Pour chaque devise de la boutique, il faut associer la devise correspondante de la </w:t>
      </w:r>
      <w:r>
        <w:t>Gestion</w:t>
      </w:r>
      <w:r w:rsidRPr="00D4755A">
        <w:t xml:space="preserve"> </w:t>
      </w:r>
      <w:r>
        <w:t>Commerciale</w:t>
      </w:r>
      <w:r w:rsidRPr="00D4755A">
        <w:t>.</w:t>
      </w:r>
    </w:p>
    <w:p w14:paraId="4A3D884C" w14:textId="77777777" w:rsidR="0061001A" w:rsidRDefault="0061001A" w:rsidP="0061001A">
      <w:r>
        <w:rPr>
          <w:noProof/>
        </w:rPr>
        <w:drawing>
          <wp:inline distT="0" distB="0" distL="0" distR="0" wp14:anchorId="57627F51" wp14:editId="64031A7D">
            <wp:extent cx="6677025" cy="6230620"/>
            <wp:effectExtent l="0" t="0" r="9525" b="0"/>
            <wp:docPr id="513884878" name="Image 29"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4878" name="Image 29" descr="Une image contenant texte, capture d’écran, logiciel, Icône d’ordinateur&#10;&#10;Le contenu généré par l’IA peut êtr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77025" cy="6230620"/>
                    </a:xfrm>
                    <a:prstGeom prst="rect">
                      <a:avLst/>
                    </a:prstGeom>
                    <a:noFill/>
                    <a:ln>
                      <a:noFill/>
                    </a:ln>
                  </pic:spPr>
                </pic:pic>
              </a:graphicData>
            </a:graphic>
          </wp:inline>
        </w:drawing>
      </w:r>
    </w:p>
    <w:p w14:paraId="35A2B3C3" w14:textId="77777777" w:rsidR="0061001A" w:rsidRDefault="0061001A" w:rsidP="0061001A">
      <w:r>
        <w:t>Dans Sage 100 les devises sont visibles depuis le menu Fichier &gt; Paramètres société &gt; International &gt; Devises</w:t>
      </w:r>
    </w:p>
    <w:p w14:paraId="3DD705C0" w14:textId="77777777" w:rsidR="0061001A" w:rsidRPr="00D4755A" w:rsidRDefault="0061001A" w:rsidP="0061001A">
      <w:r>
        <w:rPr>
          <w:noProof/>
        </w:rPr>
        <w:drawing>
          <wp:inline distT="0" distB="0" distL="0" distR="0" wp14:anchorId="3D1F6A65" wp14:editId="661C096C">
            <wp:extent cx="10515600" cy="5507355"/>
            <wp:effectExtent l="0" t="0" r="0" b="0"/>
            <wp:docPr id="51640973" name="Image 30" descr="Une image contenant logiciel, texte, Icône d’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973" name="Image 30" descr="Une image contenant logiciel, texte, Icône d’ordinateur, capture d’écran&#10;&#10;Le contenu généré par l’IA peut êtr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15600" cy="5507355"/>
                    </a:xfrm>
                    <a:prstGeom prst="rect">
                      <a:avLst/>
                    </a:prstGeom>
                    <a:noFill/>
                    <a:ln>
                      <a:noFill/>
                    </a:ln>
                  </pic:spPr>
                </pic:pic>
              </a:graphicData>
            </a:graphic>
          </wp:inline>
        </w:drawing>
      </w:r>
    </w:p>
    <w:p w14:paraId="7D045C48" w14:textId="77777777" w:rsidR="0061001A" w:rsidRPr="00D4755A" w:rsidRDefault="0061001A" w:rsidP="0061001A">
      <w:r w:rsidRPr="00D4755A">
        <w:t>La liste déroulante "</w:t>
      </w:r>
      <w:r w:rsidRPr="00D4755A">
        <w:rPr>
          <w:b/>
          <w:bCs/>
        </w:rPr>
        <w:t>Devise de la boutique</w:t>
      </w:r>
      <w:r w:rsidRPr="00D4755A">
        <w:t>" affiche la devise par défaut configurée dans la boutique.</w:t>
      </w:r>
    </w:p>
    <w:p w14:paraId="2B552594" w14:textId="77777777" w:rsidR="0061001A" w:rsidRPr="00D4755A" w:rsidRDefault="0061001A" w:rsidP="0061001A">
      <w:r w:rsidRPr="00D4755A">
        <w:t>Le bouton "</w:t>
      </w:r>
      <w:r w:rsidRPr="00D4755A">
        <w:rPr>
          <w:b/>
          <w:bCs/>
        </w:rPr>
        <w:t>Appliquer</w:t>
      </w:r>
      <w:r w:rsidRPr="00D4755A">
        <w:t>" enregistre la configuration et ferme la fenêtre.</w:t>
      </w:r>
    </w:p>
    <w:p w14:paraId="7C8F5622" w14:textId="77777777" w:rsidR="0061001A" w:rsidRPr="00D4755A" w:rsidRDefault="0061001A" w:rsidP="0061001A">
      <w:r w:rsidRPr="00D4755A">
        <w:t>Le bouton "</w:t>
      </w:r>
      <w:r w:rsidRPr="00D4755A">
        <w:rPr>
          <w:b/>
          <w:bCs/>
        </w:rPr>
        <w:t>Annuler</w:t>
      </w:r>
      <w:r w:rsidRPr="00D4755A">
        <w:t>" ferme la fenêtre sans enregistrer la configuration.</w:t>
      </w:r>
    </w:p>
    <w:p w14:paraId="21E85F79" w14:textId="77777777" w:rsidR="0061001A" w:rsidRPr="00D4755A" w:rsidRDefault="0061001A" w:rsidP="0061001A">
      <w:r w:rsidRPr="00D4755A">
        <w:t>Si aucune devise n'est configurée dans la boutique, la liste sera vide</w:t>
      </w:r>
      <w:r>
        <w:t>. Vous devez quand même « </w:t>
      </w:r>
      <w:r w:rsidRPr="00CF2212">
        <w:rPr>
          <w:b/>
          <w:bCs/>
        </w:rPr>
        <w:t>Appliquer</w:t>
      </w:r>
      <w:r>
        <w:t> » le paramétrage.</w:t>
      </w:r>
    </w:p>
    <w:p w14:paraId="6AA36804" w14:textId="77777777" w:rsidR="0061001A" w:rsidRDefault="0061001A" w:rsidP="0061001A"/>
    <w:p w14:paraId="19DA5119" w14:textId="77777777" w:rsidR="0061001A" w:rsidRPr="00F754AB" w:rsidRDefault="0061001A" w:rsidP="0061001A">
      <w:pPr>
        <w:pStyle w:val="Titre3"/>
      </w:pPr>
      <w:r w:rsidRPr="00F754AB">
        <w:t>Paramétrer les Articles</w:t>
      </w:r>
    </w:p>
    <w:p w14:paraId="6765F848" w14:textId="77777777" w:rsidR="0061001A" w:rsidRPr="00D4755A" w:rsidRDefault="0061001A" w:rsidP="0061001A">
      <w:pPr>
        <w:pStyle w:val="Titre4"/>
      </w:pPr>
      <w:r w:rsidRPr="00D4755A">
        <w:t>Articles</w:t>
      </w:r>
    </w:p>
    <w:p w14:paraId="4DF2D7F1" w14:textId="77777777" w:rsidR="0061001A" w:rsidRPr="00D4755A" w:rsidRDefault="0061001A" w:rsidP="0061001A">
      <w:r w:rsidRPr="00D4755A">
        <w:t>Cette section permet de configurer les différents articles permettant la création des lignes du le document de vente</w:t>
      </w:r>
      <w:r>
        <w:t>.</w:t>
      </w:r>
      <w:r>
        <w:br/>
        <w:t>Il est essentiel de configurer ces différents mappages.</w:t>
      </w:r>
    </w:p>
    <w:p w14:paraId="78532711" w14:textId="77777777" w:rsidR="0061001A" w:rsidRPr="00D4755A" w:rsidRDefault="0061001A" w:rsidP="0061001A">
      <w:pPr>
        <w:pStyle w:val="Titre4"/>
      </w:pPr>
      <w:r w:rsidRPr="00D4755A">
        <w:t>Section Autres articles</w:t>
      </w:r>
    </w:p>
    <w:p w14:paraId="290EB44F" w14:textId="77777777" w:rsidR="0061001A" w:rsidRDefault="0061001A" w:rsidP="0061001A">
      <w:r w:rsidRPr="00D4755A">
        <w:t xml:space="preserve">Cette section permet de configurer les différents articles qui seront utilisés pour créer les frais de port, les </w:t>
      </w:r>
      <w:r>
        <w:t>frais d’</w:t>
      </w:r>
      <w:r w:rsidRPr="00D4755A">
        <w:t>emballages et les remises.</w:t>
      </w:r>
    </w:p>
    <w:p w14:paraId="3427FB5D" w14:textId="77777777" w:rsidR="0061001A" w:rsidRDefault="0061001A" w:rsidP="0061001A">
      <w:r>
        <w:rPr>
          <w:noProof/>
        </w:rPr>
        <w:drawing>
          <wp:inline distT="0" distB="0" distL="0" distR="0" wp14:anchorId="5E9A905B" wp14:editId="5CA2672C">
            <wp:extent cx="6666865" cy="6252210"/>
            <wp:effectExtent l="0" t="0" r="635" b="0"/>
            <wp:docPr id="479713018" name="Image 3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3018" name="Image 31" descr="Une image contenant texte, capture d’écran, logiciel, Icône d’ordinateur&#10;&#10;Le contenu généré par l’IA peut êtr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6865" cy="6252210"/>
                    </a:xfrm>
                    <a:prstGeom prst="rect">
                      <a:avLst/>
                    </a:prstGeom>
                    <a:noFill/>
                    <a:ln>
                      <a:noFill/>
                    </a:ln>
                  </pic:spPr>
                </pic:pic>
              </a:graphicData>
            </a:graphic>
          </wp:inline>
        </w:drawing>
      </w:r>
    </w:p>
    <w:p w14:paraId="7CE2EF41" w14:textId="77777777" w:rsidR="0061001A" w:rsidRPr="00E65845" w:rsidRDefault="0061001A" w:rsidP="0061001A">
      <w:pPr>
        <w:rPr>
          <w:b/>
          <w:bCs/>
        </w:rPr>
      </w:pPr>
      <w:r>
        <w:t xml:space="preserve">La liste propose uniquement les Articles non suivi en stock dans la Gestion Commerciale </w:t>
      </w:r>
    </w:p>
    <w:p w14:paraId="290193F7" w14:textId="77777777" w:rsidR="0061001A" w:rsidRPr="00D4755A" w:rsidRDefault="0061001A" w:rsidP="0061001A">
      <w:r w:rsidRPr="00E65845">
        <w:rPr>
          <w:noProof/>
        </w:rPr>
        <w:drawing>
          <wp:inline distT="0" distB="0" distL="0" distR="0" wp14:anchorId="37C44F80" wp14:editId="012AB918">
            <wp:extent cx="6980525" cy="3604572"/>
            <wp:effectExtent l="0" t="0" r="0" b="0"/>
            <wp:docPr id="34723457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4575" name="Image 1" descr="Une image contenant texte, logiciel, nombre, Icône d’ordinateur&#10;&#10;Le contenu généré par l’IA peut être incorrect."/>
                    <pic:cNvPicPr/>
                  </pic:nvPicPr>
                  <pic:blipFill>
                    <a:blip r:embed="rId54"/>
                    <a:stretch>
                      <a:fillRect/>
                    </a:stretch>
                  </pic:blipFill>
                  <pic:spPr>
                    <a:xfrm>
                      <a:off x="0" y="0"/>
                      <a:ext cx="6980525" cy="3604572"/>
                    </a:xfrm>
                    <a:prstGeom prst="rect">
                      <a:avLst/>
                    </a:prstGeom>
                  </pic:spPr>
                </pic:pic>
              </a:graphicData>
            </a:graphic>
          </wp:inline>
        </w:drawing>
      </w:r>
    </w:p>
    <w:p w14:paraId="3C962E3E" w14:textId="77777777" w:rsidR="0061001A" w:rsidRPr="00D4755A" w:rsidRDefault="0061001A" w:rsidP="0061001A">
      <w:r w:rsidRPr="00D4755A">
        <w:t>La zone de texte "</w:t>
      </w:r>
      <w:r w:rsidRPr="00D4755A">
        <w:rPr>
          <w:b/>
          <w:bCs/>
        </w:rPr>
        <w:t>Article Divers</w:t>
      </w:r>
      <w:r w:rsidRPr="00D4755A">
        <w:t xml:space="preserve">" vous permet de sélectionner la référence de l'article de la </w:t>
      </w:r>
      <w:r>
        <w:t>Gestion</w:t>
      </w:r>
      <w:r w:rsidRPr="00D4755A">
        <w:t xml:space="preserve"> </w:t>
      </w:r>
      <w:r>
        <w:t>Commerciale</w:t>
      </w:r>
      <w:r w:rsidRPr="00D4755A">
        <w:t xml:space="preserve"> qui sera utilisée pour l'article Divers </w:t>
      </w:r>
      <w:r>
        <w:br/>
        <w:t>Note : D</w:t>
      </w:r>
      <w:r w:rsidRPr="00D4755A">
        <w:t xml:space="preserve">ans le cas où la référence de l'article de la commande n'existe pas dans la </w:t>
      </w:r>
      <w:r>
        <w:t>Gestion</w:t>
      </w:r>
      <w:r w:rsidRPr="00D4755A">
        <w:t xml:space="preserve"> </w:t>
      </w:r>
      <w:r>
        <w:t>Commerciale, Atoo-Sync GesCom utilisera cet article pour créer la ligne dans le document de vente</w:t>
      </w:r>
    </w:p>
    <w:p w14:paraId="6878CD3F" w14:textId="77777777" w:rsidR="0061001A" w:rsidRPr="00D4755A" w:rsidRDefault="0061001A" w:rsidP="0061001A">
      <w:r w:rsidRPr="00D4755A">
        <w:t>La zone de texte "</w:t>
      </w:r>
      <w:r w:rsidRPr="00D4755A">
        <w:rPr>
          <w:b/>
          <w:bCs/>
        </w:rPr>
        <w:t>Article Écart</w:t>
      </w:r>
      <w:r w:rsidRPr="00D4755A">
        <w:t xml:space="preserve">" vous permet de sélectionner la référence de l'article de la </w:t>
      </w:r>
      <w:r>
        <w:t>Gestion</w:t>
      </w:r>
      <w:r w:rsidRPr="00D4755A">
        <w:t xml:space="preserve"> </w:t>
      </w:r>
      <w:r>
        <w:t>Commerciale</w:t>
      </w:r>
      <w:r w:rsidRPr="00D4755A">
        <w:t xml:space="preserve"> qui sera utilisée pour l'article écart dans le cas où il y aurait un écart de prix lors de l'import d'une commande.</w:t>
      </w:r>
    </w:p>
    <w:p w14:paraId="7D66EA16" w14:textId="77777777" w:rsidR="0061001A" w:rsidRPr="00D4755A" w:rsidRDefault="0061001A" w:rsidP="0061001A">
      <w:r w:rsidRPr="00D4755A">
        <w:t>La zone de texte "</w:t>
      </w:r>
      <w:r w:rsidRPr="00D4755A">
        <w:rPr>
          <w:b/>
          <w:bCs/>
        </w:rPr>
        <w:t>Article Emballage</w:t>
      </w:r>
      <w:r w:rsidRPr="00D4755A">
        <w:t>" vous permet de sélectionner la référence de l'article qui sera utilisée pour l'option Emballage cadeau de la boutique.</w:t>
      </w:r>
    </w:p>
    <w:p w14:paraId="702F4606" w14:textId="77777777" w:rsidR="0061001A" w:rsidRPr="00D4755A" w:rsidRDefault="0061001A" w:rsidP="0061001A">
      <w:r w:rsidRPr="00D4755A">
        <w:t>La zone de texte "</w:t>
      </w:r>
      <w:r w:rsidRPr="00D4755A">
        <w:rPr>
          <w:b/>
          <w:bCs/>
        </w:rPr>
        <w:t>Article Frais de port</w:t>
      </w:r>
      <w:r w:rsidRPr="00D4755A">
        <w:t>" vous permet de sélectionner la référence de l'article qui sera utilisée pour les frais de port (dans le cas où Atoo-Sync GesCom est configuré pour créer les frais de port en ligne d'article).</w:t>
      </w:r>
    </w:p>
    <w:p w14:paraId="609E5415" w14:textId="77777777" w:rsidR="0061001A" w:rsidRPr="00D4755A" w:rsidRDefault="0061001A" w:rsidP="0061001A">
      <w:r w:rsidRPr="00D4755A">
        <w:t>Le bouton "</w:t>
      </w:r>
      <w:r w:rsidRPr="00D4755A">
        <w:rPr>
          <w:b/>
          <w:bCs/>
        </w:rPr>
        <w:t>Mappage des articles remises</w:t>
      </w:r>
      <w:r w:rsidRPr="00D4755A">
        <w:t>" vous permet de sélectionner les différents articles à utiliser lorsque la commande contient des remises en pied de page.</w:t>
      </w:r>
    </w:p>
    <w:p w14:paraId="350C85DE" w14:textId="77777777" w:rsidR="0061001A" w:rsidRPr="00D4755A" w:rsidRDefault="0061001A" w:rsidP="0061001A">
      <w:r w:rsidRPr="00D4755A">
        <w:t>Le bouton "</w:t>
      </w:r>
      <w:r w:rsidRPr="00D4755A">
        <w:rPr>
          <w:b/>
          <w:bCs/>
        </w:rPr>
        <w:t>Appliquer</w:t>
      </w:r>
      <w:r w:rsidRPr="00D4755A">
        <w:t>" enregistre la configuration et ferme la fenêtre.</w:t>
      </w:r>
    </w:p>
    <w:p w14:paraId="3C786021" w14:textId="77777777" w:rsidR="0061001A" w:rsidRDefault="0061001A" w:rsidP="0061001A">
      <w:r w:rsidRPr="00D4755A">
        <w:t>Le bouton "</w:t>
      </w:r>
      <w:r w:rsidRPr="00D4755A">
        <w:rPr>
          <w:b/>
          <w:bCs/>
        </w:rPr>
        <w:t>Annuler</w:t>
      </w:r>
      <w:r w:rsidRPr="00D4755A">
        <w:t>" ferme la fenêtre sans enregistrer la configuration.</w:t>
      </w:r>
    </w:p>
    <w:p w14:paraId="710C9A97" w14:textId="77777777" w:rsidR="0061001A" w:rsidRPr="00D4755A" w:rsidRDefault="0061001A" w:rsidP="0061001A">
      <w:pPr>
        <w:pStyle w:val="Titre3"/>
      </w:pPr>
      <w:r w:rsidRPr="00D4755A">
        <w:t>Mappage des articles remises</w:t>
      </w:r>
    </w:p>
    <w:p w14:paraId="0B939370" w14:textId="77777777" w:rsidR="0061001A" w:rsidRPr="00D4755A" w:rsidRDefault="0061001A" w:rsidP="0061001A">
      <w:r w:rsidRPr="00D4755A">
        <w:t>Dans le cas où la commande de la boutique possède une ou des remises et que les lignes de la commandes sont associés à plusieurs taux de TVA, alors Atoo-Sync GesCom peut affecter automatiquement un ratio de remise en fonction de la base HT de chaque TVA. Cela permet d'affecter correctement les montants de remise sur chaque taux de TVA.</w:t>
      </w:r>
    </w:p>
    <w:p w14:paraId="378BD77A" w14:textId="77777777" w:rsidR="0061001A" w:rsidRPr="00D4755A" w:rsidRDefault="0061001A" w:rsidP="0061001A">
      <w:r w:rsidRPr="00D4755A">
        <w:t>La Fenêtre Mappage des articles remises par TVA affiche les codes et noms de TVA et la colonne Article pour la sélection de l'article remise.</w:t>
      </w:r>
    </w:p>
    <w:p w14:paraId="0AD6281C" w14:textId="77777777" w:rsidR="0061001A" w:rsidRPr="00D4755A" w:rsidRDefault="0061001A" w:rsidP="0061001A">
      <w:r>
        <w:rPr>
          <w:noProof/>
        </w:rPr>
        <w:drawing>
          <wp:inline distT="0" distB="0" distL="0" distR="0" wp14:anchorId="5F0B8E28" wp14:editId="5D5CF540">
            <wp:extent cx="6687820" cy="6241415"/>
            <wp:effectExtent l="0" t="0" r="0" b="6985"/>
            <wp:docPr id="565151811" name="Image 32"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51811" name="Image 32" descr="Une image contenant texte, capture d’écran, logiciel, Icône d’ordinateur&#10;&#10;Le contenu généré par l’IA peut êtr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87820" cy="6241415"/>
                    </a:xfrm>
                    <a:prstGeom prst="rect">
                      <a:avLst/>
                    </a:prstGeom>
                    <a:noFill/>
                    <a:ln>
                      <a:noFill/>
                    </a:ln>
                  </pic:spPr>
                </pic:pic>
              </a:graphicData>
            </a:graphic>
          </wp:inline>
        </w:drawing>
      </w:r>
    </w:p>
    <w:p w14:paraId="54CD63E8" w14:textId="77777777" w:rsidR="0061001A" w:rsidRPr="00D4755A" w:rsidRDefault="0061001A" w:rsidP="0061001A">
      <w:r w:rsidRPr="00D4755A">
        <w:t xml:space="preserve">La fenêtre affiche une liste contenant les différents codes de TVA de la </w:t>
      </w:r>
      <w:r>
        <w:t>Gestion</w:t>
      </w:r>
      <w:r w:rsidRPr="00D4755A">
        <w:t xml:space="preserve"> </w:t>
      </w:r>
      <w:r>
        <w:t>Commerciale</w:t>
      </w:r>
      <w:r w:rsidRPr="00D4755A">
        <w:t>. Pour chaque code de TVA, il faut sélectionner l'article Remise correspondant.</w:t>
      </w:r>
    </w:p>
    <w:p w14:paraId="667E9BC9" w14:textId="77777777" w:rsidR="0061001A" w:rsidRPr="00D4755A" w:rsidRDefault="0061001A" w:rsidP="0061001A">
      <w:r w:rsidRPr="00D4755A">
        <w:t>Si vous n'avez qu'un seul article ZREMISE, renseignez le dans Article par défaut et cliquer sur Appliquer à tous.</w:t>
      </w:r>
    </w:p>
    <w:p w14:paraId="222B6C6D" w14:textId="77777777" w:rsidR="0061001A" w:rsidRPr="00D4755A" w:rsidRDefault="0061001A" w:rsidP="0061001A">
      <w:r w:rsidRPr="00D4755A">
        <w:t>Le bouton "</w:t>
      </w:r>
      <w:r w:rsidRPr="00D4755A">
        <w:rPr>
          <w:b/>
          <w:bCs/>
        </w:rPr>
        <w:t>Appliquer</w:t>
      </w:r>
      <w:r w:rsidRPr="00D4755A">
        <w:t>" enregistre la configuration et ferme la fenêtre.</w:t>
      </w:r>
    </w:p>
    <w:p w14:paraId="76EB557B" w14:textId="77777777" w:rsidR="0061001A" w:rsidRDefault="0061001A" w:rsidP="0061001A">
      <w:r w:rsidRPr="00D4755A">
        <w:t>Le bouton "</w:t>
      </w:r>
      <w:r w:rsidRPr="00D4755A">
        <w:rPr>
          <w:b/>
          <w:bCs/>
        </w:rPr>
        <w:t>Annuler</w:t>
      </w:r>
      <w:r w:rsidRPr="00D4755A">
        <w:t>" ferme la fenêtre sans enregistrer la configuration.</w:t>
      </w:r>
    </w:p>
    <w:p w14:paraId="3D3B3F41" w14:textId="77777777" w:rsidR="0061001A" w:rsidRDefault="0061001A" w:rsidP="0061001A">
      <w:r>
        <w:t>Note : Dans le cas où vous vendez des articles avec des taux de TVA différents, nous vous recommandons d’utiliser autant d’article « REMISE » que vous gérez de Taux.</w:t>
      </w:r>
    </w:p>
    <w:p w14:paraId="24F665ED" w14:textId="77777777" w:rsidR="0061001A" w:rsidRDefault="0061001A" w:rsidP="0061001A">
      <w:r w:rsidRPr="00BB26F9">
        <w:rPr>
          <w:noProof/>
        </w:rPr>
        <w:drawing>
          <wp:inline distT="0" distB="0" distL="0" distR="0" wp14:anchorId="582281AE" wp14:editId="3ED5D0DE">
            <wp:extent cx="10295512" cy="5654530"/>
            <wp:effectExtent l="0" t="0" r="0" b="3810"/>
            <wp:docPr id="241129894"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9894" name="Image 1" descr="Une image contenant texte, logiciel, capture d’écran, Icône d’ordinateur&#10;&#10;Le contenu généré par l’IA peut être incorrect."/>
                    <pic:cNvPicPr/>
                  </pic:nvPicPr>
                  <pic:blipFill>
                    <a:blip r:embed="rId56"/>
                    <a:stretch>
                      <a:fillRect/>
                    </a:stretch>
                  </pic:blipFill>
                  <pic:spPr>
                    <a:xfrm>
                      <a:off x="0" y="0"/>
                      <a:ext cx="10295512" cy="5654530"/>
                    </a:xfrm>
                    <a:prstGeom prst="rect">
                      <a:avLst/>
                    </a:prstGeom>
                  </pic:spPr>
                </pic:pic>
              </a:graphicData>
            </a:graphic>
          </wp:inline>
        </w:drawing>
      </w:r>
    </w:p>
    <w:p w14:paraId="1BB0E940" w14:textId="77777777" w:rsidR="0061001A" w:rsidRDefault="0061001A" w:rsidP="0061001A"/>
    <w:p w14:paraId="6CF0FFE8" w14:textId="77777777" w:rsidR="0061001A" w:rsidRDefault="0061001A" w:rsidP="0061001A">
      <w:r w:rsidRPr="00BB26F9">
        <w:rPr>
          <w:noProof/>
        </w:rPr>
        <w:drawing>
          <wp:inline distT="0" distB="0" distL="0" distR="0" wp14:anchorId="2BBABAA1" wp14:editId="35966E22">
            <wp:extent cx="10318374" cy="5517358"/>
            <wp:effectExtent l="0" t="0" r="6985" b="7620"/>
            <wp:docPr id="4232845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4565" name="Image 1" descr="Une image contenant texte, logiciel, Icône d’ordinateur, Page web&#10;&#10;Le contenu généré par l’IA peut être incorrect."/>
                    <pic:cNvPicPr/>
                  </pic:nvPicPr>
                  <pic:blipFill>
                    <a:blip r:embed="rId57"/>
                    <a:stretch>
                      <a:fillRect/>
                    </a:stretch>
                  </pic:blipFill>
                  <pic:spPr>
                    <a:xfrm>
                      <a:off x="0" y="0"/>
                      <a:ext cx="10318374" cy="5517358"/>
                    </a:xfrm>
                    <a:prstGeom prst="rect">
                      <a:avLst/>
                    </a:prstGeom>
                  </pic:spPr>
                </pic:pic>
              </a:graphicData>
            </a:graphic>
          </wp:inline>
        </w:drawing>
      </w:r>
    </w:p>
    <w:p w14:paraId="7496684E" w14:textId="77777777" w:rsidR="0061001A" w:rsidRPr="00D4755A" w:rsidRDefault="0061001A" w:rsidP="0061001A">
      <w:r w:rsidRPr="00BB26F9">
        <w:rPr>
          <w:noProof/>
        </w:rPr>
        <w:drawing>
          <wp:inline distT="0" distB="0" distL="0" distR="0" wp14:anchorId="670BD84E" wp14:editId="4C760CE4">
            <wp:extent cx="3604572" cy="2408129"/>
            <wp:effectExtent l="0" t="0" r="0" b="0"/>
            <wp:docPr id="2054929068" name="Image 1" descr="Une image contenant texte, nombr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9068" name="Image 1" descr="Une image contenant texte, nombre, logiciel, capture d’écran&#10;&#10;Le contenu généré par l’IA peut être incorrect."/>
                    <pic:cNvPicPr/>
                  </pic:nvPicPr>
                  <pic:blipFill>
                    <a:blip r:embed="rId58"/>
                    <a:stretch>
                      <a:fillRect/>
                    </a:stretch>
                  </pic:blipFill>
                  <pic:spPr>
                    <a:xfrm>
                      <a:off x="0" y="0"/>
                      <a:ext cx="3604572" cy="2408129"/>
                    </a:xfrm>
                    <a:prstGeom prst="rect">
                      <a:avLst/>
                    </a:prstGeom>
                  </pic:spPr>
                </pic:pic>
              </a:graphicData>
            </a:graphic>
          </wp:inline>
        </w:drawing>
      </w:r>
    </w:p>
    <w:p w14:paraId="492C7072" w14:textId="77777777" w:rsidR="0061001A" w:rsidRDefault="0061001A" w:rsidP="0061001A">
      <w:pPr>
        <w:rPr>
          <w:b/>
          <w:bCs/>
        </w:rPr>
      </w:pPr>
      <w:r w:rsidRPr="00D4755A">
        <w:rPr>
          <w:b/>
          <w:bCs/>
        </w:rPr>
        <w:t xml:space="preserve">Attention : Il est obligatoire de renseigner les articles demandés Divers - Emballage - Frais de port et Remise. </w:t>
      </w:r>
      <w:r>
        <w:rPr>
          <w:b/>
          <w:bCs/>
        </w:rPr>
        <w:br/>
      </w:r>
      <w:r w:rsidRPr="00D4755A">
        <w:rPr>
          <w:b/>
          <w:bCs/>
        </w:rPr>
        <w:t>Ils sont attendus dans le fonctionnement de l'application. S'ils ne sont pas renseignés, l'import des commandes ne pourra pas fonctionner.</w:t>
      </w:r>
    </w:p>
    <w:p w14:paraId="48E2A5D9" w14:textId="77777777" w:rsidR="0061001A" w:rsidRPr="00FB3753" w:rsidRDefault="0061001A" w:rsidP="0061001A">
      <w:pPr>
        <w:rPr>
          <w:b/>
          <w:bCs/>
        </w:rPr>
      </w:pPr>
    </w:p>
    <w:p w14:paraId="3A0146E8" w14:textId="77777777" w:rsidR="0061001A" w:rsidRPr="00D4755A" w:rsidRDefault="0061001A" w:rsidP="0061001A">
      <w:pPr>
        <w:pStyle w:val="Titre3"/>
      </w:pPr>
      <w:r w:rsidRPr="00D4755A">
        <w:t>Paramétrer les Règlements</w:t>
      </w:r>
    </w:p>
    <w:p w14:paraId="5E09FA49" w14:textId="77777777" w:rsidR="0061001A" w:rsidRPr="00D4755A" w:rsidRDefault="0061001A" w:rsidP="0061001A">
      <w:pPr>
        <w:pStyle w:val="Titre4"/>
      </w:pPr>
      <w:r w:rsidRPr="00D4755A">
        <w:t>Section Règlements</w:t>
      </w:r>
    </w:p>
    <w:p w14:paraId="3FD3B1B7" w14:textId="77777777" w:rsidR="0061001A" w:rsidRPr="00D4755A" w:rsidRDefault="0061001A" w:rsidP="0061001A">
      <w:r w:rsidRPr="00D4755A">
        <w:t xml:space="preserve">Cette section permet de configurer le mode de création des règlements des commandes de la boutique eCommerce dans la </w:t>
      </w:r>
      <w:r>
        <w:t>Gestion</w:t>
      </w:r>
      <w:r w:rsidRPr="00D4755A">
        <w:t xml:space="preserve"> </w:t>
      </w:r>
      <w:r>
        <w:t>Commerciale</w:t>
      </w:r>
      <w:r w:rsidRPr="00D4755A">
        <w:t>.</w:t>
      </w:r>
    </w:p>
    <w:p w14:paraId="3755823D" w14:textId="77777777" w:rsidR="0061001A" w:rsidRPr="00D4755A" w:rsidRDefault="0061001A" w:rsidP="0061001A">
      <w:r w:rsidRPr="00D4755A">
        <w:t> </w:t>
      </w:r>
      <w:r>
        <w:rPr>
          <w:noProof/>
        </w:rPr>
        <w:drawing>
          <wp:inline distT="0" distB="0" distL="0" distR="0" wp14:anchorId="67D95786" wp14:editId="5239722A">
            <wp:extent cx="6666865" cy="6262370"/>
            <wp:effectExtent l="0" t="0" r="635" b="5080"/>
            <wp:docPr id="1721797495" name="Image 33"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7495" name="Image 33" descr="Une image contenant texte, capture d’écran, logiciel, affichage&#10;&#10;Le contenu généré par l’IA peut êtr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6865" cy="6262370"/>
                    </a:xfrm>
                    <a:prstGeom prst="rect">
                      <a:avLst/>
                    </a:prstGeom>
                    <a:noFill/>
                    <a:ln>
                      <a:noFill/>
                    </a:ln>
                  </pic:spPr>
                </pic:pic>
              </a:graphicData>
            </a:graphic>
          </wp:inline>
        </w:drawing>
      </w:r>
    </w:p>
    <w:p w14:paraId="66721FF2" w14:textId="77777777" w:rsidR="0061001A" w:rsidRDefault="0061001A" w:rsidP="0061001A">
      <w:r w:rsidRPr="00D4755A">
        <w:t>La case à cocher "</w:t>
      </w:r>
      <w:r w:rsidRPr="00D4755A">
        <w:rPr>
          <w:b/>
          <w:bCs/>
        </w:rPr>
        <w:t>Créer le règlement de la commande</w:t>
      </w:r>
      <w:r w:rsidRPr="00D4755A">
        <w:t xml:space="preserve">" active le processus de création des règlements dans la </w:t>
      </w:r>
      <w:r>
        <w:t>Gestion</w:t>
      </w:r>
      <w:r w:rsidRPr="00D4755A">
        <w:t xml:space="preserve"> </w:t>
      </w:r>
      <w:r>
        <w:t>Commerciale</w:t>
      </w:r>
      <w:r w:rsidRPr="00D4755A">
        <w:t>.</w:t>
      </w:r>
    </w:p>
    <w:p w14:paraId="43407330" w14:textId="77777777" w:rsidR="0061001A" w:rsidRDefault="0061001A" w:rsidP="0061001A">
      <w:r>
        <w:t xml:space="preserve">Cette fonctionnalité est liée au « Mappage des Modes de Paiement » de l’onglet « Création des commandes » </w:t>
      </w:r>
    </w:p>
    <w:p w14:paraId="1A8FBDF9" w14:textId="77777777" w:rsidR="0061001A" w:rsidRDefault="0061001A" w:rsidP="0061001A">
      <w:r w:rsidRPr="00C844D3">
        <w:rPr>
          <w:noProof/>
        </w:rPr>
        <w:drawing>
          <wp:inline distT="0" distB="0" distL="0" distR="0" wp14:anchorId="44E63B7A" wp14:editId="4F847E34">
            <wp:extent cx="2171888" cy="213378"/>
            <wp:effectExtent l="0" t="0" r="0" b="0"/>
            <wp:docPr id="1529128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8435" name=""/>
                    <pic:cNvPicPr/>
                  </pic:nvPicPr>
                  <pic:blipFill>
                    <a:blip r:embed="rId60"/>
                    <a:stretch>
                      <a:fillRect/>
                    </a:stretch>
                  </pic:blipFill>
                  <pic:spPr>
                    <a:xfrm>
                      <a:off x="0" y="0"/>
                      <a:ext cx="2171888" cy="213378"/>
                    </a:xfrm>
                    <a:prstGeom prst="rect">
                      <a:avLst/>
                    </a:prstGeom>
                  </pic:spPr>
                </pic:pic>
              </a:graphicData>
            </a:graphic>
          </wp:inline>
        </w:drawing>
      </w:r>
    </w:p>
    <w:p w14:paraId="1777C284" w14:textId="77777777" w:rsidR="0061001A" w:rsidRPr="00D4755A" w:rsidRDefault="0061001A" w:rsidP="0061001A">
      <w:r>
        <w:t>La création des</w:t>
      </w:r>
      <w:r w:rsidRPr="00D4755A">
        <w:t xml:space="preserve"> règlements, </w:t>
      </w:r>
      <w:r>
        <w:t xml:space="preserve">se fait en fonction du mode de paiement. La case « Créer le règlement » doit également être activée sur la ligne du </w:t>
      </w:r>
      <w:r w:rsidRPr="00D4755A">
        <w:t xml:space="preserve">mode de paiement </w:t>
      </w:r>
      <w:r>
        <w:t>dans le</w:t>
      </w:r>
      <w:r w:rsidRPr="00D4755A">
        <w:t xml:space="preserve"> </w:t>
      </w:r>
      <w:r>
        <w:t>« M</w:t>
      </w:r>
      <w:r w:rsidRPr="00D4755A">
        <w:t xml:space="preserve">appage des </w:t>
      </w:r>
      <w:r>
        <w:t>M</w:t>
      </w:r>
      <w:r w:rsidRPr="00D4755A">
        <w:t xml:space="preserve">odes de </w:t>
      </w:r>
      <w:r>
        <w:t>P</w:t>
      </w:r>
      <w:r w:rsidRPr="00D4755A">
        <w:t>aiement</w:t>
      </w:r>
      <w:r>
        <w:t> »</w:t>
      </w:r>
      <w:r w:rsidRPr="00D4755A">
        <w:t>.</w:t>
      </w:r>
      <w:r>
        <w:t xml:space="preserve"> </w:t>
      </w:r>
    </w:p>
    <w:p w14:paraId="686DF940" w14:textId="77777777" w:rsidR="0061001A" w:rsidRPr="00D4755A" w:rsidRDefault="0061001A" w:rsidP="0061001A">
      <w:r w:rsidRPr="00D4755A">
        <w:t>La liste déroulante "</w:t>
      </w:r>
      <w:r w:rsidRPr="00D4755A">
        <w:rPr>
          <w:b/>
          <w:bCs/>
        </w:rPr>
        <w:t>Utiliser le total</w:t>
      </w:r>
      <w:r w:rsidRPr="00D4755A">
        <w:t xml:space="preserve">" vous permet de sélectionner le montant à utiliser à la création du règlement dans la </w:t>
      </w:r>
      <w:r>
        <w:t>Gestion</w:t>
      </w:r>
      <w:r w:rsidRPr="00D4755A">
        <w:t xml:space="preserve"> </w:t>
      </w:r>
      <w:r>
        <w:t>Commerciale</w:t>
      </w:r>
      <w:r w:rsidRPr="00D4755A">
        <w:t>.</w:t>
      </w:r>
    </w:p>
    <w:p w14:paraId="5DFFE809" w14:textId="77777777" w:rsidR="0061001A" w:rsidRDefault="0061001A" w:rsidP="0061001A">
      <w:r w:rsidRPr="00D4755A">
        <w:t>La liste déroulante "</w:t>
      </w:r>
      <w:r w:rsidRPr="00D4755A">
        <w:rPr>
          <w:b/>
          <w:bCs/>
        </w:rPr>
        <w:t>Date du règlement</w:t>
      </w:r>
      <w:r w:rsidRPr="00D4755A">
        <w:t xml:space="preserve">" vous permet de choisir la date à utiliser à la création du règlement dans la </w:t>
      </w:r>
      <w:r>
        <w:t>Gestion</w:t>
      </w:r>
      <w:r w:rsidRPr="00D4755A">
        <w:t xml:space="preserve"> </w:t>
      </w:r>
      <w:r>
        <w:t>Commerciale</w:t>
      </w:r>
      <w:r w:rsidRPr="00D4755A">
        <w:t>.</w:t>
      </w:r>
    </w:p>
    <w:p w14:paraId="3D758EAA" w14:textId="77777777" w:rsidR="0061001A" w:rsidRDefault="0061001A" w:rsidP="0061001A">
      <w:r>
        <w:t>Sur PrestaShop la date de la commande et la date du règlement peuvent être différentes.</w:t>
      </w:r>
    </w:p>
    <w:p w14:paraId="61EEF117" w14:textId="77777777" w:rsidR="0061001A" w:rsidRPr="00D4755A" w:rsidRDefault="0061001A" w:rsidP="0061001A">
      <w:r w:rsidRPr="00142228">
        <w:rPr>
          <w:noProof/>
        </w:rPr>
        <w:drawing>
          <wp:inline distT="0" distB="0" distL="0" distR="0" wp14:anchorId="28EA644A" wp14:editId="431624BA">
            <wp:extent cx="10774279" cy="5287113"/>
            <wp:effectExtent l="0" t="0" r="8255" b="8890"/>
            <wp:docPr id="13068752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245" name="Image 1" descr="Une image contenant texte, capture d’écran, logiciel, nombre&#10;&#10;Le contenu généré par l’IA peut être incorrect."/>
                    <pic:cNvPicPr/>
                  </pic:nvPicPr>
                  <pic:blipFill>
                    <a:blip r:embed="rId61"/>
                    <a:stretch>
                      <a:fillRect/>
                    </a:stretch>
                  </pic:blipFill>
                  <pic:spPr>
                    <a:xfrm>
                      <a:off x="0" y="0"/>
                      <a:ext cx="10774279" cy="5287113"/>
                    </a:xfrm>
                    <a:prstGeom prst="rect">
                      <a:avLst/>
                    </a:prstGeom>
                  </pic:spPr>
                </pic:pic>
              </a:graphicData>
            </a:graphic>
          </wp:inline>
        </w:drawing>
      </w:r>
    </w:p>
    <w:p w14:paraId="26A3D753" w14:textId="77777777" w:rsidR="0061001A" w:rsidRPr="00D4755A" w:rsidRDefault="0061001A" w:rsidP="0061001A">
      <w:r w:rsidRPr="00D4755A">
        <w:t>La zone de texte "</w:t>
      </w:r>
      <w:r w:rsidRPr="00D4755A">
        <w:rPr>
          <w:b/>
          <w:bCs/>
        </w:rPr>
        <w:t>Intitulé du règlement</w:t>
      </w:r>
      <w:r w:rsidRPr="00D4755A">
        <w:t xml:space="preserve">" vous permet de renseigner l'intitulé souhaité pour l'enregistrement du règlement dans la </w:t>
      </w:r>
      <w:r>
        <w:t>Gestion</w:t>
      </w:r>
      <w:r w:rsidRPr="00D4755A">
        <w:t xml:space="preserve"> </w:t>
      </w:r>
      <w:r>
        <w:t>Commerciale</w:t>
      </w:r>
      <w:r w:rsidRPr="00D4755A">
        <w:t xml:space="preserve">. </w:t>
      </w:r>
      <w:r>
        <w:br/>
      </w:r>
      <w:r w:rsidRPr="00D4755A">
        <w:t>Des champs de fusion sont disponibles dans la liste déroulante</w:t>
      </w:r>
      <w:r>
        <w:t xml:space="preserve"> pour vous permettre de nommer le règlement en fonction de certaines données de la commande PrestaShop.</w:t>
      </w:r>
    </w:p>
    <w:p w14:paraId="76884811" w14:textId="77777777" w:rsidR="0061001A" w:rsidRPr="00D4755A" w:rsidRDefault="0061001A" w:rsidP="0061001A">
      <w:pPr>
        <w:pStyle w:val="Titre4"/>
      </w:pPr>
      <w:r w:rsidRPr="00D4755A">
        <w:t>Section Options</w:t>
      </w:r>
    </w:p>
    <w:p w14:paraId="6541A7DD" w14:textId="77777777" w:rsidR="0061001A" w:rsidRPr="00D4755A" w:rsidRDefault="0061001A" w:rsidP="0061001A">
      <w:r w:rsidRPr="00D4755A">
        <w:t>Cette section permet de configurer certaines options pour la création des règlements.</w:t>
      </w:r>
    </w:p>
    <w:p w14:paraId="22D1B482" w14:textId="77777777" w:rsidR="0061001A" w:rsidRPr="00D4755A" w:rsidRDefault="0061001A" w:rsidP="0061001A">
      <w:r w:rsidRPr="00D4755A">
        <w:t>La case à cocher "</w:t>
      </w:r>
      <w:r w:rsidRPr="00D4755A">
        <w:rPr>
          <w:b/>
          <w:bCs/>
        </w:rPr>
        <w:t>Créer les règlements à partir des paiements de la commande</w:t>
      </w:r>
      <w:r w:rsidRPr="00D4755A">
        <w:t>" indique à l'application Atoo-Sync GesCom d'utiliser les différents paiements de la commande au lieu du total de la commande.</w:t>
      </w:r>
    </w:p>
    <w:p w14:paraId="6206B64B" w14:textId="77777777" w:rsidR="0061001A" w:rsidRPr="00D4755A" w:rsidRDefault="0061001A" w:rsidP="0061001A">
      <w:r w:rsidRPr="00D4755A">
        <w:t>La case à cocher "</w:t>
      </w:r>
      <w:r w:rsidRPr="00D4755A">
        <w:rPr>
          <w:b/>
          <w:bCs/>
        </w:rPr>
        <w:t>Créer les écarts de règlement</w:t>
      </w:r>
      <w:r w:rsidRPr="00D4755A">
        <w:t xml:space="preserve">" active la création des écarts de règlements lorsque le total de la commande est différent de celui trouvé dans la </w:t>
      </w:r>
      <w:r>
        <w:t>Gestion</w:t>
      </w:r>
      <w:r w:rsidRPr="00D4755A">
        <w:t xml:space="preserve"> </w:t>
      </w:r>
      <w:r>
        <w:t>Commerciale</w:t>
      </w:r>
      <w:r w:rsidRPr="00D4755A">
        <w:t>.</w:t>
      </w:r>
    </w:p>
    <w:p w14:paraId="368C37A2" w14:textId="77777777" w:rsidR="0061001A" w:rsidRPr="00D4755A" w:rsidRDefault="0061001A" w:rsidP="0061001A">
      <w:r w:rsidRPr="00D4755A">
        <w:t>La case à cocher "</w:t>
      </w:r>
      <w:r w:rsidRPr="00D4755A">
        <w:rPr>
          <w:b/>
          <w:bCs/>
        </w:rPr>
        <w:t>Créer les règlements en tant que règlements clients</w:t>
      </w:r>
      <w:r w:rsidRPr="00D4755A">
        <w:t>" vous permet d'associer un règlement au client au lieu du document de vente.</w:t>
      </w:r>
    </w:p>
    <w:p w14:paraId="5BDF896E" w14:textId="31E90C0B" w:rsidR="0061001A" w:rsidRDefault="0061001A" w:rsidP="0061001A">
      <w:pPr>
        <w:rPr>
          <w:i/>
          <w:iCs/>
        </w:rPr>
      </w:pPr>
      <w:r w:rsidRPr="002F0246">
        <w:rPr>
          <w:i/>
          <w:iCs/>
        </w:rPr>
        <w:t>Note : L'inconvénient est que l'on perd la liaison entre le règlement et le document de vente.</w:t>
      </w:r>
      <w:r w:rsidRPr="002F0246">
        <w:rPr>
          <w:i/>
          <w:iCs/>
        </w:rPr>
        <w:br/>
        <w:t>Il faut minimum SAGE 100C V6 pour utiliser cette fonctionnalité.</w:t>
      </w:r>
    </w:p>
    <w:p w14:paraId="548D1DE7" w14:textId="77777777" w:rsidR="0061001A" w:rsidRDefault="0061001A" w:rsidP="0061001A">
      <w:pPr>
        <w:pStyle w:val="Titre2"/>
        <w:rPr>
          <w:lang w:eastAsia="fr-FR"/>
        </w:rPr>
      </w:pPr>
      <w:r>
        <w:rPr>
          <w:lang w:eastAsia="fr-FR"/>
        </w:rPr>
        <w:t>Options Avancées</w:t>
      </w:r>
    </w:p>
    <w:p w14:paraId="44C11703" w14:textId="77777777" w:rsidR="0061001A" w:rsidRPr="00535FF4" w:rsidRDefault="0061001A" w:rsidP="0061001A">
      <w:pPr>
        <w:rPr>
          <w:lang w:eastAsia="fr-FR"/>
        </w:rPr>
      </w:pPr>
      <w:r w:rsidRPr="00953D76">
        <w:rPr>
          <w:noProof/>
          <w:lang w:eastAsia="fr-FR"/>
        </w:rPr>
        <w:drawing>
          <wp:inline distT="0" distB="0" distL="0" distR="0" wp14:anchorId="438BD61A" wp14:editId="66A177D0">
            <wp:extent cx="6645910" cy="6806565"/>
            <wp:effectExtent l="0" t="0" r="2540" b="0"/>
            <wp:docPr id="198516366"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66" name="Image 1" descr="Une image contenant texte, capture d’écran, nombre, Parallèle&#10;&#10;Le contenu généré par l’IA peut être incorrect."/>
                    <pic:cNvPicPr/>
                  </pic:nvPicPr>
                  <pic:blipFill>
                    <a:blip r:embed="rId62"/>
                    <a:stretch>
                      <a:fillRect/>
                    </a:stretch>
                  </pic:blipFill>
                  <pic:spPr>
                    <a:xfrm>
                      <a:off x="0" y="0"/>
                      <a:ext cx="6645910" cy="6806565"/>
                    </a:xfrm>
                    <a:prstGeom prst="rect">
                      <a:avLst/>
                    </a:prstGeom>
                  </pic:spPr>
                </pic:pic>
              </a:graphicData>
            </a:graphic>
          </wp:inline>
        </w:drawing>
      </w:r>
    </w:p>
    <w:p w14:paraId="3E9C9DBD"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Apply the </w:t>
      </w:r>
      <w:proofErr w:type="spellStart"/>
      <w:r w:rsidRPr="00535FF4">
        <w:rPr>
          <w:rFonts w:ascii="Aptos Narrow" w:eastAsia="Times New Roman" w:hAnsi="Aptos Narrow" w:cs="Times New Roman"/>
          <w:b/>
          <w:bCs/>
          <w:color w:val="000000"/>
          <w:kern w:val="0"/>
          <w:lang w:eastAsia="fr-FR"/>
          <w14:ligatures w14:val="none"/>
        </w:rPr>
        <w:t>customer's</w:t>
      </w:r>
      <w:proofErr w:type="spellEnd"/>
      <w:r w:rsidRPr="00535FF4">
        <w:rPr>
          <w:rFonts w:ascii="Aptos Narrow" w:eastAsia="Times New Roman" w:hAnsi="Aptos Narrow" w:cs="Times New Roman"/>
          <w:b/>
          <w:bCs/>
          <w:color w:val="000000"/>
          <w:kern w:val="0"/>
          <w:lang w:eastAsia="fr-FR"/>
          <w14:ligatures w14:val="none"/>
        </w:rPr>
        <w:t xml:space="preserve"> discount if </w:t>
      </w:r>
      <w:proofErr w:type="spellStart"/>
      <w:r w:rsidRPr="00535FF4">
        <w:rPr>
          <w:rFonts w:ascii="Aptos Narrow" w:eastAsia="Times New Roman" w:hAnsi="Aptos Narrow" w:cs="Times New Roman"/>
          <w:b/>
          <w:bCs/>
          <w:color w:val="000000"/>
          <w:kern w:val="0"/>
          <w:lang w:eastAsia="fr-FR"/>
          <w14:ligatures w14:val="none"/>
        </w:rPr>
        <w:t>is</w:t>
      </w:r>
      <w:proofErr w:type="spellEnd"/>
      <w:r w:rsidRPr="00535FF4">
        <w:rPr>
          <w:rFonts w:ascii="Aptos Narrow" w:eastAsia="Times New Roman" w:hAnsi="Aptos Narrow" w:cs="Times New Roman"/>
          <w:b/>
          <w:bCs/>
          <w:color w:val="000000"/>
          <w:kern w:val="0"/>
          <w:lang w:eastAsia="fr-FR"/>
          <w14:ligatures w14:val="none"/>
        </w:rPr>
        <w:t xml:space="preserve"> more favorable</w:t>
      </w:r>
      <w:r w:rsidRPr="00535FF4">
        <w:rPr>
          <w:rFonts w:ascii="Aptos Narrow" w:eastAsia="Times New Roman" w:hAnsi="Aptos Narrow" w:cs="Times New Roman"/>
          <w:color w:val="000000"/>
          <w:kern w:val="0"/>
          <w:lang w:eastAsia="fr-FR"/>
          <w14:ligatures w14:val="none"/>
        </w:rPr>
        <w:t> (Valeur par défaut False) Applique la remise du client ( onglet tarif dans Sage) si elle est plus avantageuse.</w:t>
      </w:r>
    </w:p>
    <w:p w14:paraId="195C38B9"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Copy contact </w:t>
      </w:r>
      <w:proofErr w:type="spellStart"/>
      <w:r w:rsidRPr="00535FF4">
        <w:rPr>
          <w:rFonts w:ascii="Aptos Narrow" w:eastAsia="Times New Roman" w:hAnsi="Aptos Narrow" w:cs="Times New Roman"/>
          <w:b/>
          <w:bCs/>
          <w:color w:val="000000"/>
          <w:kern w:val="0"/>
          <w:lang w:eastAsia="fr-FR"/>
          <w14:ligatures w14:val="none"/>
        </w:rPr>
        <w:t>name</w:t>
      </w:r>
      <w:proofErr w:type="spellEnd"/>
      <w:r w:rsidRPr="00535FF4">
        <w:rPr>
          <w:rFonts w:ascii="Aptos Narrow" w:eastAsia="Times New Roman" w:hAnsi="Aptos Narrow" w:cs="Times New Roman"/>
          <w:b/>
          <w:bCs/>
          <w:color w:val="000000"/>
          <w:kern w:val="0"/>
          <w:lang w:eastAsia="fr-FR"/>
          <w14:ligatures w14:val="none"/>
        </w:rPr>
        <w:t xml:space="preserve"> on client if </w:t>
      </w:r>
      <w:proofErr w:type="spellStart"/>
      <w:r w:rsidRPr="00535FF4">
        <w:rPr>
          <w:rFonts w:ascii="Aptos Narrow" w:eastAsia="Times New Roman" w:hAnsi="Aptos Narrow" w:cs="Times New Roman"/>
          <w:b/>
          <w:bCs/>
          <w:color w:val="000000"/>
          <w:kern w:val="0"/>
          <w:lang w:eastAsia="fr-FR"/>
          <w14:ligatures w14:val="none"/>
        </w:rPr>
        <w:t>same</w:t>
      </w:r>
      <w:proofErr w:type="spellEnd"/>
      <w:r w:rsidRPr="00535FF4">
        <w:rPr>
          <w:rFonts w:ascii="Aptos Narrow" w:eastAsia="Times New Roman" w:hAnsi="Aptos Narrow" w:cs="Times New Roman"/>
          <w:b/>
          <w:bCs/>
          <w:color w:val="000000"/>
          <w:kern w:val="0"/>
          <w:lang w:eastAsia="fr-FR"/>
          <w14:ligatures w14:val="none"/>
        </w:rPr>
        <w:t xml:space="preserve"> email</w:t>
      </w:r>
      <w:r w:rsidRPr="00535FF4">
        <w:rPr>
          <w:rFonts w:ascii="Aptos Narrow" w:eastAsia="Times New Roman" w:hAnsi="Aptos Narrow" w:cs="Times New Roman"/>
          <w:color w:val="000000"/>
          <w:kern w:val="0"/>
          <w:lang w:eastAsia="fr-FR"/>
          <w14:ligatures w14:val="none"/>
        </w:rPr>
        <w:t> (Valeur par défaut False) Essaie de trouver si un contact à le même email pour utiliser le prénom et nom du contact dans la fiche client.</w:t>
      </w:r>
    </w:p>
    <w:p w14:paraId="01F8DB9D"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proofErr w:type="spellStart"/>
      <w:r w:rsidRPr="00535FF4">
        <w:rPr>
          <w:rFonts w:ascii="Aptos Narrow" w:eastAsia="Times New Roman" w:hAnsi="Aptos Narrow" w:cs="Times New Roman"/>
          <w:b/>
          <w:bCs/>
          <w:color w:val="000000"/>
          <w:kern w:val="0"/>
          <w:lang w:eastAsia="fr-FR"/>
          <w14:ligatures w14:val="none"/>
        </w:rPr>
        <w:t>Create</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Purchasing</w:t>
      </w:r>
      <w:proofErr w:type="spellEnd"/>
      <w:r w:rsidRPr="00535FF4">
        <w:rPr>
          <w:rFonts w:ascii="Aptos Narrow" w:eastAsia="Times New Roman" w:hAnsi="Aptos Narrow" w:cs="Times New Roman"/>
          <w:b/>
          <w:bCs/>
          <w:color w:val="000000"/>
          <w:kern w:val="0"/>
          <w:lang w:eastAsia="fr-FR"/>
          <w14:ligatures w14:val="none"/>
        </w:rPr>
        <w:t xml:space="preserve"> group as Customer group</w:t>
      </w:r>
      <w:r w:rsidRPr="00535FF4">
        <w:rPr>
          <w:rFonts w:ascii="Aptos Narrow" w:eastAsia="Times New Roman" w:hAnsi="Aptos Narrow" w:cs="Times New Roman"/>
          <w:color w:val="000000"/>
          <w:kern w:val="0"/>
          <w:lang w:eastAsia="fr-FR"/>
          <w14:ligatures w14:val="none"/>
        </w:rPr>
        <w:t> (Valeur par défaut False) Permet de créer les centrales d'achats comme des groupes tarifaires. On pourra ensuite envoyer les tarifs par centrales d'achats.</w:t>
      </w:r>
    </w:p>
    <w:p w14:paraId="430DD7AC"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Default </w:t>
      </w:r>
      <w:proofErr w:type="spellStart"/>
      <w:r w:rsidRPr="00535FF4">
        <w:rPr>
          <w:rFonts w:ascii="Aptos Narrow" w:eastAsia="Times New Roman" w:hAnsi="Aptos Narrow" w:cs="Times New Roman"/>
          <w:b/>
          <w:bCs/>
          <w:color w:val="000000"/>
          <w:kern w:val="0"/>
          <w:lang w:eastAsia="fr-FR"/>
          <w14:ligatures w14:val="none"/>
        </w:rPr>
        <w:t>increment</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step</w:t>
      </w:r>
      <w:proofErr w:type="spellEnd"/>
      <w:r w:rsidRPr="00535FF4">
        <w:rPr>
          <w:rFonts w:ascii="Aptos Narrow" w:eastAsia="Times New Roman" w:hAnsi="Aptos Narrow" w:cs="Times New Roman"/>
          <w:b/>
          <w:bCs/>
          <w:color w:val="000000"/>
          <w:kern w:val="0"/>
          <w:lang w:eastAsia="fr-FR"/>
          <w14:ligatures w14:val="none"/>
        </w:rPr>
        <w:t xml:space="preserve"> for </w:t>
      </w:r>
      <w:proofErr w:type="spellStart"/>
      <w:r w:rsidRPr="00535FF4">
        <w:rPr>
          <w:rFonts w:ascii="Aptos Narrow" w:eastAsia="Times New Roman" w:hAnsi="Aptos Narrow" w:cs="Times New Roman"/>
          <w:b/>
          <w:bCs/>
          <w:color w:val="000000"/>
          <w:kern w:val="0"/>
          <w:lang w:eastAsia="fr-FR"/>
          <w14:ligatures w14:val="none"/>
        </w:rPr>
        <w:t>prices</w:t>
      </w:r>
      <w:proofErr w:type="spellEnd"/>
      <w:r w:rsidRPr="00535FF4">
        <w:rPr>
          <w:rFonts w:ascii="Aptos Narrow" w:eastAsia="Times New Roman" w:hAnsi="Aptos Narrow" w:cs="Times New Roman"/>
          <w:b/>
          <w:bCs/>
          <w:color w:val="000000"/>
          <w:kern w:val="0"/>
          <w:lang w:eastAsia="fr-FR"/>
          <w14:ligatures w14:val="none"/>
        </w:rPr>
        <w:t xml:space="preserve"> by </w:t>
      </w:r>
      <w:proofErr w:type="spellStart"/>
      <w:r w:rsidRPr="00535FF4">
        <w:rPr>
          <w:rFonts w:ascii="Aptos Narrow" w:eastAsia="Times New Roman" w:hAnsi="Aptos Narrow" w:cs="Times New Roman"/>
          <w:b/>
          <w:bCs/>
          <w:color w:val="000000"/>
          <w:kern w:val="0"/>
          <w:lang w:eastAsia="fr-FR"/>
          <w14:ligatures w14:val="none"/>
        </w:rPr>
        <w:t>quantity</w:t>
      </w:r>
      <w:proofErr w:type="spellEnd"/>
      <w:r w:rsidRPr="00535FF4">
        <w:rPr>
          <w:rFonts w:ascii="Aptos Narrow" w:eastAsia="Times New Roman" w:hAnsi="Aptos Narrow" w:cs="Times New Roman"/>
          <w:b/>
          <w:bCs/>
          <w:color w:val="000000"/>
          <w:kern w:val="0"/>
          <w:lang w:eastAsia="fr-FR"/>
          <w14:ligatures w14:val="none"/>
        </w:rPr>
        <w:t> </w:t>
      </w:r>
      <w:r w:rsidRPr="00535FF4">
        <w:rPr>
          <w:rFonts w:ascii="Aptos Narrow" w:eastAsia="Times New Roman" w:hAnsi="Aptos Narrow" w:cs="Times New Roman"/>
          <w:color w:val="000000"/>
          <w:kern w:val="0"/>
          <w:lang w:eastAsia="fr-FR"/>
          <w14:ligatures w14:val="none"/>
        </w:rPr>
        <w:t>(valeur à 1 par défaut)  Permet de spécifier l’incrément qui sera utilisé sur les remises par quantité pour convertir le </w:t>
      </w:r>
      <w:r w:rsidRPr="00535FF4">
        <w:rPr>
          <w:rFonts w:ascii="Aptos Narrow" w:eastAsia="Times New Roman" w:hAnsi="Aptos Narrow" w:cs="Times New Roman"/>
          <w:b/>
          <w:bCs/>
          <w:color w:val="000000"/>
          <w:kern w:val="0"/>
          <w:lang w:eastAsia="fr-FR"/>
          <w14:ligatures w14:val="none"/>
        </w:rPr>
        <w:t>Jusqu’à </w:t>
      </w:r>
      <w:r w:rsidRPr="00535FF4">
        <w:rPr>
          <w:rFonts w:ascii="Aptos Narrow" w:eastAsia="Times New Roman" w:hAnsi="Aptos Narrow" w:cs="Times New Roman"/>
          <w:color w:val="000000"/>
          <w:kern w:val="0"/>
          <w:lang w:eastAsia="fr-FR"/>
          <w14:ligatures w14:val="none"/>
        </w:rPr>
        <w:t>de Sage en </w:t>
      </w:r>
      <w:r w:rsidRPr="00535FF4">
        <w:rPr>
          <w:rFonts w:ascii="Aptos Narrow" w:eastAsia="Times New Roman" w:hAnsi="Aptos Narrow" w:cs="Times New Roman"/>
          <w:b/>
          <w:bCs/>
          <w:color w:val="000000"/>
          <w:kern w:val="0"/>
          <w:lang w:eastAsia="fr-FR"/>
          <w14:ligatures w14:val="none"/>
        </w:rPr>
        <w:t>à Partir de</w:t>
      </w:r>
      <w:r w:rsidRPr="00535FF4">
        <w:rPr>
          <w:rFonts w:ascii="Aptos Narrow" w:eastAsia="Times New Roman" w:hAnsi="Aptos Narrow" w:cs="Times New Roman"/>
          <w:color w:val="000000"/>
          <w:kern w:val="0"/>
          <w:lang w:eastAsia="fr-FR"/>
          <w14:ligatures w14:val="none"/>
        </w:rPr>
        <w:t> du CMS.</w:t>
      </w:r>
    </w:p>
    <w:p w14:paraId="0517BFD3" w14:textId="77777777" w:rsidR="0061001A" w:rsidRPr="00535FF4" w:rsidRDefault="0061001A" w:rsidP="0061001A">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noProof/>
          <w:color w:val="000000"/>
          <w:kern w:val="0"/>
          <w:lang w:eastAsia="fr-FR"/>
          <w14:ligatures w14:val="none"/>
        </w:rPr>
        <w:drawing>
          <wp:inline distT="0" distB="0" distL="0" distR="0" wp14:anchorId="5B7E54A1" wp14:editId="18819E2D">
            <wp:extent cx="4905375" cy="1323975"/>
            <wp:effectExtent l="0" t="0" r="9525" b="9525"/>
            <wp:docPr id="10561965" name="Image 4"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65" name="Image 4" descr="Une image contenant texte, capture d’écran, ligne, nombre&#10;&#10;Le contenu généré par l’IA peut êtr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5375" cy="1323975"/>
                    </a:xfrm>
                    <a:prstGeom prst="rect">
                      <a:avLst/>
                    </a:prstGeom>
                    <a:noFill/>
                    <a:ln>
                      <a:noFill/>
                    </a:ln>
                  </pic:spPr>
                </pic:pic>
              </a:graphicData>
            </a:graphic>
          </wp:inline>
        </w:drawing>
      </w:r>
    </w:p>
    <w:p w14:paraId="7B26C010" w14:textId="77777777" w:rsidR="0061001A" w:rsidRPr="00535FF4" w:rsidRDefault="0061001A" w:rsidP="0061001A">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Dans l’exemple au-dessus l’incrément ferais que le premier prix serait transformé en à Partir de 6.99 alors que dans Sage c’est entre 6 et 15.99 il y à 7% de remise.</w:t>
      </w:r>
    </w:p>
    <w:p w14:paraId="18A331C8" w14:textId="77777777" w:rsidR="0061001A" w:rsidRPr="00535FF4" w:rsidRDefault="0061001A" w:rsidP="0061001A">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Donc l’incrément permet de dire 5.99 + (0.01) = 6.</w:t>
      </w:r>
    </w:p>
    <w:p w14:paraId="47B984D2"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proofErr w:type="spellStart"/>
      <w:r w:rsidRPr="00535FF4">
        <w:rPr>
          <w:rFonts w:ascii="Aptos Narrow" w:eastAsia="Times New Roman" w:hAnsi="Aptos Narrow" w:cs="Times New Roman"/>
          <w:b/>
          <w:bCs/>
          <w:color w:val="000000"/>
          <w:kern w:val="0"/>
          <w:lang w:eastAsia="fr-FR"/>
          <w14:ligatures w14:val="none"/>
        </w:rPr>
        <w:t>Delete</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partially</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created</w:t>
      </w:r>
      <w:proofErr w:type="spellEnd"/>
      <w:r w:rsidRPr="00535FF4">
        <w:rPr>
          <w:rFonts w:ascii="Aptos Narrow" w:eastAsia="Times New Roman" w:hAnsi="Aptos Narrow" w:cs="Times New Roman"/>
          <w:b/>
          <w:bCs/>
          <w:color w:val="000000"/>
          <w:kern w:val="0"/>
          <w:lang w:eastAsia="fr-FR"/>
          <w14:ligatures w14:val="none"/>
        </w:rPr>
        <w:t xml:space="preserve"> documents</w:t>
      </w:r>
      <w:r w:rsidRPr="00535FF4">
        <w:rPr>
          <w:rFonts w:ascii="Aptos Narrow" w:eastAsia="Times New Roman" w:hAnsi="Aptos Narrow" w:cs="Times New Roman"/>
          <w:color w:val="000000"/>
          <w:kern w:val="0"/>
          <w:lang w:eastAsia="fr-FR"/>
          <w14:ligatures w14:val="none"/>
        </w:rPr>
        <w:t> (Valeur par défaut False) Permet de ne pas créer des documents s’il manque un produit.</w:t>
      </w:r>
    </w:p>
    <w:p w14:paraId="33294ADA"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Do not </w:t>
      </w:r>
      <w:proofErr w:type="spellStart"/>
      <w:r w:rsidRPr="00535FF4">
        <w:rPr>
          <w:rFonts w:ascii="Aptos Narrow" w:eastAsia="Times New Roman" w:hAnsi="Aptos Narrow" w:cs="Times New Roman"/>
          <w:b/>
          <w:bCs/>
          <w:color w:val="000000"/>
          <w:kern w:val="0"/>
          <w:lang w:eastAsia="fr-FR"/>
          <w14:ligatures w14:val="none"/>
        </w:rPr>
        <w:t>create</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delivery</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addresses</w:t>
      </w:r>
      <w:proofErr w:type="spellEnd"/>
      <w:r w:rsidRPr="00535FF4">
        <w:rPr>
          <w:rFonts w:ascii="Aptos Narrow" w:eastAsia="Times New Roman" w:hAnsi="Aptos Narrow" w:cs="Times New Roman"/>
          <w:color w:val="000000"/>
          <w:kern w:val="0"/>
          <w:lang w:eastAsia="fr-FR"/>
          <w14:ligatures w14:val="none"/>
        </w:rPr>
        <w:t> (Valeur par défaut False), Si la valeur est positionnée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indique à Atoo-</w:t>
      </w:r>
      <w:proofErr w:type="spellStart"/>
      <w:r w:rsidRPr="00535FF4">
        <w:rPr>
          <w:rFonts w:ascii="Aptos Narrow" w:eastAsia="Times New Roman" w:hAnsi="Aptos Narrow" w:cs="Times New Roman"/>
          <w:color w:val="000000"/>
          <w:kern w:val="0"/>
          <w:lang w:eastAsia="fr-FR"/>
          <w14:ligatures w14:val="none"/>
        </w:rPr>
        <w:t>sync</w:t>
      </w:r>
      <w:proofErr w:type="spellEnd"/>
      <w:r w:rsidRPr="00535FF4">
        <w:rPr>
          <w:rFonts w:ascii="Aptos Narrow" w:eastAsia="Times New Roman" w:hAnsi="Aptos Narrow" w:cs="Times New Roman"/>
          <w:color w:val="000000"/>
          <w:kern w:val="0"/>
          <w:lang w:eastAsia="fr-FR"/>
          <w14:ligatures w14:val="none"/>
        </w:rPr>
        <w:t xml:space="preserve"> de ne pas créer l'adresse de livraison sur le client lors de l'import de la commande.</w:t>
      </w:r>
    </w:p>
    <w:p w14:paraId="52294983"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Export Customer informations</w:t>
      </w:r>
      <w:r w:rsidRPr="00535FF4">
        <w:rPr>
          <w:rFonts w:ascii="Aptos Narrow" w:eastAsia="Times New Roman" w:hAnsi="Aptos Narrow" w:cs="Times New Roman"/>
          <w:color w:val="000000"/>
          <w:kern w:val="0"/>
          <w:lang w:eastAsia="fr-FR"/>
          <w14:ligatures w14:val="none"/>
        </w:rPr>
        <w:t xml:space="preserve"> (Valeur par défaut </w:t>
      </w:r>
      <w:proofErr w:type="spellStart"/>
      <w:r w:rsidRPr="00535FF4">
        <w:rPr>
          <w:rFonts w:ascii="Aptos Narrow" w:eastAsia="Times New Roman" w:hAnsi="Aptos Narrow" w:cs="Times New Roman"/>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Envoyer les informations clients. (Données solvabilité, informations comptable).</w:t>
      </w:r>
    </w:p>
    <w:p w14:paraId="14F608E6"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Export Warehouse </w:t>
      </w:r>
      <w:proofErr w:type="spellStart"/>
      <w:r w:rsidRPr="00535FF4">
        <w:rPr>
          <w:rFonts w:ascii="Aptos Narrow" w:eastAsia="Times New Roman" w:hAnsi="Aptos Narrow" w:cs="Times New Roman"/>
          <w:b/>
          <w:bCs/>
          <w:color w:val="000000"/>
          <w:kern w:val="0"/>
          <w:lang w:eastAsia="fr-FR"/>
          <w14:ligatures w14:val="none"/>
        </w:rPr>
        <w:t>details</w:t>
      </w:r>
      <w:proofErr w:type="spellEnd"/>
      <w:r w:rsidRPr="00535FF4">
        <w:rPr>
          <w:rFonts w:ascii="Aptos Narrow" w:eastAsia="Times New Roman" w:hAnsi="Aptos Narrow" w:cs="Times New Roman"/>
          <w:color w:val="000000"/>
          <w:kern w:val="0"/>
          <w:lang w:eastAsia="fr-FR"/>
          <w14:ligatures w14:val="none"/>
        </w:rPr>
        <w:t> (Valeur par défaut False), permet d'exporter le détail des stocks par entrepôt. </w:t>
      </w:r>
    </w:p>
    <w:p w14:paraId="3DC01F05"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default Warehouse on the document</w:t>
      </w:r>
      <w:r w:rsidRPr="00535FF4">
        <w:rPr>
          <w:rFonts w:ascii="Aptos Narrow" w:eastAsia="Times New Roman" w:hAnsi="Aptos Narrow" w:cs="Times New Roman"/>
          <w:color w:val="000000"/>
          <w:kern w:val="0"/>
          <w:lang w:eastAsia="fr-FR"/>
          <w14:ligatures w14:val="none"/>
        </w:rPr>
        <w:t> (Valeur par défaut False) Si la valeur est positionnée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indique à Atoo-</w:t>
      </w:r>
      <w:proofErr w:type="spellStart"/>
      <w:r w:rsidRPr="00535FF4">
        <w:rPr>
          <w:rFonts w:ascii="Aptos Narrow" w:eastAsia="Times New Roman" w:hAnsi="Aptos Narrow" w:cs="Times New Roman"/>
          <w:color w:val="000000"/>
          <w:kern w:val="0"/>
          <w:lang w:eastAsia="fr-FR"/>
          <w14:ligatures w14:val="none"/>
        </w:rPr>
        <w:t>sync</w:t>
      </w:r>
      <w:proofErr w:type="spellEnd"/>
      <w:r w:rsidRPr="00535FF4">
        <w:rPr>
          <w:rFonts w:ascii="Aptos Narrow" w:eastAsia="Times New Roman" w:hAnsi="Aptos Narrow" w:cs="Times New Roman"/>
          <w:color w:val="000000"/>
          <w:kern w:val="0"/>
          <w:lang w:eastAsia="fr-FR"/>
          <w14:ligatures w14:val="none"/>
        </w:rPr>
        <w:t xml:space="preserve"> de ne pas prendre en compte le paramétrage des entrepôts sélectionnés dans l'onglet </w:t>
      </w:r>
      <w:r w:rsidRPr="00535FF4">
        <w:rPr>
          <w:rFonts w:ascii="Aptos Narrow" w:eastAsia="Times New Roman" w:hAnsi="Aptos Narrow" w:cs="Times New Roman"/>
          <w:b/>
          <w:bCs/>
          <w:color w:val="000000"/>
          <w:kern w:val="0"/>
          <w:lang w:eastAsia="fr-FR"/>
          <w14:ligatures w14:val="none"/>
        </w:rPr>
        <w:t>Article</w:t>
      </w:r>
      <w:r w:rsidRPr="00535FF4">
        <w:rPr>
          <w:rFonts w:ascii="Aptos Narrow" w:eastAsia="Times New Roman" w:hAnsi="Aptos Narrow" w:cs="Times New Roman"/>
          <w:color w:val="000000"/>
          <w:kern w:val="0"/>
          <w:lang w:eastAsia="fr-FR"/>
          <w14:ligatures w14:val="none"/>
        </w:rPr>
        <w:t> et de laisser Sage100c sélectionner sur quel entrepôt prendre le stock. </w:t>
      </w:r>
    </w:p>
    <w:p w14:paraId="0E72D6E4"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Let the application set the </w:t>
      </w:r>
      <w:proofErr w:type="spellStart"/>
      <w:r w:rsidRPr="00535FF4">
        <w:rPr>
          <w:rFonts w:ascii="Aptos Narrow" w:eastAsia="Times New Roman" w:hAnsi="Aptos Narrow" w:cs="Times New Roman"/>
          <w:b/>
          <w:bCs/>
          <w:color w:val="000000"/>
          <w:kern w:val="0"/>
          <w:lang w:eastAsia="fr-FR"/>
          <w14:ligatures w14:val="none"/>
        </w:rPr>
        <w:t>price</w:t>
      </w:r>
      <w:proofErr w:type="spellEnd"/>
      <w:r w:rsidRPr="00535FF4">
        <w:rPr>
          <w:rFonts w:ascii="Aptos Narrow" w:eastAsia="Times New Roman" w:hAnsi="Aptos Narrow" w:cs="Times New Roman"/>
          <w:b/>
          <w:bCs/>
          <w:color w:val="000000"/>
          <w:kern w:val="0"/>
          <w:lang w:eastAsia="fr-FR"/>
          <w14:ligatures w14:val="none"/>
        </w:rPr>
        <w:t xml:space="preserve"> on the document </w:t>
      </w:r>
      <w:proofErr w:type="spellStart"/>
      <w:r w:rsidRPr="00535FF4">
        <w:rPr>
          <w:rFonts w:ascii="Aptos Narrow" w:eastAsia="Times New Roman" w:hAnsi="Aptos Narrow" w:cs="Times New Roman"/>
          <w:b/>
          <w:bCs/>
          <w:color w:val="000000"/>
          <w:kern w:val="0"/>
          <w:lang w:eastAsia="fr-FR"/>
          <w14:ligatures w14:val="none"/>
        </w:rPr>
        <w:t>lines</w:t>
      </w:r>
      <w:proofErr w:type="spellEnd"/>
      <w:r w:rsidRPr="00535FF4">
        <w:rPr>
          <w:rFonts w:ascii="Aptos Narrow" w:eastAsia="Times New Roman" w:hAnsi="Aptos Narrow" w:cs="Times New Roman"/>
          <w:color w:val="000000"/>
          <w:kern w:val="0"/>
          <w:lang w:eastAsia="fr-FR"/>
          <w14:ligatures w14:val="none"/>
        </w:rPr>
        <w:t> (Valeur par défaut False) Si la valeur est positionnée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laissera l'application Sage100c calculer les prix sur les lignes de documents au lieu de récupérer directement les prix calculés coté boutique en ligne.</w:t>
      </w:r>
    </w:p>
    <w:p w14:paraId="66AA94A9"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Let the application set the VAT on the document </w:t>
      </w:r>
      <w:proofErr w:type="spellStart"/>
      <w:r w:rsidRPr="00535FF4">
        <w:rPr>
          <w:rFonts w:ascii="Aptos Narrow" w:eastAsia="Times New Roman" w:hAnsi="Aptos Narrow" w:cs="Times New Roman"/>
          <w:b/>
          <w:bCs/>
          <w:color w:val="000000"/>
          <w:kern w:val="0"/>
          <w:lang w:eastAsia="fr-FR"/>
          <w14:ligatures w14:val="none"/>
        </w:rPr>
        <w:t>lines</w:t>
      </w:r>
      <w:proofErr w:type="spellEnd"/>
      <w:r w:rsidRPr="00535FF4">
        <w:rPr>
          <w:rFonts w:ascii="Aptos Narrow" w:eastAsia="Times New Roman" w:hAnsi="Aptos Narrow" w:cs="Times New Roman"/>
          <w:color w:val="000000"/>
          <w:kern w:val="0"/>
          <w:lang w:eastAsia="fr-FR"/>
          <w14:ligatures w14:val="none"/>
        </w:rPr>
        <w:t> (Valeur par défaut False) Si la valeur est positionnée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laissera l'application Sage100c calculer les TVA sur les lignes de documents au lieu de récupérer directement les TVA calculées coté boutique en ligne.</w:t>
      </w:r>
    </w:p>
    <w:p w14:paraId="3915FB33"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Papyrus Model document </w:t>
      </w:r>
      <w:proofErr w:type="spellStart"/>
      <w:r w:rsidRPr="00535FF4">
        <w:rPr>
          <w:rFonts w:ascii="Aptos Narrow" w:eastAsia="Times New Roman" w:hAnsi="Aptos Narrow" w:cs="Times New Roman"/>
          <w:b/>
          <w:bCs/>
          <w:color w:val="000000"/>
          <w:kern w:val="0"/>
          <w:lang w:eastAsia="fr-FR"/>
          <w14:ligatures w14:val="none"/>
        </w:rPr>
        <w:t>number</w:t>
      </w:r>
      <w:proofErr w:type="spellEnd"/>
      <w:r w:rsidRPr="00535FF4">
        <w:rPr>
          <w:rFonts w:ascii="Aptos Narrow" w:eastAsia="Times New Roman" w:hAnsi="Aptos Narrow" w:cs="Times New Roman"/>
          <w:color w:val="000000"/>
          <w:kern w:val="0"/>
          <w:lang w:eastAsia="fr-FR"/>
          <w14:ligatures w14:val="none"/>
        </w:rPr>
        <w:t> (par défaut le champ est vide) Permet de spécifier un numéro de document pour l’édition modèle Papyrus.</w:t>
      </w:r>
    </w:p>
    <w:p w14:paraId="1B52AB45" w14:textId="77777777" w:rsidR="0061001A" w:rsidRPr="00535FF4" w:rsidRDefault="0061001A" w:rsidP="0061001A">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Car par défaut Atoo-Sync prends la dernière facture (comptabilisé ou non).</w:t>
      </w:r>
    </w:p>
    <w:p w14:paraId="4D814471" w14:textId="77777777" w:rsidR="0061001A" w:rsidRPr="00535FF4" w:rsidRDefault="0061001A" w:rsidP="0061001A">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Cela permet de réaliser une mise en page plus précise puisque on charge la facture Sage que l’on veut.</w:t>
      </w:r>
    </w:p>
    <w:p w14:paraId="732B7CBD"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Read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accounts</w:t>
      </w:r>
      <w:proofErr w:type="spellEnd"/>
      <w:r w:rsidRPr="00535FF4">
        <w:rPr>
          <w:rFonts w:ascii="Aptos Narrow" w:eastAsia="Times New Roman" w:hAnsi="Aptos Narrow" w:cs="Times New Roman"/>
          <w:b/>
          <w:bCs/>
          <w:color w:val="000000"/>
          <w:kern w:val="0"/>
          <w:lang w:eastAsia="fr-FR"/>
          <w14:ligatures w14:val="none"/>
        </w:rPr>
        <w:t xml:space="preserve"> in shop </w:t>
      </w:r>
      <w:proofErr w:type="spellStart"/>
      <w:r w:rsidRPr="00535FF4">
        <w:rPr>
          <w:rFonts w:ascii="Aptos Narrow" w:eastAsia="Times New Roman" w:hAnsi="Aptos Narrow" w:cs="Times New Roman"/>
          <w:b/>
          <w:bCs/>
          <w:color w:val="000000"/>
          <w:kern w:val="0"/>
          <w:lang w:eastAsia="fr-FR"/>
          <w14:ligatures w14:val="none"/>
        </w:rPr>
        <w:t>before</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updating</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products</w:t>
      </w:r>
      <w:proofErr w:type="spellEnd"/>
      <w:r w:rsidRPr="00535FF4">
        <w:rPr>
          <w:rFonts w:ascii="Aptos Narrow" w:eastAsia="Times New Roman" w:hAnsi="Aptos Narrow" w:cs="Times New Roman"/>
          <w:color w:val="000000"/>
          <w:kern w:val="0"/>
          <w:lang w:eastAsia="fr-FR"/>
          <w14:ligatures w14:val="none"/>
        </w:rPr>
        <w:t> (Valeur par défaut False) Effectue une lecture des codes clients présent dans la boutique avant de faire une mise à jour des articles.</w:t>
      </w:r>
      <w:r w:rsidRPr="00535FF4">
        <w:rPr>
          <w:rFonts w:ascii="Aptos Narrow" w:eastAsia="Times New Roman" w:hAnsi="Aptos Narrow" w:cs="Times New Roman"/>
          <w:color w:val="000000"/>
          <w:kern w:val="0"/>
          <w:lang w:eastAsia="fr-FR"/>
          <w14:ligatures w14:val="none"/>
        </w:rPr>
        <w:br/>
        <w:t>Cela permet d’optimiser les données envoyer en n’envoyant pas par exemple des prix pour des clients qui ne sont pas présent dans la boutique.</w:t>
      </w:r>
    </w:p>
    <w:p w14:paraId="665D48C2"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proofErr w:type="spellStart"/>
      <w:r w:rsidRPr="00535FF4">
        <w:rPr>
          <w:rFonts w:ascii="Aptos Narrow" w:eastAsia="Times New Roman" w:hAnsi="Aptos Narrow" w:cs="Times New Roman"/>
          <w:b/>
          <w:bCs/>
          <w:color w:val="000000"/>
          <w:kern w:val="0"/>
          <w:lang w:eastAsia="fr-FR"/>
          <w14:ligatures w14:val="none"/>
        </w:rPr>
        <w:t>Send</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b/>
          <w:bCs/>
          <w:color w:val="000000"/>
          <w:kern w:val="0"/>
          <w:lang w:eastAsia="fr-FR"/>
          <w14:ligatures w14:val="none"/>
        </w:rPr>
        <w:t xml:space="preserve"> discounts on </w:t>
      </w:r>
      <w:proofErr w:type="spellStart"/>
      <w:r w:rsidRPr="00535FF4">
        <w:rPr>
          <w:rFonts w:ascii="Aptos Narrow" w:eastAsia="Times New Roman" w:hAnsi="Aptos Narrow" w:cs="Times New Roman"/>
          <w:b/>
          <w:bCs/>
          <w:color w:val="000000"/>
          <w:kern w:val="0"/>
          <w:lang w:eastAsia="fr-FR"/>
          <w14:ligatures w14:val="none"/>
        </w:rPr>
        <w:t>product</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families</w:t>
      </w:r>
      <w:proofErr w:type="spellEnd"/>
      <w:r w:rsidRPr="00535FF4">
        <w:rPr>
          <w:rFonts w:ascii="Aptos Narrow" w:eastAsia="Times New Roman" w:hAnsi="Aptos Narrow" w:cs="Times New Roman"/>
          <w:color w:val="000000"/>
          <w:kern w:val="0"/>
          <w:lang w:eastAsia="fr-FR"/>
          <w14:ligatures w14:val="none"/>
        </w:rPr>
        <w:t xml:space="preserve"> (Valeur par défaut </w:t>
      </w:r>
      <w:proofErr w:type="spellStart"/>
      <w:r w:rsidRPr="00535FF4">
        <w:rPr>
          <w:rFonts w:ascii="Aptos Narrow" w:eastAsia="Times New Roman" w:hAnsi="Aptos Narrow" w:cs="Times New Roman"/>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Permet d'envoyer les remises par famille qui sont configurées sur les clients de Sage.</w:t>
      </w:r>
      <w:r w:rsidRPr="00535FF4">
        <w:rPr>
          <w:rFonts w:ascii="Aptos Narrow" w:eastAsia="Times New Roman" w:hAnsi="Aptos Narrow" w:cs="Times New Roman"/>
          <w:color w:val="000000"/>
          <w:kern w:val="0"/>
          <w:lang w:eastAsia="fr-FR"/>
          <w14:ligatures w14:val="none"/>
        </w:rPr>
        <w:br/>
      </w:r>
      <w:r w:rsidRPr="00535FF4">
        <w:rPr>
          <w:rFonts w:ascii="Aptos Narrow" w:eastAsia="Times New Roman" w:hAnsi="Aptos Narrow" w:cs="Times New Roman"/>
          <w:noProof/>
          <w:color w:val="000000"/>
          <w:kern w:val="0"/>
          <w:lang w:eastAsia="fr-FR"/>
          <w14:ligatures w14:val="none"/>
        </w:rPr>
        <w:drawing>
          <wp:inline distT="0" distB="0" distL="0" distR="0" wp14:anchorId="3F9DD739" wp14:editId="25568C5C">
            <wp:extent cx="6645910" cy="6080760"/>
            <wp:effectExtent l="0" t="0" r="2540" b="0"/>
            <wp:docPr id="2004520416" name="Image 3"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416" name="Image 3" descr="Une image contenant texte, capture d’écran, logiciel, Icône d’ordinateur&#10;&#10;Le contenu généré par l’IA peut êtr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6080760"/>
                    </a:xfrm>
                    <a:prstGeom prst="rect">
                      <a:avLst/>
                    </a:prstGeom>
                    <a:noFill/>
                    <a:ln>
                      <a:noFill/>
                    </a:ln>
                  </pic:spPr>
                </pic:pic>
              </a:graphicData>
            </a:graphic>
          </wp:inline>
        </w:drawing>
      </w:r>
    </w:p>
    <w:p w14:paraId="23BD1C1C"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proofErr w:type="spellStart"/>
      <w:r w:rsidRPr="00535FF4">
        <w:rPr>
          <w:rFonts w:ascii="Aptos Narrow" w:eastAsia="Times New Roman" w:hAnsi="Aptos Narrow" w:cs="Times New Roman"/>
          <w:b/>
          <w:bCs/>
          <w:color w:val="000000"/>
          <w:kern w:val="0"/>
          <w:lang w:eastAsia="fr-FR"/>
          <w14:ligatures w14:val="none"/>
        </w:rPr>
        <w:t>Send</w:t>
      </w:r>
      <w:proofErr w:type="spellEnd"/>
      <w:r w:rsidRPr="00535FF4">
        <w:rPr>
          <w:rFonts w:ascii="Aptos Narrow" w:eastAsia="Times New Roman" w:hAnsi="Aptos Narrow" w:cs="Times New Roman"/>
          <w:b/>
          <w:bCs/>
          <w:color w:val="000000"/>
          <w:kern w:val="0"/>
          <w:lang w:eastAsia="fr-FR"/>
          <w14:ligatures w14:val="none"/>
        </w:rPr>
        <w:t xml:space="preserve"> default </w:t>
      </w:r>
      <w:proofErr w:type="spellStart"/>
      <w:r w:rsidRPr="00535FF4">
        <w:rPr>
          <w:rFonts w:ascii="Aptos Narrow" w:eastAsia="Times New Roman" w:hAnsi="Aptos Narrow" w:cs="Times New Roman"/>
          <w:b/>
          <w:bCs/>
          <w:color w:val="000000"/>
          <w:kern w:val="0"/>
          <w:lang w:eastAsia="fr-FR"/>
          <w14:ligatures w14:val="none"/>
        </w:rPr>
        <w:t>shippping</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address</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only</w:t>
      </w:r>
      <w:proofErr w:type="spellEnd"/>
      <w:r w:rsidRPr="00535FF4">
        <w:rPr>
          <w:rFonts w:ascii="Aptos Narrow" w:eastAsia="Times New Roman" w:hAnsi="Aptos Narrow" w:cs="Times New Roman"/>
          <w:color w:val="000000"/>
          <w:kern w:val="0"/>
          <w:lang w:eastAsia="fr-FR"/>
          <w14:ligatures w14:val="none"/>
        </w:rPr>
        <w:t> Cela n'envoi dans la boutique que l'adresse de livraison principal du client l'adresse de facturation est également envoyée.</w:t>
      </w:r>
    </w:p>
    <w:p w14:paraId="28EC2BA6"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Set shipping mode on the document</w:t>
      </w:r>
      <w:r w:rsidRPr="00535FF4">
        <w:rPr>
          <w:rFonts w:ascii="Aptos Narrow" w:eastAsia="Times New Roman" w:hAnsi="Aptos Narrow" w:cs="Times New Roman"/>
          <w:color w:val="000000"/>
          <w:kern w:val="0"/>
          <w:lang w:eastAsia="fr-FR"/>
          <w14:ligatures w14:val="none"/>
        </w:rPr>
        <w:t xml:space="preserve"> (Valeur par défaut </w:t>
      </w:r>
      <w:proofErr w:type="spellStart"/>
      <w:r w:rsidRPr="00535FF4">
        <w:rPr>
          <w:rFonts w:ascii="Aptos Narrow" w:eastAsia="Times New Roman" w:hAnsi="Aptos Narrow" w:cs="Times New Roman"/>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Indique le mode d'expédition dans le document.</w:t>
      </w:r>
    </w:p>
    <w:p w14:paraId="0753521B"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SQL </w:t>
      </w:r>
      <w:proofErr w:type="spellStart"/>
      <w:r w:rsidRPr="00535FF4">
        <w:rPr>
          <w:rFonts w:ascii="Aptos Narrow" w:eastAsia="Times New Roman" w:hAnsi="Aptos Narrow" w:cs="Times New Roman"/>
          <w:b/>
          <w:bCs/>
          <w:color w:val="000000"/>
          <w:kern w:val="0"/>
          <w:lang w:eastAsia="fr-FR"/>
          <w14:ligatures w14:val="none"/>
        </w:rPr>
        <w:t>filter</w:t>
      </w:r>
      <w:proofErr w:type="spellEnd"/>
      <w:r w:rsidRPr="00535FF4">
        <w:rPr>
          <w:rFonts w:ascii="Aptos Narrow" w:eastAsia="Times New Roman" w:hAnsi="Aptos Narrow" w:cs="Times New Roman"/>
          <w:b/>
          <w:bCs/>
          <w:color w:val="000000"/>
          <w:kern w:val="0"/>
          <w:lang w:eastAsia="fr-FR"/>
          <w14:ligatures w14:val="none"/>
        </w:rPr>
        <w:t xml:space="preserve"> to </w:t>
      </w:r>
      <w:proofErr w:type="spellStart"/>
      <w:r w:rsidRPr="00535FF4">
        <w:rPr>
          <w:rFonts w:ascii="Aptos Narrow" w:eastAsia="Times New Roman" w:hAnsi="Aptos Narrow" w:cs="Times New Roman"/>
          <w:b/>
          <w:bCs/>
          <w:color w:val="000000"/>
          <w:kern w:val="0"/>
          <w:lang w:eastAsia="fr-FR"/>
          <w14:ligatures w14:val="none"/>
        </w:rPr>
        <w:t>find</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color w:val="000000"/>
          <w:kern w:val="0"/>
          <w:lang w:eastAsia="fr-FR"/>
          <w14:ligatures w14:val="none"/>
        </w:rPr>
        <w:t> ( valeur vide par défaut sur le champ) Permet de rajouter des conditions de recherches supplémentaires, lors de l'import des commandes.</w:t>
      </w:r>
    </w:p>
    <w:p w14:paraId="22817E46"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Update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b/>
          <w:bCs/>
          <w:color w:val="000000"/>
          <w:kern w:val="0"/>
          <w:lang w:eastAsia="fr-FR"/>
          <w14:ligatures w14:val="none"/>
        </w:rPr>
        <w:t xml:space="preserve"> APE </w:t>
      </w:r>
      <w:proofErr w:type="spellStart"/>
      <w:r w:rsidRPr="00535FF4">
        <w:rPr>
          <w:rFonts w:ascii="Aptos Narrow" w:eastAsia="Times New Roman" w:hAnsi="Aptos Narrow" w:cs="Times New Roman"/>
          <w:b/>
          <w:bCs/>
          <w:color w:val="000000"/>
          <w:kern w:val="0"/>
          <w:lang w:eastAsia="fr-FR"/>
          <w14:ligatures w14:val="none"/>
        </w:rPr>
        <w:t>number</w:t>
      </w:r>
      <w:proofErr w:type="spellEnd"/>
      <w:r w:rsidRPr="00535FF4">
        <w:rPr>
          <w:rFonts w:ascii="Aptos Narrow" w:eastAsia="Times New Roman" w:hAnsi="Aptos Narrow" w:cs="Times New Roman"/>
          <w:color w:val="000000"/>
          <w:kern w:val="0"/>
          <w:lang w:eastAsia="fr-FR"/>
          <w14:ligatures w14:val="none"/>
        </w:rPr>
        <w:t> (Valeur par défaut False) Si la valeur est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APE</w:t>
      </w:r>
      <w:r w:rsidRPr="00535FF4">
        <w:rPr>
          <w:rFonts w:ascii="Aptos Narrow" w:eastAsia="Times New Roman" w:hAnsi="Aptos Narrow" w:cs="Times New Roman"/>
          <w:color w:val="000000"/>
          <w:kern w:val="0"/>
          <w:lang w:eastAsia="fr-FR"/>
          <w14:ligatures w14:val="none"/>
        </w:rPr>
        <w:t> est différent coté boutique, indique à Atoo-</w:t>
      </w:r>
      <w:proofErr w:type="spellStart"/>
      <w:r w:rsidRPr="00535FF4">
        <w:rPr>
          <w:rFonts w:ascii="Aptos Narrow" w:eastAsia="Times New Roman" w:hAnsi="Aptos Narrow" w:cs="Times New Roman"/>
          <w:color w:val="000000"/>
          <w:kern w:val="0"/>
          <w:lang w:eastAsia="fr-FR"/>
          <w14:ligatures w14:val="none"/>
        </w:rPr>
        <w:t>sync</w:t>
      </w:r>
      <w:proofErr w:type="spellEnd"/>
      <w:r w:rsidRPr="00535FF4">
        <w:rPr>
          <w:rFonts w:ascii="Aptos Narrow" w:eastAsia="Times New Roman" w:hAnsi="Aptos Narrow" w:cs="Times New Roman"/>
          <w:color w:val="000000"/>
          <w:kern w:val="0"/>
          <w:lang w:eastAsia="fr-FR"/>
          <w14:ligatures w14:val="none"/>
        </w:rPr>
        <w:t xml:space="preserve"> de récupérer et de mettre à jour dans Sage100c.</w:t>
      </w:r>
    </w:p>
    <w:p w14:paraId="5CD5FA33"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Update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b/>
          <w:bCs/>
          <w:color w:val="000000"/>
          <w:kern w:val="0"/>
          <w:lang w:eastAsia="fr-FR"/>
          <w14:ligatures w14:val="none"/>
        </w:rPr>
        <w:t xml:space="preserve"> SIRET </w:t>
      </w:r>
      <w:proofErr w:type="spellStart"/>
      <w:r w:rsidRPr="00535FF4">
        <w:rPr>
          <w:rFonts w:ascii="Aptos Narrow" w:eastAsia="Times New Roman" w:hAnsi="Aptos Narrow" w:cs="Times New Roman"/>
          <w:b/>
          <w:bCs/>
          <w:color w:val="000000"/>
          <w:kern w:val="0"/>
          <w:lang w:eastAsia="fr-FR"/>
          <w14:ligatures w14:val="none"/>
        </w:rPr>
        <w:t>number</w:t>
      </w:r>
      <w:proofErr w:type="spellEnd"/>
      <w:r w:rsidRPr="00535FF4">
        <w:rPr>
          <w:rFonts w:ascii="Aptos Narrow" w:eastAsia="Times New Roman" w:hAnsi="Aptos Narrow" w:cs="Times New Roman"/>
          <w:color w:val="000000"/>
          <w:kern w:val="0"/>
          <w:lang w:eastAsia="fr-FR"/>
          <w14:ligatures w14:val="none"/>
        </w:rPr>
        <w:t> (Valeur par défaut False) Si la valeur est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SIRET </w:t>
      </w:r>
      <w:r w:rsidRPr="00535FF4">
        <w:rPr>
          <w:rFonts w:ascii="Aptos Narrow" w:eastAsia="Times New Roman" w:hAnsi="Aptos Narrow" w:cs="Times New Roman"/>
          <w:color w:val="000000"/>
          <w:kern w:val="0"/>
          <w:lang w:eastAsia="fr-FR"/>
          <w14:ligatures w14:val="none"/>
        </w:rPr>
        <w:t>est différent coté boutique, , indique à Atoo-</w:t>
      </w:r>
      <w:proofErr w:type="spellStart"/>
      <w:r w:rsidRPr="00535FF4">
        <w:rPr>
          <w:rFonts w:ascii="Aptos Narrow" w:eastAsia="Times New Roman" w:hAnsi="Aptos Narrow" w:cs="Times New Roman"/>
          <w:color w:val="000000"/>
          <w:kern w:val="0"/>
          <w:lang w:eastAsia="fr-FR"/>
          <w14:ligatures w14:val="none"/>
        </w:rPr>
        <w:t>sync</w:t>
      </w:r>
      <w:proofErr w:type="spellEnd"/>
      <w:r w:rsidRPr="00535FF4">
        <w:rPr>
          <w:rFonts w:ascii="Aptos Narrow" w:eastAsia="Times New Roman" w:hAnsi="Aptos Narrow" w:cs="Times New Roman"/>
          <w:color w:val="000000"/>
          <w:kern w:val="0"/>
          <w:lang w:eastAsia="fr-FR"/>
          <w14:ligatures w14:val="none"/>
        </w:rPr>
        <w:t xml:space="preserve"> de récupérer et de mettre à jour dans Sage100c.</w:t>
      </w:r>
    </w:p>
    <w:p w14:paraId="17EC6E44"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Update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b/>
          <w:bCs/>
          <w:color w:val="000000"/>
          <w:kern w:val="0"/>
          <w:lang w:eastAsia="fr-FR"/>
          <w14:ligatures w14:val="none"/>
        </w:rPr>
        <w:t xml:space="preserve"> VAT </w:t>
      </w:r>
      <w:proofErr w:type="spellStart"/>
      <w:r w:rsidRPr="00535FF4">
        <w:rPr>
          <w:rFonts w:ascii="Aptos Narrow" w:eastAsia="Times New Roman" w:hAnsi="Aptos Narrow" w:cs="Times New Roman"/>
          <w:b/>
          <w:bCs/>
          <w:color w:val="000000"/>
          <w:kern w:val="0"/>
          <w:lang w:eastAsia="fr-FR"/>
          <w14:ligatures w14:val="none"/>
        </w:rPr>
        <w:t>number</w:t>
      </w:r>
      <w:proofErr w:type="spellEnd"/>
      <w:r w:rsidRPr="00535FF4">
        <w:rPr>
          <w:rFonts w:ascii="Aptos Narrow" w:eastAsia="Times New Roman" w:hAnsi="Aptos Narrow" w:cs="Times New Roman"/>
          <w:color w:val="000000"/>
          <w:kern w:val="0"/>
          <w:lang w:eastAsia="fr-FR"/>
          <w14:ligatures w14:val="none"/>
        </w:rPr>
        <w:t> (Valeur par défaut False) Si la valeur est sur </w:t>
      </w:r>
      <w:proofErr w:type="spellStart"/>
      <w:r w:rsidRPr="00535FF4">
        <w:rPr>
          <w:rFonts w:ascii="Aptos Narrow" w:eastAsia="Times New Roman" w:hAnsi="Aptos Narrow" w:cs="Times New Roman"/>
          <w:b/>
          <w:bCs/>
          <w:color w:val="000000"/>
          <w:kern w:val="0"/>
          <w:lang w:eastAsia="fr-FR"/>
          <w14:ligatures w14:val="none"/>
        </w:rPr>
        <w:t>True</w:t>
      </w:r>
      <w:proofErr w:type="spellEnd"/>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VAT </w:t>
      </w:r>
      <w:r w:rsidRPr="00535FF4">
        <w:rPr>
          <w:rFonts w:ascii="Aptos Narrow" w:eastAsia="Times New Roman" w:hAnsi="Aptos Narrow" w:cs="Times New Roman"/>
          <w:color w:val="000000"/>
          <w:kern w:val="0"/>
          <w:lang w:eastAsia="fr-FR"/>
          <w14:ligatures w14:val="none"/>
        </w:rPr>
        <w:t>est différent coté boutique, , indique à Atoo-</w:t>
      </w:r>
      <w:proofErr w:type="spellStart"/>
      <w:r w:rsidRPr="00535FF4">
        <w:rPr>
          <w:rFonts w:ascii="Aptos Narrow" w:eastAsia="Times New Roman" w:hAnsi="Aptos Narrow" w:cs="Times New Roman"/>
          <w:color w:val="000000"/>
          <w:kern w:val="0"/>
          <w:lang w:eastAsia="fr-FR"/>
          <w14:ligatures w14:val="none"/>
        </w:rPr>
        <w:t>sync</w:t>
      </w:r>
      <w:proofErr w:type="spellEnd"/>
      <w:r w:rsidRPr="00535FF4">
        <w:rPr>
          <w:rFonts w:ascii="Aptos Narrow" w:eastAsia="Times New Roman" w:hAnsi="Aptos Narrow" w:cs="Times New Roman"/>
          <w:color w:val="000000"/>
          <w:kern w:val="0"/>
          <w:lang w:eastAsia="fr-FR"/>
          <w14:ligatures w14:val="none"/>
        </w:rPr>
        <w:t xml:space="preserve"> de récupérer et de mettre à jour dans Sage100c.</w:t>
      </w:r>
    </w:p>
    <w:p w14:paraId="644EE438"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Use </w:t>
      </w:r>
      <w:proofErr w:type="spellStart"/>
      <w:r w:rsidRPr="00535FF4">
        <w:rPr>
          <w:rFonts w:ascii="Aptos Narrow" w:eastAsia="Times New Roman" w:hAnsi="Aptos Narrow" w:cs="Times New Roman"/>
          <w:b/>
          <w:bCs/>
          <w:color w:val="000000"/>
          <w:kern w:val="0"/>
          <w:lang w:eastAsia="fr-FR"/>
          <w14:ligatures w14:val="none"/>
        </w:rPr>
        <w:t>customer</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accounting</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category</w:t>
      </w:r>
      <w:proofErr w:type="spellEnd"/>
      <w:r w:rsidRPr="00535FF4">
        <w:rPr>
          <w:rFonts w:ascii="Aptos Narrow" w:eastAsia="Times New Roman" w:hAnsi="Aptos Narrow" w:cs="Times New Roman"/>
          <w:b/>
          <w:bCs/>
          <w:color w:val="000000"/>
          <w:kern w:val="0"/>
          <w:lang w:eastAsia="fr-FR"/>
          <w14:ligatures w14:val="none"/>
        </w:rPr>
        <w:t xml:space="preserve"> in document</w:t>
      </w:r>
      <w:r w:rsidRPr="00535FF4">
        <w:rPr>
          <w:rFonts w:ascii="Aptos Narrow" w:eastAsia="Times New Roman" w:hAnsi="Aptos Narrow" w:cs="Times New Roman"/>
          <w:color w:val="000000"/>
          <w:kern w:val="0"/>
          <w:lang w:eastAsia="fr-FR"/>
          <w14:ligatures w14:val="none"/>
        </w:rPr>
        <w:t> (Valeur par défaut False) Permet d'utiliser la catégorie comptable du client sur le document.</w:t>
      </w:r>
    </w:p>
    <w:p w14:paraId="4196170E" w14:textId="77777777" w:rsidR="0061001A" w:rsidRPr="00535FF4"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Use main supplier </w:t>
      </w:r>
      <w:proofErr w:type="spellStart"/>
      <w:r w:rsidRPr="00535FF4">
        <w:rPr>
          <w:rFonts w:ascii="Aptos Narrow" w:eastAsia="Times New Roman" w:hAnsi="Aptos Narrow" w:cs="Times New Roman"/>
          <w:b/>
          <w:bCs/>
          <w:color w:val="000000"/>
          <w:kern w:val="0"/>
          <w:lang w:eastAsia="fr-FR"/>
          <w14:ligatures w14:val="none"/>
        </w:rPr>
        <w:t>barcode</w:t>
      </w:r>
      <w:proofErr w:type="spellEnd"/>
      <w:r w:rsidRPr="00535FF4">
        <w:rPr>
          <w:rFonts w:ascii="Aptos Narrow" w:eastAsia="Times New Roman" w:hAnsi="Aptos Narrow" w:cs="Times New Roman"/>
          <w:b/>
          <w:bCs/>
          <w:color w:val="000000"/>
          <w:kern w:val="0"/>
          <w:lang w:eastAsia="fr-FR"/>
          <w14:ligatures w14:val="none"/>
        </w:rPr>
        <w:t xml:space="preserve"> if item </w:t>
      </w:r>
      <w:proofErr w:type="spellStart"/>
      <w:r w:rsidRPr="00535FF4">
        <w:rPr>
          <w:rFonts w:ascii="Aptos Narrow" w:eastAsia="Times New Roman" w:hAnsi="Aptos Narrow" w:cs="Times New Roman"/>
          <w:b/>
          <w:bCs/>
          <w:color w:val="000000"/>
          <w:kern w:val="0"/>
          <w:lang w:eastAsia="fr-FR"/>
          <w14:ligatures w14:val="none"/>
        </w:rPr>
        <w:t>barcode</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is</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empty</w:t>
      </w:r>
      <w:proofErr w:type="spellEnd"/>
      <w:r w:rsidRPr="00535FF4">
        <w:rPr>
          <w:rFonts w:ascii="Aptos Narrow" w:eastAsia="Times New Roman" w:hAnsi="Aptos Narrow" w:cs="Times New Roman"/>
          <w:color w:val="000000"/>
          <w:kern w:val="0"/>
          <w:lang w:eastAsia="fr-FR"/>
          <w14:ligatures w14:val="none"/>
        </w:rPr>
        <w:t> (Valeur par défaut False) Permet de rechercher le code bar du fournisseurs si celui de la fiche produit est vide.</w:t>
      </w:r>
    </w:p>
    <w:p w14:paraId="35FF3E57" w14:textId="77777777" w:rsidR="0061001A" w:rsidRDefault="0061001A" w:rsidP="0061001A">
      <w:pPr>
        <w:numPr>
          <w:ilvl w:val="0"/>
          <w:numId w:val="3"/>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Use shipping mode </w:t>
      </w:r>
      <w:proofErr w:type="spellStart"/>
      <w:r w:rsidRPr="00535FF4">
        <w:rPr>
          <w:rFonts w:ascii="Aptos Narrow" w:eastAsia="Times New Roman" w:hAnsi="Aptos Narrow" w:cs="Times New Roman"/>
          <w:b/>
          <w:bCs/>
          <w:color w:val="000000"/>
          <w:kern w:val="0"/>
          <w:lang w:eastAsia="fr-FR"/>
          <w14:ligatures w14:val="none"/>
        </w:rPr>
        <w:t>from</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customer's</w:t>
      </w:r>
      <w:proofErr w:type="spellEnd"/>
      <w:r w:rsidRPr="00535FF4">
        <w:rPr>
          <w:rFonts w:ascii="Aptos Narrow" w:eastAsia="Times New Roman" w:hAnsi="Aptos Narrow" w:cs="Times New Roman"/>
          <w:b/>
          <w:bCs/>
          <w:color w:val="000000"/>
          <w:kern w:val="0"/>
          <w:lang w:eastAsia="fr-FR"/>
          <w14:ligatures w14:val="none"/>
        </w:rPr>
        <w:t xml:space="preserve"> </w:t>
      </w:r>
      <w:proofErr w:type="spellStart"/>
      <w:r w:rsidRPr="00535FF4">
        <w:rPr>
          <w:rFonts w:ascii="Aptos Narrow" w:eastAsia="Times New Roman" w:hAnsi="Aptos Narrow" w:cs="Times New Roman"/>
          <w:b/>
          <w:bCs/>
          <w:color w:val="000000"/>
          <w:kern w:val="0"/>
          <w:lang w:eastAsia="fr-FR"/>
          <w14:ligatures w14:val="none"/>
        </w:rPr>
        <w:t>primary</w:t>
      </w:r>
      <w:proofErr w:type="spellEnd"/>
      <w:r w:rsidRPr="00535FF4">
        <w:rPr>
          <w:rFonts w:ascii="Aptos Narrow" w:eastAsia="Times New Roman" w:hAnsi="Aptos Narrow" w:cs="Times New Roman"/>
          <w:b/>
          <w:bCs/>
          <w:color w:val="000000"/>
          <w:kern w:val="0"/>
          <w:lang w:eastAsia="fr-FR"/>
          <w14:ligatures w14:val="none"/>
        </w:rPr>
        <w:t xml:space="preserve"> shipping </w:t>
      </w:r>
      <w:proofErr w:type="spellStart"/>
      <w:r w:rsidRPr="00535FF4">
        <w:rPr>
          <w:rFonts w:ascii="Aptos Narrow" w:eastAsia="Times New Roman" w:hAnsi="Aptos Narrow" w:cs="Times New Roman"/>
          <w:b/>
          <w:bCs/>
          <w:color w:val="000000"/>
          <w:kern w:val="0"/>
          <w:lang w:eastAsia="fr-FR"/>
          <w14:ligatures w14:val="none"/>
        </w:rPr>
        <w:t>address</w:t>
      </w:r>
      <w:proofErr w:type="spellEnd"/>
      <w:r w:rsidRPr="00535FF4">
        <w:rPr>
          <w:rFonts w:ascii="Aptos Narrow" w:eastAsia="Times New Roman" w:hAnsi="Aptos Narrow" w:cs="Times New Roman"/>
          <w:color w:val="000000"/>
          <w:kern w:val="0"/>
          <w:lang w:eastAsia="fr-FR"/>
          <w14:ligatures w14:val="none"/>
        </w:rPr>
        <w:t> (Valeur par défaut False) Utiliser le mode d'expédition de l'adresse par défaut du client.</w:t>
      </w:r>
    </w:p>
    <w:p w14:paraId="1C0769AC" w14:textId="77777777" w:rsidR="0061001A" w:rsidRDefault="0061001A" w:rsidP="0061001A">
      <w:pPr>
        <w:rPr>
          <w:rFonts w:ascii="Aptos Narrow" w:eastAsia="Times New Roman" w:hAnsi="Aptos Narrow" w:cs="Times New Roman"/>
          <w:lang w:eastAsia="fr-FR"/>
        </w:rPr>
      </w:pPr>
    </w:p>
    <w:p w14:paraId="28F0C8E1" w14:textId="77777777" w:rsidR="0061001A" w:rsidRDefault="0061001A" w:rsidP="0061001A">
      <w:pPr>
        <w:rPr>
          <w:rFonts w:ascii="Aptos Narrow" w:eastAsia="Times New Roman" w:hAnsi="Aptos Narrow" w:cs="Times New Roman"/>
          <w:lang w:eastAsia="fr-FR"/>
        </w:rPr>
      </w:pPr>
      <w:r>
        <w:rPr>
          <w:rFonts w:ascii="Aptos Narrow" w:eastAsia="Times New Roman" w:hAnsi="Aptos Narrow" w:cs="Times New Roman"/>
          <w:lang w:eastAsia="fr-FR"/>
        </w:rPr>
        <w:t>Base Sage pour les profils de formation</w:t>
      </w:r>
    </w:p>
    <w:p w14:paraId="38571FCE" w14:textId="5347175C" w:rsidR="0061001A" w:rsidRDefault="0061001A" w:rsidP="0061001A">
      <w:pPr>
        <w:rPr>
          <w:rFonts w:ascii="Aptos Narrow" w:eastAsia="Times New Roman" w:hAnsi="Aptos Narrow" w:cs="Times New Roman"/>
          <w:lang w:eastAsia="fr-FR"/>
        </w:rPr>
      </w:pPr>
      <w:r>
        <w:rPr>
          <w:rFonts w:ascii="Aptos Narrow" w:eastAsia="Times New Roman" w:hAnsi="Aptos Narrow" w:cs="Times New Roman"/>
          <w:lang w:eastAsia="fr-FR"/>
        </w:rPr>
        <w:t xml:space="preserve">Sur Praslin </w:t>
      </w:r>
      <w:proofErr w:type="spellStart"/>
      <w:r>
        <w:rPr>
          <w:rFonts w:ascii="Aptos Narrow" w:eastAsia="Times New Roman" w:hAnsi="Aptos Narrow" w:cs="Times New Roman"/>
          <w:lang w:eastAsia="fr-FR"/>
        </w:rPr>
        <w:t>Demo_CM.EBP</w:t>
      </w:r>
      <w:proofErr w:type="spellEnd"/>
    </w:p>
    <w:p w14:paraId="016BE0EE" w14:textId="77777777" w:rsidR="0061001A" w:rsidRDefault="0061001A" w:rsidP="0061001A">
      <w:pPr>
        <w:rPr>
          <w:rFonts w:ascii="Aptos Narrow" w:eastAsia="Times New Roman" w:hAnsi="Aptos Narrow" w:cs="Times New Roman"/>
          <w:lang w:eastAsia="fr-FR"/>
        </w:rPr>
      </w:pPr>
      <w:r>
        <w:rPr>
          <w:rFonts w:ascii="Aptos Narrow" w:eastAsia="Times New Roman" w:hAnsi="Aptos Narrow" w:cs="Times New Roman"/>
          <w:lang w:eastAsia="fr-FR"/>
        </w:rPr>
        <w:t>Famille article FORMATION</w:t>
      </w:r>
      <w:r>
        <w:rPr>
          <w:rFonts w:ascii="Aptos Narrow" w:eastAsia="Times New Roman" w:hAnsi="Aptos Narrow" w:cs="Times New Roman"/>
          <w:lang w:eastAsia="fr-FR"/>
        </w:rPr>
        <w:br/>
        <w:t>Champ info libre articles</w:t>
      </w:r>
    </w:p>
    <w:p w14:paraId="31CBE826" w14:textId="77777777" w:rsidR="0061001A" w:rsidRDefault="0061001A" w:rsidP="0061001A">
      <w:pPr>
        <w:rPr>
          <w:rFonts w:ascii="Aptos Narrow" w:eastAsia="Times New Roman" w:hAnsi="Aptos Narrow" w:cs="Times New Roman"/>
          <w:color w:val="000000"/>
          <w:kern w:val="0"/>
          <w:lang w:eastAsia="fr-FR"/>
          <w14:ligatures w14:val="none"/>
        </w:rPr>
      </w:pPr>
    </w:p>
    <w:p w14:paraId="7695D6DD" w14:textId="77777777" w:rsidR="0061001A" w:rsidRDefault="0061001A" w:rsidP="0061001A">
      <w:pPr>
        <w:rPr>
          <w:rFonts w:ascii="Aptos Narrow" w:eastAsia="Times New Roman" w:hAnsi="Aptos Narrow" w:cs="Times New Roman"/>
          <w:color w:val="000000"/>
          <w:kern w:val="0"/>
          <w:lang w:eastAsia="fr-FR"/>
          <w14:ligatures w14:val="none"/>
        </w:rPr>
      </w:pPr>
    </w:p>
    <w:p w14:paraId="6D60CD0D" w14:textId="77777777" w:rsidR="0061001A" w:rsidRDefault="0061001A" w:rsidP="0061001A">
      <w:pPr>
        <w:rPr>
          <w:rFonts w:ascii="Aptos Narrow" w:eastAsia="Times New Roman" w:hAnsi="Aptos Narrow" w:cs="Times New Roman"/>
          <w:color w:val="000000"/>
          <w:kern w:val="0"/>
          <w:lang w:eastAsia="fr-FR"/>
          <w14:ligatures w14:val="none"/>
        </w:rPr>
      </w:pPr>
    </w:p>
    <w:p w14:paraId="35A753CD" w14:textId="77777777" w:rsidR="0061001A" w:rsidRPr="00535FF4" w:rsidRDefault="0061001A" w:rsidP="0061001A">
      <w:pPr>
        <w:rPr>
          <w:rFonts w:ascii="Aptos Narrow" w:eastAsia="Times New Roman" w:hAnsi="Aptos Narrow" w:cs="Times New Roman"/>
          <w:color w:val="000000"/>
          <w:kern w:val="0"/>
          <w:lang w:eastAsia="fr-FR"/>
          <w14:ligatures w14:val="none"/>
        </w:rPr>
      </w:pPr>
    </w:p>
    <w:p w14:paraId="49B35072" w14:textId="77777777" w:rsidR="00381AF9" w:rsidRPr="0061001A" w:rsidRDefault="00381AF9" w:rsidP="0061001A"/>
    <w:sectPr w:rsidR="00381AF9" w:rsidRPr="0061001A" w:rsidSect="00CE56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C61582"/>
    <w:multiLevelType w:val="multilevel"/>
    <w:tmpl w:val="99E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BF5107"/>
    <w:multiLevelType w:val="multilevel"/>
    <w:tmpl w:val="A64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5839314">
    <w:abstractNumId w:val="0"/>
  </w:num>
  <w:num w:numId="2" w16cid:durableId="1508055591">
    <w:abstractNumId w:val="1"/>
  </w:num>
  <w:num w:numId="3" w16cid:durableId="252127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1A"/>
    <w:rsid w:val="00080BE0"/>
    <w:rsid w:val="001162BA"/>
    <w:rsid w:val="001D720C"/>
    <w:rsid w:val="002F3EC3"/>
    <w:rsid w:val="00381AF9"/>
    <w:rsid w:val="004822EA"/>
    <w:rsid w:val="005851BB"/>
    <w:rsid w:val="005A59BA"/>
    <w:rsid w:val="0061001A"/>
    <w:rsid w:val="00816432"/>
    <w:rsid w:val="008E36C2"/>
    <w:rsid w:val="00A7328C"/>
    <w:rsid w:val="00AA037D"/>
    <w:rsid w:val="00AA3ABF"/>
    <w:rsid w:val="00BF60E6"/>
    <w:rsid w:val="00C44132"/>
    <w:rsid w:val="00CE56BF"/>
    <w:rsid w:val="00DF2176"/>
    <w:rsid w:val="00F778A9"/>
    <w:rsid w:val="00FA66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EFA500"/>
  <w15:chartTrackingRefBased/>
  <w15:docId w15:val="{72383576-B428-413A-B8D8-9C93772E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01A"/>
  </w:style>
  <w:style w:type="paragraph" w:styleId="Titre1">
    <w:name w:val="heading 1"/>
    <w:basedOn w:val="Normal"/>
    <w:next w:val="Normal"/>
    <w:link w:val="Titre1Car"/>
    <w:uiPriority w:val="9"/>
    <w:qFormat/>
    <w:rsid w:val="00816432"/>
    <w:pPr>
      <w:keepNext/>
      <w:keepLines/>
      <w:spacing w:before="360" w:after="8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after="8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after="80"/>
      <w:outlineLvl w:val="2"/>
    </w:pPr>
    <w:rPr>
      <w:rFonts w:eastAsiaTheme="majorEastAsia" w:cstheme="majorBidi"/>
      <w:sz w:val="24"/>
      <w:szCs w:val="28"/>
    </w:rPr>
  </w:style>
  <w:style w:type="paragraph" w:styleId="Titre4">
    <w:name w:val="heading 4"/>
    <w:basedOn w:val="Normal"/>
    <w:next w:val="Normal"/>
    <w:link w:val="Titre4Car"/>
    <w:uiPriority w:val="9"/>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table" w:styleId="Grilledutableau">
    <w:name w:val="Table Grid"/>
    <w:basedOn w:val="TableauNormal"/>
    <w:uiPriority w:val="39"/>
    <w:rsid w:val="0061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hyperlink" Target="https://prestashop.atoo-sync.com"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ATOO_MODELE_WORD.dotx</Template>
  <TotalTime>4</TotalTime>
  <Pages>1</Pages>
  <Words>4904</Words>
  <Characters>26977</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2</cp:revision>
  <dcterms:created xsi:type="dcterms:W3CDTF">2025-04-04T11:57:00Z</dcterms:created>
  <dcterms:modified xsi:type="dcterms:W3CDTF">2025-04-07T07:08:00Z</dcterms:modified>
</cp:coreProperties>
</file>